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D7BF3" w14:textId="4378A12A" w:rsidR="003F5C4E" w:rsidRDefault="00A476A9" w:rsidP="00A476A9">
      <w:pPr>
        <w:pStyle w:val="11"/>
      </w:pPr>
      <w:r>
        <w:rPr>
          <w:rFonts w:hint="eastAsia"/>
        </w:rPr>
        <w:t>連江縣第四屆金牌農村縣內初賽競賽選拔計畫</w:t>
      </w:r>
    </w:p>
    <w:p w14:paraId="6EE5B876" w14:textId="65EDDDEB" w:rsidR="00A476A9" w:rsidRPr="00A476A9" w:rsidRDefault="00A476A9" w:rsidP="00A476A9">
      <w:pPr>
        <w:pStyle w:val="20"/>
        <w:rPr>
          <w:sz w:val="28"/>
          <w:szCs w:val="44"/>
        </w:rPr>
      </w:pPr>
      <w:r w:rsidRPr="00A476A9">
        <w:rPr>
          <w:rFonts w:hint="eastAsia"/>
          <w:sz w:val="28"/>
          <w:szCs w:val="44"/>
        </w:rPr>
        <w:t>一、宗旨</w:t>
      </w:r>
    </w:p>
    <w:p w14:paraId="72B1AB6F" w14:textId="0499B1A4" w:rsidR="00A476A9" w:rsidRDefault="00A476A9" w:rsidP="00A476A9">
      <w:pPr>
        <w:ind w:firstLine="560"/>
      </w:pPr>
      <w:r w:rsidRPr="00A476A9">
        <w:t>農村再生條例自</w:t>
      </w:r>
      <w:r w:rsidRPr="00A476A9">
        <w:t>99</w:t>
      </w:r>
      <w:r w:rsidRPr="00A476A9">
        <w:t>年</w:t>
      </w:r>
      <w:r w:rsidRPr="00A476A9">
        <w:t>8</w:t>
      </w:r>
      <w:r w:rsidRPr="00A476A9">
        <w:t>月</w:t>
      </w:r>
      <w:r w:rsidRPr="00A476A9">
        <w:t>4</w:t>
      </w:r>
      <w:r w:rsidRPr="00A476A9">
        <w:t>日公布施行以來，強調由下而上的共同參與制度，重視生活、生產、生態三生均衡發展，透過農村產業、自然生態與生活環境之共同規劃、農村文化之保存與維護及農村景觀之綠美化，</w:t>
      </w:r>
      <w:r w:rsidRPr="00A476A9">
        <w:t xml:space="preserve"> </w:t>
      </w:r>
      <w:r w:rsidRPr="00A476A9">
        <w:t>發揮在地特色，創造社區整體風貌，打造「活力、健康、幸福」的希望農村。</w:t>
      </w:r>
      <w:r w:rsidRPr="00A476A9">
        <w:tab/>
      </w:r>
      <w:r w:rsidRPr="00A476A9">
        <w:t>馬祖地區坐擁豐富的自然觀光資源，以及戰地政務與閩東文化影響，可塑性極高，隨著連江</w:t>
      </w:r>
      <w:r>
        <w:rPr>
          <w:rFonts w:hint="eastAsia"/>
        </w:rPr>
        <w:t>縣政府</w:t>
      </w:r>
      <w:r w:rsidRPr="00A476A9">
        <w:t>近年來積極整合相關資源，與社區不斷努力辦理軍事營區移撥活化、生態保育、產業行銷以及聚落保存、修繕工作，迄今已有許多豐碩成果。為能擴大曝光連江縣農村社區之獨特魅力，遴選出在地推動農村發展典範之標竿社區後，後續將代表連江縣參與全國金牌農村決選，希冀藉此發揮領頭羊角色，帶動農村總體發展、樹立農村典範、放眼農村未來，共同擘劃、實踐連江縣農村永續新篇章。</w:t>
      </w:r>
    </w:p>
    <w:p w14:paraId="4DC9DBEF" w14:textId="16DD105B" w:rsidR="00A476A9" w:rsidRPr="00A476A9" w:rsidRDefault="00A476A9" w:rsidP="00A476A9">
      <w:pPr>
        <w:pStyle w:val="20"/>
        <w:rPr>
          <w:sz w:val="28"/>
          <w:szCs w:val="44"/>
        </w:rPr>
      </w:pPr>
      <w:r w:rsidRPr="00A476A9">
        <w:rPr>
          <w:rFonts w:hint="eastAsia"/>
          <w:sz w:val="28"/>
          <w:szCs w:val="44"/>
        </w:rPr>
        <w:t>二、參賽範圍</w:t>
      </w:r>
    </w:p>
    <w:p w14:paraId="366469A9" w14:textId="744B8ECB" w:rsidR="00A476A9" w:rsidRDefault="00A476A9" w:rsidP="00A476A9">
      <w:pPr>
        <w:ind w:firstLine="560"/>
      </w:pPr>
      <w:r w:rsidRPr="00A476A9">
        <w:t>連江縣轄內農村。以位於非都市土地，村里行政區域或社區範圍為原則，並得包括都市計畫或國家公園區域內之農村，必要時得以共同生活圈為範圍。</w:t>
      </w:r>
    </w:p>
    <w:p w14:paraId="1ECC24D6" w14:textId="58C5E877" w:rsidR="00A476A9" w:rsidRDefault="00A476A9" w:rsidP="00A476A9">
      <w:pPr>
        <w:pStyle w:val="20"/>
      </w:pPr>
      <w:r>
        <w:rPr>
          <w:rFonts w:hint="eastAsia"/>
        </w:rPr>
        <w:t>三、參賽單位</w:t>
      </w:r>
    </w:p>
    <w:p w14:paraId="14D218C5" w14:textId="35831A50" w:rsidR="00A476A9" w:rsidRDefault="00A476A9" w:rsidP="00A476A9">
      <w:pPr>
        <w:ind w:firstLine="560"/>
      </w:pPr>
      <w:r w:rsidRPr="00A476A9">
        <w:t>政府立案之在地組織，同一參賽範圍應協調由一組織報名參賽為原則，參賽單位不得重複報名。</w:t>
      </w:r>
    </w:p>
    <w:p w14:paraId="1809F577" w14:textId="3F08EDE1" w:rsidR="00A476A9" w:rsidRPr="00A476A9" w:rsidRDefault="00A476A9" w:rsidP="00A476A9">
      <w:pPr>
        <w:pStyle w:val="20"/>
      </w:pPr>
      <w:r>
        <w:rPr>
          <w:rFonts w:hint="eastAsia"/>
        </w:rPr>
        <w:t>四、</w:t>
      </w:r>
      <w:r w:rsidRPr="00B407ED">
        <w:rPr>
          <w:rFonts w:hint="eastAsia"/>
        </w:rPr>
        <w:t>報名方式</w:t>
      </w:r>
      <w:r w:rsidR="00735450">
        <w:rPr>
          <w:rFonts w:hint="eastAsia"/>
        </w:rPr>
        <w:t>與期間</w:t>
      </w:r>
    </w:p>
    <w:p w14:paraId="511A824A" w14:textId="77777777" w:rsidR="00A476A9" w:rsidRDefault="00A476A9" w:rsidP="00A476A9">
      <w:pPr>
        <w:ind w:firstLine="560"/>
      </w:pPr>
      <w:r w:rsidRPr="0013008E">
        <w:rPr>
          <w:rFonts w:hint="eastAsia"/>
        </w:rPr>
        <w:t>由參賽單位填具初審報名表，</w:t>
      </w:r>
      <w:r>
        <w:rPr>
          <w:rFonts w:hint="eastAsia"/>
        </w:rPr>
        <w:t>得</w:t>
      </w:r>
      <w:r w:rsidRPr="00B407ED">
        <w:t>採以下方式傳送：</w:t>
      </w:r>
    </w:p>
    <w:p w14:paraId="0105233C" w14:textId="77777777" w:rsidR="00A476A9" w:rsidRPr="0013008E" w:rsidRDefault="00A476A9" w:rsidP="00A476A9">
      <w:pPr>
        <w:ind w:firstLine="560"/>
      </w:pPr>
      <w:r w:rsidRPr="0013008E">
        <w:rPr>
          <w:rFonts w:hint="eastAsia"/>
        </w:rPr>
        <w:t>聯絡人；閻正道</w:t>
      </w:r>
      <w:r w:rsidRPr="0013008E">
        <w:rPr>
          <w:rFonts w:hint="eastAsia"/>
        </w:rPr>
        <w:t xml:space="preserve"> </w:t>
      </w:r>
      <w:r w:rsidRPr="0013008E">
        <w:rPr>
          <w:rFonts w:hint="eastAsia"/>
        </w:rPr>
        <w:t>先生</w:t>
      </w:r>
    </w:p>
    <w:p w14:paraId="3D2559D0" w14:textId="2E3A7C9E" w:rsidR="00A476A9" w:rsidRPr="0013008E" w:rsidRDefault="00A476A9" w:rsidP="00A476A9">
      <w:pPr>
        <w:ind w:leftChars="100" w:left="280" w:firstLineChars="0" w:firstLine="0"/>
      </w:pPr>
      <w:r>
        <w:rPr>
          <w:rFonts w:hint="eastAsia"/>
        </w:rPr>
        <w:t>(</w:t>
      </w:r>
      <w:r>
        <w:rPr>
          <w:rFonts w:hint="eastAsia"/>
        </w:rPr>
        <w:t>一</w:t>
      </w:r>
      <w:r>
        <w:rPr>
          <w:rFonts w:hint="eastAsia"/>
        </w:rPr>
        <w:t>)</w:t>
      </w:r>
      <w:r w:rsidRPr="0013008E">
        <w:rPr>
          <w:rFonts w:hint="eastAsia"/>
        </w:rPr>
        <w:t>E-</w:t>
      </w:r>
      <w:r w:rsidRPr="0013008E">
        <w:t>mail</w:t>
      </w:r>
      <w:r w:rsidRPr="0013008E">
        <w:rPr>
          <w:rFonts w:hint="eastAsia"/>
        </w:rPr>
        <w:t>：</w:t>
      </w:r>
      <w:hyperlink r:id="rId8" w:history="1">
        <w:r w:rsidRPr="0013008E">
          <w:rPr>
            <w:rFonts w:hint="eastAsia"/>
            <w:color w:val="0563C1" w:themeColor="hyperlink"/>
            <w:u w:val="single"/>
          </w:rPr>
          <w:t>c</w:t>
        </w:r>
        <w:r w:rsidRPr="0013008E">
          <w:rPr>
            <w:color w:val="0563C1" w:themeColor="hyperlink"/>
            <w:u w:val="single"/>
          </w:rPr>
          <w:t>hengtaoyen@gmail.com</w:t>
        </w:r>
      </w:hyperlink>
    </w:p>
    <w:p w14:paraId="5CF35010" w14:textId="7ACBD2E4" w:rsidR="00A476A9" w:rsidRDefault="00A476A9" w:rsidP="00A476A9">
      <w:pPr>
        <w:ind w:leftChars="100" w:left="280" w:firstLineChars="0" w:firstLine="0"/>
      </w:pPr>
      <w:r>
        <w:rPr>
          <w:rFonts w:hint="eastAsia"/>
        </w:rPr>
        <w:t>(</w:t>
      </w:r>
      <w:r>
        <w:rPr>
          <w:rFonts w:hint="eastAsia"/>
        </w:rPr>
        <w:t>二</w:t>
      </w:r>
      <w:r>
        <w:rPr>
          <w:rFonts w:hint="eastAsia"/>
        </w:rPr>
        <w:t>)</w:t>
      </w:r>
      <w:r w:rsidRPr="0013008E">
        <w:rPr>
          <w:rFonts w:hint="eastAsia"/>
        </w:rPr>
        <w:t>電話：</w:t>
      </w:r>
      <w:r w:rsidRPr="0013008E">
        <w:rPr>
          <w:rFonts w:hint="eastAsia"/>
        </w:rPr>
        <w:t>04-23282866#111</w:t>
      </w:r>
    </w:p>
    <w:p w14:paraId="4C2D05D6" w14:textId="4F366361" w:rsidR="00735450" w:rsidRPr="00735450" w:rsidRDefault="00735450" w:rsidP="00735450">
      <w:pPr>
        <w:ind w:leftChars="100" w:left="280" w:firstLineChars="0" w:firstLine="0"/>
        <w:rPr>
          <w:b/>
          <w:bCs/>
        </w:rPr>
      </w:pPr>
      <w:r w:rsidRPr="00735450">
        <w:rPr>
          <w:rFonts w:hint="eastAsia"/>
          <w:b/>
          <w:bCs/>
        </w:rPr>
        <w:t>(</w:t>
      </w:r>
      <w:r w:rsidRPr="00735450">
        <w:rPr>
          <w:rFonts w:hint="eastAsia"/>
          <w:b/>
          <w:bCs/>
        </w:rPr>
        <w:t>三</w:t>
      </w:r>
      <w:r w:rsidRPr="00735450">
        <w:rPr>
          <w:rFonts w:hint="eastAsia"/>
          <w:b/>
          <w:bCs/>
        </w:rPr>
        <w:t>)</w:t>
      </w:r>
      <w:r w:rsidRPr="00735450">
        <w:rPr>
          <w:rFonts w:hint="eastAsia"/>
          <w:b/>
          <w:bCs/>
        </w:rPr>
        <w:t>報名期間：</w:t>
      </w:r>
      <w:r w:rsidR="000303A2" w:rsidRPr="000303A2">
        <w:rPr>
          <w:rFonts w:hint="eastAsia"/>
          <w:b/>
          <w:bCs/>
        </w:rPr>
        <w:t>即日起至</w:t>
      </w:r>
      <w:r w:rsidR="000303A2" w:rsidRPr="000303A2">
        <w:rPr>
          <w:rFonts w:hint="eastAsia"/>
          <w:b/>
          <w:bCs/>
        </w:rPr>
        <w:t>115</w:t>
      </w:r>
      <w:r w:rsidR="000303A2" w:rsidRPr="000303A2">
        <w:rPr>
          <w:rFonts w:hint="eastAsia"/>
          <w:b/>
          <w:bCs/>
        </w:rPr>
        <w:t>年</w:t>
      </w:r>
      <w:r w:rsidR="000303A2" w:rsidRPr="000303A2">
        <w:rPr>
          <w:rFonts w:hint="eastAsia"/>
          <w:b/>
          <w:bCs/>
        </w:rPr>
        <w:t>10</w:t>
      </w:r>
      <w:r w:rsidR="000303A2" w:rsidRPr="000303A2">
        <w:rPr>
          <w:rFonts w:hint="eastAsia"/>
          <w:b/>
          <w:bCs/>
        </w:rPr>
        <w:t>月</w:t>
      </w:r>
      <w:r w:rsidR="000303A2" w:rsidRPr="000303A2">
        <w:rPr>
          <w:rFonts w:hint="eastAsia"/>
          <w:b/>
          <w:bCs/>
        </w:rPr>
        <w:t>16</w:t>
      </w:r>
      <w:r w:rsidR="000303A2" w:rsidRPr="000303A2">
        <w:rPr>
          <w:rFonts w:hint="eastAsia"/>
          <w:b/>
          <w:bCs/>
        </w:rPr>
        <w:t>日（星期五）下午</w:t>
      </w:r>
      <w:r w:rsidR="000303A2" w:rsidRPr="000303A2">
        <w:rPr>
          <w:rFonts w:hint="eastAsia"/>
          <w:b/>
          <w:bCs/>
        </w:rPr>
        <w:t>6</w:t>
      </w:r>
      <w:r w:rsidR="000303A2" w:rsidRPr="000303A2">
        <w:rPr>
          <w:rFonts w:hint="eastAsia"/>
          <w:b/>
          <w:bCs/>
        </w:rPr>
        <w:t>點止</w:t>
      </w:r>
    </w:p>
    <w:p w14:paraId="7D535066" w14:textId="6EEAC4F9" w:rsidR="00A476A9" w:rsidRDefault="00A476A9" w:rsidP="00A476A9">
      <w:pPr>
        <w:spacing w:line="240" w:lineRule="auto"/>
        <w:ind w:leftChars="100" w:left="280" w:firstLineChars="0" w:firstLine="4"/>
        <w:jc w:val="left"/>
      </w:pPr>
      <w:r w:rsidRPr="00A476A9">
        <w:rPr>
          <w:rFonts w:hint="eastAsia"/>
          <w:szCs w:val="28"/>
        </w:rPr>
        <w:lastRenderedPageBreak/>
        <w:t>(</w:t>
      </w:r>
      <w:r w:rsidRPr="00A476A9">
        <w:rPr>
          <w:rFonts w:hint="eastAsia"/>
          <w:szCs w:val="28"/>
        </w:rPr>
        <w:t>三</w:t>
      </w:r>
      <w:r w:rsidRPr="00A476A9">
        <w:rPr>
          <w:rFonts w:hint="eastAsia"/>
          <w:szCs w:val="28"/>
        </w:rPr>
        <w:t>)LINE</w:t>
      </w:r>
      <w:r w:rsidRPr="00A476A9">
        <w:rPr>
          <w:rFonts w:hint="eastAsia"/>
          <w:szCs w:val="28"/>
        </w:rPr>
        <w:t>：</w:t>
      </w:r>
      <w:r w:rsidRPr="006E5CFE">
        <w:rPr>
          <w:rFonts w:cs="Times New Roman"/>
          <w:noProof/>
        </w:rPr>
        <w:drawing>
          <wp:inline distT="0" distB="0" distL="0" distR="0" wp14:anchorId="3D6584E7" wp14:editId="7AA863E3">
            <wp:extent cx="1800000" cy="1800000"/>
            <wp:effectExtent l="0" t="0" r="0" b="0"/>
            <wp:docPr id="303943021" name="圖片 1" descr="一張含有 樣式, 圖形, 正方形, 圓形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943021" name="圖片 1" descr="一張含有 樣式, 圖形, 正方形, 圓形 的圖片&#10;&#10;自動產生的描述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04A0D" w14:textId="082F797C" w:rsidR="00A476A9" w:rsidRPr="00A476A9" w:rsidRDefault="00A476A9" w:rsidP="00A476A9">
      <w:pPr>
        <w:ind w:leftChars="100" w:left="280" w:firstLineChars="0" w:firstLine="0"/>
      </w:pPr>
      <w:r w:rsidRPr="00A476A9">
        <w:rPr>
          <w:rFonts w:hint="eastAsia"/>
        </w:rPr>
        <w:t>(</w:t>
      </w:r>
      <w:r w:rsidRPr="00A476A9">
        <w:rPr>
          <w:rFonts w:hint="eastAsia"/>
        </w:rPr>
        <w:t>四</w:t>
      </w:r>
      <w:r w:rsidRPr="00A476A9">
        <w:rPr>
          <w:rFonts w:hint="eastAsia"/>
        </w:rPr>
        <w:t>)</w:t>
      </w:r>
      <w:r w:rsidRPr="00A476A9">
        <w:t>資料有缺漏或不合規定者，應依</w:t>
      </w:r>
      <w:r w:rsidRPr="00A476A9">
        <w:rPr>
          <w:rFonts w:hint="eastAsia"/>
        </w:rPr>
        <w:t>通知</w:t>
      </w:r>
      <w:r w:rsidRPr="00A476A9">
        <w:t>於指定期限內補正，逾期未補正或無法補正者，視為放棄</w:t>
      </w:r>
      <w:r w:rsidRPr="00A476A9">
        <w:rPr>
          <w:rFonts w:hint="eastAsia"/>
        </w:rPr>
        <w:t>參賽</w:t>
      </w:r>
      <w:r w:rsidRPr="00A476A9">
        <w:t>資格。</w:t>
      </w:r>
    </w:p>
    <w:p w14:paraId="52761B81" w14:textId="3561437A" w:rsidR="00A476A9" w:rsidRDefault="00A476A9" w:rsidP="00A476A9">
      <w:pPr>
        <w:pStyle w:val="20"/>
      </w:pPr>
      <w:r>
        <w:rPr>
          <w:rFonts w:hint="eastAsia"/>
        </w:rPr>
        <w:t>五、選拔方式</w:t>
      </w:r>
    </w:p>
    <w:p w14:paraId="5203009D" w14:textId="77777777" w:rsidR="00A476A9" w:rsidRPr="0013008E" w:rsidRDefault="00A476A9" w:rsidP="00A476A9">
      <w:pPr>
        <w:ind w:firstLine="560"/>
      </w:pPr>
      <w:r w:rsidRPr="0013008E">
        <w:rPr>
          <w:rFonts w:hint="eastAsia"/>
        </w:rPr>
        <w:t>連江縣第</w:t>
      </w:r>
      <w:r>
        <w:rPr>
          <w:rFonts w:hint="eastAsia"/>
        </w:rPr>
        <w:t>四</w:t>
      </w:r>
      <w:r w:rsidRPr="0013008E">
        <w:rPr>
          <w:rFonts w:hint="eastAsia"/>
        </w:rPr>
        <w:t>屆金牌農村縣內初賽採兩階段評選：</w:t>
      </w:r>
    </w:p>
    <w:p w14:paraId="583B6B37" w14:textId="10CC80DF" w:rsidR="00A476A9" w:rsidRDefault="00A476A9" w:rsidP="00A476A9">
      <w:pPr>
        <w:numPr>
          <w:ilvl w:val="0"/>
          <w:numId w:val="86"/>
        </w:numPr>
        <w:spacing w:line="440" w:lineRule="exact"/>
        <w:ind w:leftChars="100" w:left="846" w:hangingChars="202" w:hanging="566"/>
      </w:pPr>
      <w:r w:rsidRPr="0013008E">
        <w:rPr>
          <w:rFonts w:hint="eastAsia"/>
        </w:rPr>
        <w:t>第一階段為初審</w:t>
      </w:r>
      <w:r w:rsidRPr="0013008E">
        <w:rPr>
          <w:rFonts w:hint="eastAsia"/>
        </w:rPr>
        <w:t>(</w:t>
      </w:r>
      <w:r w:rsidRPr="0013008E">
        <w:rPr>
          <w:rFonts w:hint="eastAsia"/>
        </w:rPr>
        <w:t>書面審查</w:t>
      </w:r>
      <w:r w:rsidRPr="0013008E">
        <w:rPr>
          <w:rFonts w:hint="eastAsia"/>
        </w:rPr>
        <w:t>)</w:t>
      </w:r>
      <w:r w:rsidRPr="0013008E">
        <w:rPr>
          <w:rFonts w:hint="eastAsia"/>
        </w:rPr>
        <w:t>：召開書審會議，由委員依據社區申請資料進行審閱後，擇優</w:t>
      </w:r>
      <w:r w:rsidR="0074141C">
        <w:rPr>
          <w:rFonts w:hint="eastAsia"/>
          <w:b/>
          <w:bCs/>
          <w:u w:val="single"/>
        </w:rPr>
        <w:t>2</w:t>
      </w:r>
      <w:r>
        <w:rPr>
          <w:rFonts w:hint="eastAsia"/>
        </w:rPr>
        <w:t>名</w:t>
      </w:r>
      <w:r w:rsidRPr="0013008E">
        <w:rPr>
          <w:rFonts w:hint="eastAsia"/>
        </w:rPr>
        <w:t>進入第二階段複審。</w:t>
      </w:r>
    </w:p>
    <w:p w14:paraId="7A8CF132" w14:textId="77777777" w:rsidR="00A476A9" w:rsidRPr="0013008E" w:rsidRDefault="00A476A9" w:rsidP="00A476A9">
      <w:pPr>
        <w:numPr>
          <w:ilvl w:val="0"/>
          <w:numId w:val="86"/>
        </w:numPr>
        <w:spacing w:line="440" w:lineRule="exact"/>
        <w:ind w:leftChars="100" w:left="846" w:hangingChars="202" w:hanging="566"/>
      </w:pPr>
      <w:r w:rsidRPr="0013008E">
        <w:rPr>
          <w:rFonts w:hint="eastAsia"/>
        </w:rPr>
        <w:t>第二階段為複審（實地評審、簡報面談），且審查小組於每處參賽社區停留時間不得超過</w:t>
      </w:r>
      <w:r w:rsidRPr="0013008E">
        <w:rPr>
          <w:rFonts w:hint="eastAsia"/>
        </w:rPr>
        <w:t>2</w:t>
      </w:r>
      <w:r w:rsidRPr="0013008E">
        <w:rPr>
          <w:rFonts w:hint="eastAsia"/>
        </w:rPr>
        <w:t>小時：</w:t>
      </w:r>
    </w:p>
    <w:p w14:paraId="0C0E11AA" w14:textId="77777777" w:rsidR="00A476A9" w:rsidRPr="0013008E" w:rsidRDefault="00A476A9" w:rsidP="00A476A9">
      <w:pPr>
        <w:numPr>
          <w:ilvl w:val="0"/>
          <w:numId w:val="87"/>
        </w:numPr>
        <w:spacing w:line="440" w:lineRule="exact"/>
        <w:ind w:leftChars="150" w:left="900" w:firstLineChars="0"/>
      </w:pPr>
      <w:r w:rsidRPr="0013008E">
        <w:rPr>
          <w:rFonts w:hint="eastAsia"/>
        </w:rPr>
        <w:t>以實地評審方式實地勘查社區，由審查之專家學者實際走訪，依據評審原則評析社區實際發展情況，當日行程由社區自行安排，須派員導覽說明。</w:t>
      </w:r>
    </w:p>
    <w:p w14:paraId="12C85C09" w14:textId="77777777" w:rsidR="00A476A9" w:rsidRPr="0013008E" w:rsidRDefault="00A476A9" w:rsidP="00A476A9">
      <w:pPr>
        <w:numPr>
          <w:ilvl w:val="0"/>
          <w:numId w:val="87"/>
        </w:numPr>
        <w:spacing w:afterLines="50" w:after="190" w:line="440" w:lineRule="exact"/>
        <w:ind w:leftChars="150" w:left="900" w:firstLineChars="0"/>
      </w:pPr>
      <w:r w:rsidRPr="0013008E">
        <w:rPr>
          <w:rFonts w:hint="eastAsia"/>
        </w:rPr>
        <w:t>現地勘查當天參賽單位需針對生產、生活及生態三面向特色，以及未來發展規劃進行說明簡報</w:t>
      </w:r>
      <w:r w:rsidRPr="0013008E">
        <w:rPr>
          <w:rFonts w:hint="eastAsia"/>
        </w:rPr>
        <w:t>15</w:t>
      </w:r>
      <w:r w:rsidRPr="0013008E">
        <w:rPr>
          <w:rFonts w:hint="eastAsia"/>
        </w:rPr>
        <w:t>分鐘，由審查委員依據簡報結果評分，並保留</w:t>
      </w:r>
      <w:r w:rsidRPr="0013008E">
        <w:rPr>
          <w:rFonts w:hint="eastAsia"/>
        </w:rPr>
        <w:t>30</w:t>
      </w:r>
      <w:r w:rsidRPr="0013008E">
        <w:rPr>
          <w:rFonts w:hint="eastAsia"/>
        </w:rPr>
        <w:t>分鐘座談時間。</w:t>
      </w:r>
    </w:p>
    <w:tbl>
      <w:tblPr>
        <w:tblW w:w="5411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61"/>
        <w:gridCol w:w="1436"/>
        <w:gridCol w:w="3665"/>
        <w:gridCol w:w="871"/>
        <w:gridCol w:w="2573"/>
      </w:tblGrid>
      <w:tr w:rsidR="00A476A9" w:rsidRPr="0013008E" w14:paraId="483775BA" w14:textId="77777777" w:rsidTr="00FE01CE">
        <w:trPr>
          <w:tblHeader/>
          <w:jc w:val="center"/>
        </w:trPr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BD256" w14:textId="77777777" w:rsidR="00A476A9" w:rsidRPr="0013008E" w:rsidRDefault="00A476A9" w:rsidP="00A476A9">
            <w:pPr>
              <w:adjustRightInd/>
              <w:snapToGrid/>
              <w:spacing w:line="200" w:lineRule="atLeast"/>
              <w:ind w:firstLineChars="0" w:firstLine="0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 w:rsidRPr="0013008E">
              <w:rPr>
                <w:rFonts w:cs="Times New Roman"/>
                <w:b/>
                <w:color w:val="000000" w:themeColor="text1"/>
                <w:szCs w:val="28"/>
              </w:rPr>
              <w:t>階段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558CE" w14:textId="02AAC6DE" w:rsidR="00A476A9" w:rsidRPr="0013008E" w:rsidRDefault="00A476A9" w:rsidP="00A476A9">
            <w:pPr>
              <w:adjustRightInd/>
              <w:snapToGrid/>
              <w:spacing w:line="200" w:lineRule="atLeast"/>
              <w:ind w:firstLineChars="0" w:firstLine="0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 w:rsidRPr="0013008E">
              <w:rPr>
                <w:rFonts w:cs="Times New Roman"/>
                <w:b/>
                <w:color w:val="000000" w:themeColor="text1"/>
                <w:szCs w:val="28"/>
              </w:rPr>
              <w:t>審查項目</w:t>
            </w:r>
          </w:p>
        </w:tc>
        <w:tc>
          <w:tcPr>
            <w:tcW w:w="1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CA463" w14:textId="77777777" w:rsidR="00A476A9" w:rsidRPr="0013008E" w:rsidRDefault="00A476A9" w:rsidP="00AE4F34">
            <w:pPr>
              <w:adjustRightInd/>
              <w:snapToGrid/>
              <w:spacing w:line="200" w:lineRule="atLeast"/>
              <w:ind w:firstLineChars="0" w:firstLine="0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 w:rsidRPr="0013008E">
              <w:rPr>
                <w:rFonts w:cs="Times New Roman"/>
                <w:b/>
                <w:color w:val="000000" w:themeColor="text1"/>
                <w:szCs w:val="28"/>
              </w:rPr>
              <w:t>評審說明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B43BA" w14:textId="77777777" w:rsidR="00A476A9" w:rsidRPr="0013008E" w:rsidRDefault="00A476A9" w:rsidP="00AE4F34">
            <w:pPr>
              <w:adjustRightInd/>
              <w:snapToGrid/>
              <w:spacing w:line="200" w:lineRule="atLeast"/>
              <w:ind w:firstLineChars="0" w:firstLine="0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 w:rsidRPr="0013008E">
              <w:rPr>
                <w:rFonts w:cs="Times New Roman"/>
                <w:b/>
                <w:color w:val="000000" w:themeColor="text1"/>
                <w:szCs w:val="28"/>
              </w:rPr>
              <w:t>權重</w:t>
            </w:r>
            <w:r w:rsidRPr="0013008E">
              <w:rPr>
                <w:rFonts w:cs="Times New Roman"/>
                <w:b/>
                <w:color w:val="000000" w:themeColor="text1"/>
                <w:szCs w:val="28"/>
              </w:rPr>
              <w:t>(%)</w:t>
            </w:r>
          </w:p>
        </w:tc>
        <w:tc>
          <w:tcPr>
            <w:tcW w:w="1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227A4" w14:textId="77777777" w:rsidR="00A476A9" w:rsidRPr="0013008E" w:rsidRDefault="00A476A9" w:rsidP="00AE4F34">
            <w:pPr>
              <w:adjustRightInd/>
              <w:snapToGrid/>
              <w:spacing w:line="200" w:lineRule="atLeast"/>
              <w:ind w:firstLineChars="0" w:firstLine="0"/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 w:rsidRPr="0013008E">
              <w:rPr>
                <w:rFonts w:cs="Times New Roman"/>
                <w:b/>
                <w:color w:val="000000" w:themeColor="text1"/>
                <w:szCs w:val="28"/>
              </w:rPr>
              <w:t>名額</w:t>
            </w:r>
          </w:p>
        </w:tc>
      </w:tr>
      <w:tr w:rsidR="00A476A9" w:rsidRPr="0013008E" w14:paraId="08FB43FE" w14:textId="77777777" w:rsidTr="00FE01CE">
        <w:trPr>
          <w:trHeight w:val="1080"/>
          <w:jc w:val="center"/>
        </w:trPr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C2E6D" w14:textId="77777777" w:rsidR="00A476A9" w:rsidRPr="0013008E" w:rsidRDefault="00A476A9" w:rsidP="00AE4F34">
            <w:pPr>
              <w:adjustRightInd/>
              <w:snapToGrid/>
              <w:spacing w:line="200" w:lineRule="atLeast"/>
              <w:ind w:firstLineChars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/>
                <w:color w:val="000000" w:themeColor="text1"/>
                <w:szCs w:val="28"/>
              </w:rPr>
              <w:t>初審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DB481" w14:textId="77777777" w:rsidR="00A476A9" w:rsidRPr="0013008E" w:rsidRDefault="00A476A9" w:rsidP="00AE4F34">
            <w:pPr>
              <w:adjustRightInd/>
              <w:snapToGrid/>
              <w:spacing w:line="200" w:lineRule="atLeast"/>
              <w:ind w:firstLineChars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/>
                <w:color w:val="000000" w:themeColor="text1"/>
                <w:szCs w:val="28"/>
              </w:rPr>
              <w:t>書面</w:t>
            </w:r>
          </w:p>
          <w:p w14:paraId="5B82BFCF" w14:textId="77777777" w:rsidR="00A476A9" w:rsidRPr="0013008E" w:rsidRDefault="00A476A9" w:rsidP="00AE4F34">
            <w:pPr>
              <w:adjustRightInd/>
              <w:snapToGrid/>
              <w:spacing w:line="200" w:lineRule="atLeast"/>
              <w:ind w:firstLineChars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/>
                <w:color w:val="000000" w:themeColor="text1"/>
                <w:szCs w:val="28"/>
              </w:rPr>
              <w:t>審查</w:t>
            </w:r>
          </w:p>
        </w:tc>
        <w:tc>
          <w:tcPr>
            <w:tcW w:w="1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54749" w14:textId="77777777" w:rsidR="00A476A9" w:rsidRPr="0013008E" w:rsidRDefault="00A476A9" w:rsidP="00AE4F34">
            <w:pPr>
              <w:adjustRightInd/>
              <w:snapToGrid/>
              <w:spacing w:line="200" w:lineRule="atLeast"/>
              <w:ind w:firstLineChars="0" w:firstLine="0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/>
                <w:color w:val="000000" w:themeColor="text1"/>
                <w:szCs w:val="28"/>
              </w:rPr>
              <w:t>召開初審會議，由審查委員針對初賽申請書進行書面資料審閱，依評審原則進行審查及評分。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C8240" w14:textId="77777777" w:rsidR="00A476A9" w:rsidRPr="0013008E" w:rsidRDefault="00A476A9" w:rsidP="00AE4F34">
            <w:pPr>
              <w:adjustRightInd/>
              <w:snapToGrid/>
              <w:spacing w:line="200" w:lineRule="atLeast"/>
              <w:ind w:firstLineChars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/>
                <w:color w:val="000000" w:themeColor="text1"/>
                <w:szCs w:val="28"/>
              </w:rPr>
              <w:t>100%</w:t>
            </w:r>
          </w:p>
        </w:tc>
        <w:tc>
          <w:tcPr>
            <w:tcW w:w="1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DBD13" w14:textId="746BD9C9" w:rsidR="00A476A9" w:rsidRPr="0013008E" w:rsidRDefault="00A476A9" w:rsidP="00AE4F34">
            <w:pPr>
              <w:adjustRightInd/>
              <w:snapToGrid/>
              <w:spacing w:line="200" w:lineRule="atLeast"/>
              <w:ind w:firstLineChars="0" w:firstLine="0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/>
                <w:color w:val="000000" w:themeColor="text1"/>
                <w:szCs w:val="28"/>
              </w:rPr>
              <w:t>依社區書面資料</w:t>
            </w:r>
            <w:r w:rsidR="00CD6FD2">
              <w:rPr>
                <w:rFonts w:cs="Times New Roman" w:hint="eastAsia"/>
                <w:color w:val="000000" w:themeColor="text1"/>
                <w:szCs w:val="28"/>
              </w:rPr>
              <w:t>進行評分，依據評分結果擇</w:t>
            </w:r>
            <w:r w:rsidR="00CD6FD2">
              <w:rPr>
                <w:rFonts w:cs="Times New Roman" w:hint="eastAsia"/>
                <w:color w:val="000000" w:themeColor="text1"/>
                <w:szCs w:val="28"/>
              </w:rPr>
              <w:t>2</w:t>
            </w:r>
            <w:r w:rsidR="00CD6FD2">
              <w:rPr>
                <w:rFonts w:cs="Times New Roman" w:hint="eastAsia"/>
                <w:color w:val="000000" w:themeColor="text1"/>
                <w:szCs w:val="28"/>
              </w:rPr>
              <w:t>名</w:t>
            </w:r>
            <w:r w:rsidRPr="0013008E">
              <w:rPr>
                <w:rFonts w:cs="Times New Roman"/>
                <w:color w:val="000000" w:themeColor="text1"/>
                <w:szCs w:val="28"/>
              </w:rPr>
              <w:t>進入第二階段複審</w:t>
            </w:r>
          </w:p>
        </w:tc>
      </w:tr>
      <w:tr w:rsidR="00A476A9" w:rsidRPr="0013008E" w14:paraId="658D3914" w14:textId="77777777" w:rsidTr="00FE01CE">
        <w:trPr>
          <w:jc w:val="center"/>
        </w:trPr>
        <w:tc>
          <w:tcPr>
            <w:tcW w:w="6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C22B1" w14:textId="77777777" w:rsidR="00A476A9" w:rsidRPr="0013008E" w:rsidRDefault="00A476A9" w:rsidP="00AE4F34">
            <w:pPr>
              <w:adjustRightInd/>
              <w:snapToGrid/>
              <w:spacing w:line="200" w:lineRule="atLeast"/>
              <w:ind w:firstLineChars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/>
                <w:color w:val="000000" w:themeColor="text1"/>
                <w:szCs w:val="28"/>
              </w:rPr>
              <w:t>複審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BBBB7" w14:textId="77777777" w:rsidR="00A476A9" w:rsidRPr="0013008E" w:rsidRDefault="00A476A9" w:rsidP="00AE4F34">
            <w:pPr>
              <w:adjustRightInd/>
              <w:snapToGrid/>
              <w:spacing w:line="200" w:lineRule="atLeast"/>
              <w:ind w:firstLineChars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/>
                <w:color w:val="000000" w:themeColor="text1"/>
                <w:szCs w:val="28"/>
              </w:rPr>
              <w:t>實地</w:t>
            </w:r>
          </w:p>
          <w:p w14:paraId="52DD2609" w14:textId="77777777" w:rsidR="00A476A9" w:rsidRPr="0013008E" w:rsidRDefault="00A476A9" w:rsidP="00AE4F34">
            <w:pPr>
              <w:adjustRightInd/>
              <w:snapToGrid/>
              <w:spacing w:line="200" w:lineRule="atLeast"/>
              <w:ind w:firstLineChars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/>
                <w:color w:val="000000" w:themeColor="text1"/>
                <w:szCs w:val="28"/>
              </w:rPr>
              <w:t>評審</w:t>
            </w:r>
          </w:p>
        </w:tc>
        <w:tc>
          <w:tcPr>
            <w:tcW w:w="1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8F6D9" w14:textId="77777777" w:rsidR="00A476A9" w:rsidRPr="0013008E" w:rsidRDefault="00A476A9" w:rsidP="00AE4F34">
            <w:pPr>
              <w:adjustRightInd/>
              <w:snapToGrid/>
              <w:spacing w:line="200" w:lineRule="atLeast"/>
              <w:ind w:firstLineChars="0" w:firstLine="0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/>
                <w:color w:val="000000" w:themeColor="text1"/>
                <w:szCs w:val="28"/>
              </w:rPr>
              <w:t>採現地勘查，由審查之專家學者</w:t>
            </w:r>
            <w:r w:rsidRPr="0013008E">
              <w:rPr>
                <w:rFonts w:cs="Times New Roman" w:hint="eastAsia"/>
                <w:color w:val="000000" w:themeColor="text1"/>
                <w:szCs w:val="28"/>
              </w:rPr>
              <w:t>與府內委員</w:t>
            </w:r>
            <w:r w:rsidRPr="0013008E">
              <w:rPr>
                <w:rFonts w:cs="Times New Roman"/>
                <w:color w:val="000000" w:themeColor="text1"/>
                <w:szCs w:val="28"/>
              </w:rPr>
              <w:t>實際走訪</w:t>
            </w:r>
            <w:r w:rsidRPr="0013008E">
              <w:rPr>
                <w:rFonts w:cs="Times New Roman" w:hint="eastAsia"/>
                <w:color w:val="000000" w:themeColor="text1"/>
                <w:szCs w:val="28"/>
              </w:rPr>
              <w:t>參賽</w:t>
            </w:r>
            <w:r w:rsidRPr="0013008E">
              <w:rPr>
                <w:rFonts w:cs="Times New Roman"/>
                <w:color w:val="000000" w:themeColor="text1"/>
                <w:szCs w:val="28"/>
              </w:rPr>
              <w:t>社區，依據評審原則評析社區實際發展情況，當日行程由社區自行安排，須派員導覽說明</w:t>
            </w:r>
            <w:r w:rsidRPr="0013008E">
              <w:rPr>
                <w:rFonts w:cs="Times New Roman" w:hint="eastAsia"/>
                <w:color w:val="000000" w:themeColor="text1"/>
                <w:szCs w:val="28"/>
              </w:rPr>
              <w:t>。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29290" w14:textId="55AAF108" w:rsidR="00A476A9" w:rsidRPr="0013008E" w:rsidRDefault="00CD6FD2" w:rsidP="00AE4F34">
            <w:pPr>
              <w:adjustRightInd/>
              <w:snapToGrid/>
              <w:spacing w:line="200" w:lineRule="atLeast"/>
              <w:ind w:firstLineChars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 w:hint="eastAsia"/>
                <w:color w:val="000000" w:themeColor="text1"/>
                <w:szCs w:val="28"/>
              </w:rPr>
              <w:t>7</w:t>
            </w:r>
            <w:r w:rsidR="00A476A9" w:rsidRPr="0013008E">
              <w:rPr>
                <w:rFonts w:cs="Times New Roman" w:hint="eastAsia"/>
                <w:color w:val="000000" w:themeColor="text1"/>
                <w:szCs w:val="28"/>
              </w:rPr>
              <w:t>0%</w:t>
            </w:r>
          </w:p>
        </w:tc>
        <w:tc>
          <w:tcPr>
            <w:tcW w:w="13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D6CD6" w14:textId="77777777" w:rsidR="00A476A9" w:rsidRPr="0013008E" w:rsidRDefault="00A476A9" w:rsidP="00A476A9">
            <w:pPr>
              <w:numPr>
                <w:ilvl w:val="0"/>
                <w:numId w:val="84"/>
              </w:numPr>
              <w:adjustRightInd/>
              <w:snapToGrid/>
              <w:spacing w:line="200" w:lineRule="atLeast"/>
              <w:ind w:firstLineChars="0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 w:hint="eastAsia"/>
                <w:color w:val="000000" w:themeColor="text1"/>
                <w:szCs w:val="28"/>
              </w:rPr>
              <w:t>基於公平原則，審查小組於每個參賽社區停留時間不得超過</w:t>
            </w:r>
            <w:r w:rsidRPr="0013008E">
              <w:rPr>
                <w:rFonts w:cs="Times New Roman" w:hint="eastAsia"/>
                <w:color w:val="000000" w:themeColor="text1"/>
                <w:szCs w:val="28"/>
              </w:rPr>
              <w:t>2</w:t>
            </w:r>
            <w:r w:rsidRPr="0013008E">
              <w:rPr>
                <w:rFonts w:cs="Times New Roman" w:hint="eastAsia"/>
                <w:color w:val="000000" w:themeColor="text1"/>
                <w:szCs w:val="28"/>
              </w:rPr>
              <w:t>小時。</w:t>
            </w:r>
          </w:p>
          <w:p w14:paraId="0275355F" w14:textId="77777777" w:rsidR="00A476A9" w:rsidRPr="0013008E" w:rsidRDefault="00A476A9" w:rsidP="00A476A9">
            <w:pPr>
              <w:numPr>
                <w:ilvl w:val="0"/>
                <w:numId w:val="84"/>
              </w:numPr>
              <w:adjustRightInd/>
              <w:snapToGrid/>
              <w:spacing w:line="200" w:lineRule="atLeast"/>
              <w:ind w:firstLineChars="0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/>
                <w:color w:val="000000" w:themeColor="text1"/>
                <w:szCs w:val="28"/>
              </w:rPr>
              <w:t>依複審成績遴選</w:t>
            </w:r>
            <w:r w:rsidRPr="0013008E">
              <w:rPr>
                <w:rFonts w:cs="Times New Roman"/>
                <w:color w:val="000000" w:themeColor="text1"/>
                <w:szCs w:val="28"/>
              </w:rPr>
              <w:lastRenderedPageBreak/>
              <w:t>金牌獎</w:t>
            </w:r>
            <w:r w:rsidRPr="0013008E">
              <w:rPr>
                <w:rFonts w:cs="Times New Roman"/>
                <w:color w:val="000000" w:themeColor="text1"/>
                <w:szCs w:val="28"/>
              </w:rPr>
              <w:t>1</w:t>
            </w:r>
            <w:r w:rsidRPr="0013008E">
              <w:rPr>
                <w:rFonts w:cs="Times New Roman"/>
                <w:color w:val="000000" w:themeColor="text1"/>
                <w:szCs w:val="28"/>
              </w:rPr>
              <w:t>名代表連江縣參加全國金牌農村競賽</w:t>
            </w:r>
          </w:p>
        </w:tc>
      </w:tr>
      <w:tr w:rsidR="00A476A9" w:rsidRPr="0013008E" w14:paraId="41627522" w14:textId="77777777" w:rsidTr="00FE01CE">
        <w:trPr>
          <w:jc w:val="center"/>
        </w:trPr>
        <w:tc>
          <w:tcPr>
            <w:tcW w:w="6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39D9D" w14:textId="77777777" w:rsidR="00A476A9" w:rsidRPr="0013008E" w:rsidRDefault="00A476A9" w:rsidP="00AE4F34">
            <w:pPr>
              <w:adjustRightInd/>
              <w:snapToGrid/>
              <w:spacing w:line="200" w:lineRule="atLeast"/>
              <w:ind w:firstLineChars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28FB6" w14:textId="77777777" w:rsidR="00A476A9" w:rsidRPr="0013008E" w:rsidRDefault="00A476A9" w:rsidP="00AE4F34">
            <w:pPr>
              <w:adjustRightInd/>
              <w:snapToGrid/>
              <w:spacing w:line="200" w:lineRule="atLeast"/>
              <w:ind w:firstLineChars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/>
                <w:color w:val="000000" w:themeColor="text1"/>
                <w:szCs w:val="28"/>
              </w:rPr>
              <w:t>簡報</w:t>
            </w:r>
          </w:p>
          <w:p w14:paraId="446026BD" w14:textId="77777777" w:rsidR="00A476A9" w:rsidRPr="0013008E" w:rsidRDefault="00A476A9" w:rsidP="00AE4F34">
            <w:pPr>
              <w:adjustRightInd/>
              <w:snapToGrid/>
              <w:spacing w:line="200" w:lineRule="atLeast"/>
              <w:ind w:firstLineChars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/>
                <w:color w:val="000000" w:themeColor="text1"/>
                <w:szCs w:val="28"/>
              </w:rPr>
              <w:t>面談</w:t>
            </w:r>
          </w:p>
        </w:tc>
        <w:tc>
          <w:tcPr>
            <w:tcW w:w="1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AF089" w14:textId="77777777" w:rsidR="00A476A9" w:rsidRPr="0013008E" w:rsidRDefault="00A476A9" w:rsidP="00AE4F34">
            <w:pPr>
              <w:adjustRightInd/>
              <w:snapToGrid/>
              <w:spacing w:line="200" w:lineRule="atLeast"/>
              <w:ind w:firstLineChars="0" w:firstLine="0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/>
                <w:color w:val="000000" w:themeColor="text1"/>
                <w:szCs w:val="28"/>
              </w:rPr>
              <w:t>參賽單位以簡報方式，針對生產、生活及生態三面向特色，以及未來發展規劃進行說明簡報</w:t>
            </w:r>
            <w:r w:rsidRPr="0013008E">
              <w:rPr>
                <w:rFonts w:cs="Times New Roman"/>
                <w:color w:val="000000" w:themeColor="text1"/>
                <w:szCs w:val="28"/>
              </w:rPr>
              <w:t>15</w:t>
            </w:r>
            <w:r w:rsidRPr="0013008E">
              <w:rPr>
                <w:rFonts w:cs="Times New Roman"/>
                <w:color w:val="000000" w:themeColor="text1"/>
                <w:szCs w:val="28"/>
              </w:rPr>
              <w:t>分鐘，由審查委員依據簡報結果評分，並保留</w:t>
            </w:r>
            <w:r w:rsidRPr="0013008E">
              <w:rPr>
                <w:rFonts w:cs="Times New Roman"/>
                <w:color w:val="000000" w:themeColor="text1"/>
                <w:szCs w:val="28"/>
              </w:rPr>
              <w:t>30</w:t>
            </w:r>
            <w:r w:rsidRPr="0013008E">
              <w:rPr>
                <w:rFonts w:cs="Times New Roman"/>
                <w:color w:val="000000" w:themeColor="text1"/>
                <w:szCs w:val="28"/>
              </w:rPr>
              <w:t>分鐘座談時間。</w:t>
            </w:r>
            <w:r w:rsidRPr="0013008E">
              <w:rPr>
                <w:rFonts w:cs="Times New Roman"/>
                <w:b/>
                <w:bCs/>
                <w:color w:val="000000" w:themeColor="text1"/>
                <w:szCs w:val="28"/>
                <w:u w:val="single"/>
              </w:rPr>
              <w:t>無法出席簡報之單位，此項目分數以零分計算</w:t>
            </w:r>
            <w:r w:rsidRPr="0013008E">
              <w:rPr>
                <w:rFonts w:cs="Times New Roman"/>
                <w:color w:val="000000" w:themeColor="text1"/>
                <w:szCs w:val="28"/>
              </w:rPr>
              <w:t>。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A8360" w14:textId="77777777" w:rsidR="00A476A9" w:rsidRPr="0013008E" w:rsidRDefault="00A476A9" w:rsidP="00AE4F34">
            <w:pPr>
              <w:adjustRightInd/>
              <w:snapToGrid/>
              <w:spacing w:line="200" w:lineRule="atLeast"/>
              <w:ind w:firstLineChars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 w:hint="eastAsia"/>
                <w:color w:val="000000" w:themeColor="text1"/>
                <w:szCs w:val="28"/>
              </w:rPr>
              <w:t>3</w:t>
            </w:r>
            <w:r w:rsidRPr="0013008E">
              <w:rPr>
                <w:rFonts w:cs="Times New Roman"/>
                <w:color w:val="000000" w:themeColor="text1"/>
                <w:szCs w:val="28"/>
              </w:rPr>
              <w:t>0%</w:t>
            </w:r>
          </w:p>
        </w:tc>
        <w:tc>
          <w:tcPr>
            <w:tcW w:w="13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EB7EB" w14:textId="77777777" w:rsidR="00A476A9" w:rsidRPr="0013008E" w:rsidRDefault="00A476A9" w:rsidP="00AE4F34">
            <w:pPr>
              <w:adjustRightInd/>
              <w:snapToGrid/>
              <w:spacing w:line="200" w:lineRule="atLeast"/>
              <w:ind w:firstLineChars="0" w:firstLine="520"/>
              <w:rPr>
                <w:rFonts w:cs="Times New Roman"/>
                <w:color w:val="000000" w:themeColor="text1"/>
                <w:szCs w:val="28"/>
              </w:rPr>
            </w:pPr>
          </w:p>
        </w:tc>
      </w:tr>
    </w:tbl>
    <w:p w14:paraId="4C898012" w14:textId="75FB2FE7" w:rsidR="00A476A9" w:rsidRDefault="00A476A9" w:rsidP="00A476A9">
      <w:pPr>
        <w:pStyle w:val="20"/>
      </w:pPr>
      <w:r>
        <w:rPr>
          <w:rFonts w:hint="eastAsia"/>
        </w:rPr>
        <w:t>六、選拔指標及權重</w:t>
      </w:r>
    </w:p>
    <w:p w14:paraId="00E73326" w14:textId="4DE0E0A5" w:rsidR="00A476A9" w:rsidRDefault="00A476A9" w:rsidP="00A476A9">
      <w:pPr>
        <w:ind w:firstLine="560"/>
      </w:pPr>
      <w:r w:rsidRPr="00A476A9">
        <w:t>本競賽評審原則依農村生產、生活、生態各佔</w:t>
      </w:r>
      <w:r w:rsidRPr="00A476A9">
        <w:t>30%</w:t>
      </w:r>
      <w:r w:rsidRPr="00A476A9">
        <w:t>，以及未來性</w:t>
      </w:r>
      <w:r w:rsidRPr="00A476A9">
        <w:t>10%</w:t>
      </w:r>
      <w:r w:rsidRPr="00A476A9">
        <w:t>，合計</w:t>
      </w:r>
      <w:r w:rsidRPr="00A476A9">
        <w:t>100%</w:t>
      </w:r>
      <w:r w:rsidRPr="00A476A9">
        <w:t>，各項評審指標說明如下：</w:t>
      </w:r>
    </w:p>
    <w:tbl>
      <w:tblPr>
        <w:tblW w:w="5411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0"/>
        <w:gridCol w:w="2408"/>
        <w:gridCol w:w="6268"/>
      </w:tblGrid>
      <w:tr w:rsidR="00A476A9" w:rsidRPr="002A3B4D" w14:paraId="37CBC4E1" w14:textId="77777777" w:rsidTr="005E7B1D">
        <w:trPr>
          <w:trHeight w:val="181"/>
          <w:tblHeader/>
          <w:jc w:val="center"/>
        </w:trPr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C9749" w14:textId="77777777" w:rsidR="00A476A9" w:rsidRPr="002A3B4D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2A3B4D">
              <w:rPr>
                <w:rFonts w:cs="Times New Roman"/>
                <w:b/>
                <w:color w:val="000000"/>
                <w:szCs w:val="28"/>
              </w:rPr>
              <w:t>面向</w:t>
            </w:r>
          </w:p>
        </w:tc>
        <w:tc>
          <w:tcPr>
            <w:tcW w:w="1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48D89" w14:textId="77777777" w:rsidR="00A476A9" w:rsidRPr="002A3B4D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2A3B4D">
              <w:rPr>
                <w:rFonts w:cs="Times New Roman"/>
                <w:b/>
                <w:color w:val="000000"/>
                <w:szCs w:val="28"/>
              </w:rPr>
              <w:t>評審項目</w:t>
            </w:r>
          </w:p>
        </w:tc>
        <w:tc>
          <w:tcPr>
            <w:tcW w:w="319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67538" w14:textId="77777777" w:rsidR="00A476A9" w:rsidRPr="002A3B4D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2A3B4D">
              <w:rPr>
                <w:rFonts w:cs="Times New Roman"/>
                <w:b/>
                <w:color w:val="000000"/>
                <w:szCs w:val="28"/>
              </w:rPr>
              <w:t>內容說明</w:t>
            </w:r>
          </w:p>
        </w:tc>
      </w:tr>
      <w:tr w:rsidR="00A476A9" w:rsidRPr="002A3B4D" w14:paraId="04B05469" w14:textId="77777777" w:rsidTr="005E7B1D">
        <w:trPr>
          <w:trHeight w:val="20"/>
          <w:jc w:val="center"/>
        </w:trPr>
        <w:tc>
          <w:tcPr>
            <w:tcW w:w="5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CB5EB" w14:textId="77777777" w:rsidR="00A476A9" w:rsidRPr="002A3B4D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28"/>
              </w:rPr>
            </w:pPr>
            <w:r w:rsidRPr="002A3B4D">
              <w:rPr>
                <w:rFonts w:cs="Times New Roman"/>
                <w:color w:val="000000"/>
                <w:szCs w:val="28"/>
              </w:rPr>
              <w:t>生產</w:t>
            </w:r>
          </w:p>
          <w:p w14:paraId="5CEBCB77" w14:textId="77777777" w:rsidR="00A476A9" w:rsidRPr="002A3B4D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28"/>
              </w:rPr>
            </w:pPr>
            <w:r w:rsidRPr="002A3B4D">
              <w:rPr>
                <w:rFonts w:cs="Times New Roman"/>
                <w:color w:val="000000"/>
                <w:szCs w:val="28"/>
              </w:rPr>
              <w:t>(30%)</w:t>
            </w:r>
          </w:p>
        </w:tc>
        <w:tc>
          <w:tcPr>
            <w:tcW w:w="1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97EED" w14:textId="6A16E23F" w:rsidR="00A476A9" w:rsidRPr="002A3B4D" w:rsidRDefault="00A476A9" w:rsidP="00A476A9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28"/>
              </w:rPr>
            </w:pPr>
            <w:r w:rsidRPr="002A3B4D">
              <w:rPr>
                <w:rFonts w:cs="Times New Roman"/>
                <w:spacing w:val="-2"/>
                <w:szCs w:val="28"/>
              </w:rPr>
              <w:t>1</w:t>
            </w:r>
            <w:r w:rsidRPr="002A3B4D">
              <w:rPr>
                <w:rFonts w:cs="Times New Roman"/>
                <w:spacing w:val="-4"/>
                <w:szCs w:val="28"/>
              </w:rPr>
              <w:t>.</w:t>
            </w:r>
            <w:r w:rsidRPr="002A3B4D">
              <w:rPr>
                <w:rFonts w:cs="Times New Roman"/>
                <w:spacing w:val="-4"/>
                <w:szCs w:val="28"/>
              </w:rPr>
              <w:t>產業</w:t>
            </w:r>
            <w:r w:rsidR="0074141C">
              <w:rPr>
                <w:rFonts w:cs="Times New Roman" w:hint="eastAsia"/>
                <w:spacing w:val="-4"/>
                <w:szCs w:val="28"/>
              </w:rPr>
              <w:t>的</w:t>
            </w:r>
            <w:r w:rsidRPr="002A3B4D">
              <w:rPr>
                <w:rFonts w:cs="Times New Roman"/>
                <w:spacing w:val="-4"/>
                <w:szCs w:val="28"/>
              </w:rPr>
              <w:t>展現</w:t>
            </w:r>
          </w:p>
        </w:tc>
        <w:tc>
          <w:tcPr>
            <w:tcW w:w="3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73D1E" w14:textId="56C54DD4" w:rsidR="00A476A9" w:rsidRPr="002A3B4D" w:rsidRDefault="0074141C" w:rsidP="0074141C">
            <w:pPr>
              <w:spacing w:line="240" w:lineRule="auto"/>
              <w:ind w:firstLineChars="0" w:firstLine="0"/>
              <w:rPr>
                <w:rFonts w:cs="Times New Roman"/>
                <w:color w:val="000000"/>
                <w:szCs w:val="28"/>
              </w:rPr>
            </w:pPr>
            <w:r w:rsidRPr="0074141C">
              <w:rPr>
                <w:rFonts w:cs="Times New Roman" w:hint="eastAsia"/>
                <w:color w:val="000000"/>
                <w:szCs w:val="28"/>
              </w:rPr>
              <w:t>應以在地特色為核心，優化國產農產品之品質與量能，並透過企業化經營模式導入，發展高附加價值產品；同時支持農村經濟多元轉型，深化農村旅遊、手工藝及文化創意產業之深度價值，帶動社區企業發展、建立穩健的永續營運機制。</w:t>
            </w:r>
          </w:p>
        </w:tc>
      </w:tr>
      <w:tr w:rsidR="00A476A9" w:rsidRPr="002A3B4D" w14:paraId="1CA44AC2" w14:textId="77777777" w:rsidTr="005E7B1D">
        <w:trPr>
          <w:trHeight w:val="20"/>
          <w:jc w:val="center"/>
        </w:trPr>
        <w:tc>
          <w:tcPr>
            <w:tcW w:w="5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2EF92" w14:textId="77777777" w:rsidR="00A476A9" w:rsidRPr="002A3B4D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1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DB36B" w14:textId="77777777" w:rsidR="00A476A9" w:rsidRPr="002A3B4D" w:rsidRDefault="00A476A9" w:rsidP="00A476A9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28"/>
              </w:rPr>
            </w:pPr>
            <w:r w:rsidRPr="002A3B4D">
              <w:rPr>
                <w:rFonts w:cs="Times New Roman"/>
                <w:spacing w:val="-2"/>
                <w:szCs w:val="28"/>
              </w:rPr>
              <w:t>2</w:t>
            </w:r>
            <w:r w:rsidRPr="002A3B4D">
              <w:rPr>
                <w:rFonts w:cs="Times New Roman"/>
                <w:spacing w:val="-4"/>
                <w:szCs w:val="28"/>
              </w:rPr>
              <w:t>.</w:t>
            </w:r>
            <w:r w:rsidRPr="002A3B4D">
              <w:rPr>
                <w:rFonts w:cs="Times New Roman"/>
                <w:spacing w:val="-4"/>
                <w:szCs w:val="28"/>
              </w:rPr>
              <w:t>產業永續性</w:t>
            </w:r>
          </w:p>
        </w:tc>
        <w:tc>
          <w:tcPr>
            <w:tcW w:w="3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8E19E" w14:textId="5982283E" w:rsidR="00A476A9" w:rsidRPr="002A3B4D" w:rsidRDefault="0074141C" w:rsidP="0074141C">
            <w:pPr>
              <w:spacing w:line="240" w:lineRule="auto"/>
              <w:ind w:firstLineChars="0" w:firstLine="0"/>
              <w:rPr>
                <w:rFonts w:cs="Times New Roman"/>
                <w:color w:val="000000"/>
                <w:szCs w:val="28"/>
              </w:rPr>
            </w:pPr>
            <w:r w:rsidRPr="0074141C">
              <w:rPr>
                <w:rFonts w:cs="Times New Roman" w:hint="eastAsia"/>
                <w:color w:val="000000"/>
                <w:szCs w:val="28"/>
              </w:rPr>
              <w:t>產業的發展具跨域合作及資源整合機制，並考量地產地消、公益性、在地回饋方式等，具開創在地長期就業機會的能力。</w:t>
            </w:r>
          </w:p>
        </w:tc>
      </w:tr>
      <w:tr w:rsidR="00A476A9" w:rsidRPr="002A3B4D" w14:paraId="38ADC09A" w14:textId="77777777" w:rsidTr="005E7B1D">
        <w:trPr>
          <w:trHeight w:val="20"/>
          <w:jc w:val="center"/>
        </w:trPr>
        <w:tc>
          <w:tcPr>
            <w:tcW w:w="5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4BE94" w14:textId="77777777" w:rsidR="00A476A9" w:rsidRPr="002A3B4D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1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02642" w14:textId="77777777" w:rsidR="00A476A9" w:rsidRPr="002A3B4D" w:rsidRDefault="00A476A9" w:rsidP="00A476A9">
            <w:pPr>
              <w:spacing w:line="240" w:lineRule="auto"/>
              <w:ind w:firstLineChars="0" w:firstLine="0"/>
              <w:jc w:val="center"/>
              <w:rPr>
                <w:rFonts w:cs="Times New Roman"/>
                <w:spacing w:val="-2"/>
                <w:szCs w:val="28"/>
              </w:rPr>
            </w:pPr>
            <w:r w:rsidRPr="002A3B4D">
              <w:rPr>
                <w:rFonts w:cs="Times New Roman"/>
                <w:spacing w:val="-2"/>
                <w:szCs w:val="28"/>
              </w:rPr>
              <w:t>3.</w:t>
            </w:r>
            <w:r w:rsidRPr="002A3B4D">
              <w:rPr>
                <w:rFonts w:cs="Times New Roman"/>
                <w:spacing w:val="-2"/>
                <w:szCs w:val="28"/>
              </w:rPr>
              <w:t>農業教育推</w:t>
            </w:r>
            <w:r w:rsidRPr="002A3B4D">
              <w:rPr>
                <w:rFonts w:cs="Times New Roman"/>
                <w:spacing w:val="-10"/>
                <w:szCs w:val="28"/>
              </w:rPr>
              <w:t>廣</w:t>
            </w:r>
          </w:p>
        </w:tc>
        <w:tc>
          <w:tcPr>
            <w:tcW w:w="3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87A6E" w14:textId="714EC83C" w:rsidR="00A476A9" w:rsidRPr="0074141C" w:rsidRDefault="0074141C" w:rsidP="0074141C">
            <w:pPr>
              <w:spacing w:line="240" w:lineRule="auto"/>
              <w:ind w:firstLineChars="0" w:firstLine="0"/>
              <w:rPr>
                <w:rFonts w:cs="Times New Roman"/>
                <w:szCs w:val="28"/>
              </w:rPr>
            </w:pPr>
            <w:r w:rsidRPr="0074141C">
              <w:rPr>
                <w:rFonts w:cs="Times New Roman" w:hint="eastAsia"/>
                <w:szCs w:val="28"/>
              </w:rPr>
              <w:t>農業深耕教育向社會大眾推廣食農教育、農村導覽、教育解說人員培訓、推動農村深度體驗等。</w:t>
            </w:r>
          </w:p>
        </w:tc>
      </w:tr>
      <w:tr w:rsidR="00A476A9" w:rsidRPr="002A3B4D" w14:paraId="75529F58" w14:textId="77777777" w:rsidTr="005E7B1D">
        <w:trPr>
          <w:trHeight w:val="20"/>
          <w:jc w:val="center"/>
        </w:trPr>
        <w:tc>
          <w:tcPr>
            <w:tcW w:w="5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2AA7C" w14:textId="77777777" w:rsidR="00A476A9" w:rsidRPr="002A3B4D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1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34F62" w14:textId="77777777" w:rsidR="00A476A9" w:rsidRPr="002A3B4D" w:rsidRDefault="00A476A9" w:rsidP="00A476A9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28"/>
              </w:rPr>
            </w:pPr>
            <w:r w:rsidRPr="002A3B4D">
              <w:rPr>
                <w:rFonts w:cs="Times New Roman"/>
                <w:spacing w:val="-2"/>
                <w:szCs w:val="28"/>
              </w:rPr>
              <w:t>4</w:t>
            </w:r>
            <w:r w:rsidRPr="002A3B4D">
              <w:rPr>
                <w:rFonts w:cs="Times New Roman"/>
                <w:spacing w:val="-4"/>
                <w:szCs w:val="28"/>
              </w:rPr>
              <w:t>.</w:t>
            </w:r>
            <w:r w:rsidRPr="002A3B4D">
              <w:rPr>
                <w:rFonts w:cs="Times New Roman"/>
                <w:spacing w:val="-4"/>
                <w:szCs w:val="28"/>
              </w:rPr>
              <w:t>認證標章</w:t>
            </w:r>
          </w:p>
        </w:tc>
        <w:tc>
          <w:tcPr>
            <w:tcW w:w="3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931A7" w14:textId="76648D58" w:rsidR="00A476A9" w:rsidRPr="0074141C" w:rsidRDefault="0074141C" w:rsidP="0074141C">
            <w:pPr>
              <w:spacing w:line="240" w:lineRule="auto"/>
              <w:ind w:firstLineChars="0" w:firstLine="0"/>
              <w:rPr>
                <w:rFonts w:cs="Times New Roman"/>
                <w:spacing w:val="-2"/>
                <w:szCs w:val="28"/>
              </w:rPr>
            </w:pPr>
            <w:r w:rsidRPr="0074141C">
              <w:rPr>
                <w:rFonts w:cs="Times New Roman" w:hint="eastAsia"/>
                <w:spacing w:val="-2"/>
                <w:szCs w:val="28"/>
              </w:rPr>
              <w:t>具公信力之公、私團體及大專院校之農業生產標章及選拔等</w:t>
            </w:r>
            <w:r w:rsidRPr="0074141C">
              <w:rPr>
                <w:rFonts w:cs="Times New Roman" w:hint="eastAsia"/>
                <w:spacing w:val="-2"/>
                <w:szCs w:val="28"/>
              </w:rPr>
              <w:t>(</w:t>
            </w:r>
            <w:r w:rsidRPr="0074141C">
              <w:rPr>
                <w:rFonts w:cs="Times New Roman" w:hint="eastAsia"/>
                <w:spacing w:val="-2"/>
                <w:szCs w:val="28"/>
              </w:rPr>
              <w:t>如：農業部三章一</w:t>
            </w:r>
            <w:r w:rsidRPr="0074141C">
              <w:rPr>
                <w:rFonts w:cs="Times New Roman" w:hint="eastAsia"/>
                <w:spacing w:val="-2"/>
                <w:szCs w:val="28"/>
              </w:rPr>
              <w:t xml:space="preserve"> Q</w:t>
            </w:r>
            <w:r w:rsidRPr="0074141C">
              <w:rPr>
                <w:rFonts w:cs="Times New Roman" w:hint="eastAsia"/>
                <w:spacing w:val="-2"/>
                <w:szCs w:val="28"/>
              </w:rPr>
              <w:t>、農村好物等</w:t>
            </w:r>
            <w:r w:rsidRPr="0074141C">
              <w:rPr>
                <w:rFonts w:cs="Times New Roman" w:hint="eastAsia"/>
                <w:spacing w:val="-2"/>
                <w:szCs w:val="28"/>
              </w:rPr>
              <w:t>)</w:t>
            </w:r>
            <w:r w:rsidRPr="0074141C">
              <w:rPr>
                <w:rFonts w:cs="Times New Roman" w:hint="eastAsia"/>
                <w:spacing w:val="-2"/>
                <w:szCs w:val="28"/>
              </w:rPr>
              <w:t>。</w:t>
            </w:r>
          </w:p>
        </w:tc>
      </w:tr>
      <w:tr w:rsidR="00A476A9" w:rsidRPr="002A3B4D" w14:paraId="20C16322" w14:textId="77777777" w:rsidTr="005E7B1D">
        <w:trPr>
          <w:trHeight w:val="20"/>
          <w:jc w:val="center"/>
        </w:trPr>
        <w:tc>
          <w:tcPr>
            <w:tcW w:w="5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7DE56" w14:textId="77777777" w:rsidR="00A476A9" w:rsidRPr="002A3B4D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28"/>
              </w:rPr>
            </w:pPr>
            <w:r w:rsidRPr="002A3B4D">
              <w:rPr>
                <w:rFonts w:cs="Times New Roman"/>
                <w:color w:val="000000"/>
                <w:szCs w:val="28"/>
              </w:rPr>
              <w:t>生活</w:t>
            </w:r>
          </w:p>
          <w:p w14:paraId="11D994B0" w14:textId="77777777" w:rsidR="00A476A9" w:rsidRPr="002A3B4D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28"/>
              </w:rPr>
            </w:pPr>
            <w:r w:rsidRPr="002A3B4D">
              <w:rPr>
                <w:rFonts w:cs="Times New Roman"/>
                <w:color w:val="000000"/>
                <w:szCs w:val="28"/>
              </w:rPr>
              <w:t>(30%)</w:t>
            </w:r>
          </w:p>
        </w:tc>
        <w:tc>
          <w:tcPr>
            <w:tcW w:w="1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9D8C3" w14:textId="77777777" w:rsidR="00A476A9" w:rsidRPr="002A3B4D" w:rsidRDefault="00A476A9" w:rsidP="00A476A9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28"/>
              </w:rPr>
            </w:pPr>
            <w:r w:rsidRPr="002A3B4D">
              <w:rPr>
                <w:rFonts w:cs="Times New Roman"/>
                <w:spacing w:val="-2"/>
                <w:szCs w:val="28"/>
              </w:rPr>
              <w:t>1.</w:t>
            </w:r>
            <w:r w:rsidRPr="002A3B4D">
              <w:rPr>
                <w:rFonts w:cs="Times New Roman"/>
                <w:spacing w:val="-2"/>
                <w:szCs w:val="28"/>
              </w:rPr>
              <w:t>生活空間與景觀美學</w:t>
            </w:r>
            <w:r w:rsidRPr="002A3B4D">
              <w:rPr>
                <w:rFonts w:cs="Times New Roman"/>
                <w:spacing w:val="-4"/>
                <w:szCs w:val="28"/>
              </w:rPr>
              <w:t>營造</w:t>
            </w:r>
          </w:p>
        </w:tc>
        <w:tc>
          <w:tcPr>
            <w:tcW w:w="3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D8CDA" w14:textId="3B93A5BA" w:rsidR="00A476A9" w:rsidRPr="0074141C" w:rsidRDefault="0074141C" w:rsidP="0074141C">
            <w:pPr>
              <w:spacing w:line="240" w:lineRule="auto"/>
              <w:ind w:firstLineChars="0" w:firstLine="0"/>
              <w:rPr>
                <w:rFonts w:cs="Times New Roman"/>
                <w:spacing w:val="-2"/>
                <w:szCs w:val="28"/>
              </w:rPr>
            </w:pPr>
            <w:r w:rsidRPr="0074141C">
              <w:rPr>
                <w:rFonts w:cs="Times New Roman" w:hint="eastAsia"/>
                <w:spacing w:val="-2"/>
                <w:szCs w:val="28"/>
              </w:rPr>
              <w:t>推動農村空間環境營造，應兼顧社區美學，並考量整體景觀一致性。重點涵蓋：透過窳漏空間改善提升土地使用效率，由點及面串聯至家戶環境優化，並同步建構友善高齡之生活圈；同時強化基礎設施管理與環境清潔維護，共同營造具備文化底蘊之宜居村落。</w:t>
            </w:r>
          </w:p>
        </w:tc>
      </w:tr>
      <w:tr w:rsidR="00A476A9" w:rsidRPr="002A3B4D" w14:paraId="6376B460" w14:textId="77777777" w:rsidTr="005E7B1D">
        <w:trPr>
          <w:trHeight w:val="20"/>
          <w:jc w:val="center"/>
        </w:trPr>
        <w:tc>
          <w:tcPr>
            <w:tcW w:w="5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4E452" w14:textId="77777777" w:rsidR="00A476A9" w:rsidRPr="002A3B4D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1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7F6E0" w14:textId="77777777" w:rsidR="00A476A9" w:rsidRPr="002A3B4D" w:rsidRDefault="00A476A9" w:rsidP="00A476A9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28"/>
              </w:rPr>
            </w:pPr>
            <w:r w:rsidRPr="002A3B4D">
              <w:rPr>
                <w:rFonts w:cs="Times New Roman"/>
                <w:spacing w:val="-2"/>
                <w:szCs w:val="28"/>
              </w:rPr>
              <w:t>2.</w:t>
            </w:r>
            <w:r w:rsidRPr="002A3B4D">
              <w:rPr>
                <w:rFonts w:cs="Times New Roman"/>
                <w:spacing w:val="-2"/>
                <w:szCs w:val="28"/>
              </w:rPr>
              <w:t>文化保存與</w:t>
            </w:r>
            <w:r w:rsidRPr="002A3B4D">
              <w:rPr>
                <w:rFonts w:cs="Times New Roman"/>
                <w:spacing w:val="-6"/>
                <w:szCs w:val="28"/>
              </w:rPr>
              <w:t>活化</w:t>
            </w:r>
          </w:p>
        </w:tc>
        <w:tc>
          <w:tcPr>
            <w:tcW w:w="3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6EE74" w14:textId="04947C92" w:rsidR="00A476A9" w:rsidRPr="0074141C" w:rsidRDefault="0074141C" w:rsidP="0074141C">
            <w:pPr>
              <w:spacing w:line="240" w:lineRule="auto"/>
              <w:ind w:firstLineChars="0" w:firstLine="0"/>
              <w:rPr>
                <w:rFonts w:cs="Times New Roman"/>
                <w:spacing w:val="-2"/>
                <w:szCs w:val="28"/>
              </w:rPr>
            </w:pPr>
            <w:r w:rsidRPr="0074141C">
              <w:rPr>
                <w:rFonts w:cs="Times New Roman" w:hint="eastAsia"/>
                <w:spacing w:val="-2"/>
                <w:szCs w:val="28"/>
              </w:rPr>
              <w:t>保存、修繕與形塑具農村風貌或地方特色之住宅及建築物、農村文化或地方技藝傳承與推廣、在地特殊農業文化遺產（如各類農業景觀、村史調查與推動、土地利用系統、農具、農業動植物、農業知識、農業技術以及地方農業民俗等）的保</w:t>
            </w:r>
            <w:r w:rsidRPr="0074141C">
              <w:rPr>
                <w:rFonts w:cs="Times New Roman" w:hint="eastAsia"/>
                <w:spacing w:val="-2"/>
                <w:szCs w:val="28"/>
              </w:rPr>
              <w:lastRenderedPageBreak/>
              <w:t>存與維護等。</w:t>
            </w:r>
          </w:p>
        </w:tc>
      </w:tr>
      <w:tr w:rsidR="00A476A9" w:rsidRPr="002A3B4D" w14:paraId="2ED2856D" w14:textId="77777777" w:rsidTr="005E7B1D">
        <w:trPr>
          <w:trHeight w:val="20"/>
          <w:jc w:val="center"/>
        </w:trPr>
        <w:tc>
          <w:tcPr>
            <w:tcW w:w="5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2B7B7" w14:textId="77777777" w:rsidR="00A476A9" w:rsidRPr="002A3B4D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1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ED674" w14:textId="77777777" w:rsidR="00A476A9" w:rsidRPr="002A3B4D" w:rsidRDefault="00A476A9" w:rsidP="00A476A9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28"/>
              </w:rPr>
            </w:pPr>
            <w:r w:rsidRPr="002A3B4D">
              <w:rPr>
                <w:rFonts w:cs="Times New Roman"/>
                <w:spacing w:val="-2"/>
                <w:szCs w:val="28"/>
              </w:rPr>
              <w:t>3</w:t>
            </w:r>
            <w:r w:rsidRPr="002A3B4D">
              <w:rPr>
                <w:rFonts w:cs="Times New Roman"/>
                <w:spacing w:val="-4"/>
                <w:szCs w:val="28"/>
              </w:rPr>
              <w:t>.</w:t>
            </w:r>
            <w:r w:rsidRPr="002A3B4D">
              <w:rPr>
                <w:rFonts w:cs="Times New Roman"/>
                <w:spacing w:val="-4"/>
                <w:szCs w:val="28"/>
              </w:rPr>
              <w:t>青年參與</w:t>
            </w:r>
          </w:p>
        </w:tc>
        <w:tc>
          <w:tcPr>
            <w:tcW w:w="3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5D3FD" w14:textId="099958DE" w:rsidR="00A476A9" w:rsidRPr="0074141C" w:rsidRDefault="0074141C" w:rsidP="0074141C">
            <w:pPr>
              <w:spacing w:line="240" w:lineRule="auto"/>
              <w:ind w:firstLineChars="0" w:firstLine="0"/>
              <w:rPr>
                <w:rFonts w:cs="Times New Roman"/>
                <w:spacing w:val="-2"/>
                <w:szCs w:val="28"/>
              </w:rPr>
            </w:pPr>
            <w:r w:rsidRPr="0074141C">
              <w:rPr>
                <w:rFonts w:cs="Times New Roman" w:hint="eastAsia"/>
                <w:spacing w:val="-2"/>
                <w:szCs w:val="28"/>
              </w:rPr>
              <w:t>鼓勵青年積極參與社區組織與公共事務，運用創新思維活化在地價值；同時協助社區建立世代傳承機制，確保技術與文化薪火相傳，形成青年留鄉、青銀共榮的正向循環體系。</w:t>
            </w:r>
          </w:p>
        </w:tc>
      </w:tr>
      <w:tr w:rsidR="00A476A9" w:rsidRPr="002A3B4D" w14:paraId="72BC34CF" w14:textId="77777777" w:rsidTr="005E7B1D">
        <w:trPr>
          <w:trHeight w:val="20"/>
          <w:jc w:val="center"/>
        </w:trPr>
        <w:tc>
          <w:tcPr>
            <w:tcW w:w="5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56B61" w14:textId="77777777" w:rsidR="00A476A9" w:rsidRPr="002A3B4D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1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55EB3" w14:textId="1316232B" w:rsidR="00A476A9" w:rsidRPr="002A3B4D" w:rsidRDefault="00A476A9" w:rsidP="00A476A9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28"/>
              </w:rPr>
            </w:pPr>
            <w:r w:rsidRPr="002A3B4D">
              <w:rPr>
                <w:rFonts w:cs="Times New Roman"/>
                <w:spacing w:val="-2"/>
                <w:szCs w:val="28"/>
              </w:rPr>
              <w:t>4</w:t>
            </w:r>
            <w:r w:rsidRPr="002A3B4D">
              <w:rPr>
                <w:rFonts w:cs="Times New Roman"/>
                <w:spacing w:val="-4"/>
                <w:szCs w:val="28"/>
              </w:rPr>
              <w:t>.</w:t>
            </w:r>
            <w:r w:rsidR="0074141C">
              <w:rPr>
                <w:rFonts w:cs="Times New Roman" w:hint="eastAsia"/>
                <w:spacing w:val="-4"/>
                <w:szCs w:val="28"/>
              </w:rPr>
              <w:t>綠色</w:t>
            </w:r>
            <w:r w:rsidRPr="002A3B4D">
              <w:rPr>
                <w:rFonts w:cs="Times New Roman"/>
                <w:spacing w:val="-4"/>
                <w:szCs w:val="28"/>
              </w:rPr>
              <w:t>照顧</w:t>
            </w:r>
          </w:p>
        </w:tc>
        <w:tc>
          <w:tcPr>
            <w:tcW w:w="3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ED989" w14:textId="5AF2FD4F" w:rsidR="00A476A9" w:rsidRPr="0074141C" w:rsidRDefault="0074141C" w:rsidP="0074141C">
            <w:pPr>
              <w:spacing w:line="240" w:lineRule="auto"/>
              <w:ind w:firstLineChars="0" w:firstLine="0"/>
              <w:rPr>
                <w:rFonts w:cs="Times New Roman"/>
                <w:spacing w:val="-2"/>
                <w:szCs w:val="28"/>
              </w:rPr>
            </w:pPr>
            <w:r w:rsidRPr="0074141C">
              <w:rPr>
                <w:rFonts w:cs="Times New Roman" w:hint="eastAsia"/>
                <w:spacing w:val="-2"/>
                <w:szCs w:val="28"/>
              </w:rPr>
              <w:t>農村在長者照顧之具體作為，如擔任志工、綠色照顧推動、健康關懷、生活照顧、休閒活動等。</w:t>
            </w:r>
          </w:p>
        </w:tc>
      </w:tr>
      <w:tr w:rsidR="00A476A9" w:rsidRPr="002A3B4D" w14:paraId="44BF6E14" w14:textId="77777777" w:rsidTr="005E7B1D">
        <w:trPr>
          <w:trHeight w:val="20"/>
          <w:jc w:val="center"/>
        </w:trPr>
        <w:tc>
          <w:tcPr>
            <w:tcW w:w="57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2D373" w14:textId="77777777" w:rsidR="00A476A9" w:rsidRPr="002A3B4D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28"/>
              </w:rPr>
            </w:pPr>
            <w:r w:rsidRPr="002A3B4D">
              <w:rPr>
                <w:rFonts w:cs="Times New Roman"/>
                <w:color w:val="000000"/>
                <w:szCs w:val="28"/>
              </w:rPr>
              <w:t>生態</w:t>
            </w:r>
          </w:p>
          <w:p w14:paraId="53B6AC22" w14:textId="77777777" w:rsidR="00A476A9" w:rsidRPr="002A3B4D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28"/>
              </w:rPr>
            </w:pPr>
            <w:r w:rsidRPr="002A3B4D">
              <w:rPr>
                <w:rFonts w:cs="Times New Roman"/>
                <w:color w:val="000000"/>
                <w:szCs w:val="28"/>
              </w:rPr>
              <w:t>(30%)</w:t>
            </w:r>
          </w:p>
        </w:tc>
        <w:tc>
          <w:tcPr>
            <w:tcW w:w="1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66786" w14:textId="77777777" w:rsidR="00A476A9" w:rsidRPr="002A3B4D" w:rsidRDefault="00A476A9" w:rsidP="00A476A9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28"/>
              </w:rPr>
            </w:pPr>
            <w:r w:rsidRPr="002A3B4D">
              <w:rPr>
                <w:rFonts w:cs="Times New Roman"/>
                <w:spacing w:val="-2"/>
                <w:szCs w:val="28"/>
              </w:rPr>
              <w:t>1.</w:t>
            </w:r>
            <w:r w:rsidRPr="002A3B4D">
              <w:rPr>
                <w:rFonts w:cs="Times New Roman"/>
                <w:spacing w:val="-2"/>
                <w:szCs w:val="28"/>
              </w:rPr>
              <w:t>生態系統恢</w:t>
            </w:r>
            <w:r w:rsidRPr="002A3B4D">
              <w:rPr>
                <w:rFonts w:cs="Times New Roman"/>
                <w:spacing w:val="-10"/>
                <w:szCs w:val="28"/>
              </w:rPr>
              <w:t>復</w:t>
            </w:r>
          </w:p>
        </w:tc>
        <w:tc>
          <w:tcPr>
            <w:tcW w:w="3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E4AFD" w14:textId="40F1131C" w:rsidR="00A476A9" w:rsidRPr="0074141C" w:rsidRDefault="0074141C" w:rsidP="0074141C">
            <w:pPr>
              <w:spacing w:line="240" w:lineRule="auto"/>
              <w:ind w:firstLineChars="0" w:firstLine="0"/>
              <w:rPr>
                <w:rFonts w:cs="Times New Roman"/>
                <w:spacing w:val="-2"/>
                <w:szCs w:val="28"/>
              </w:rPr>
            </w:pPr>
            <w:r w:rsidRPr="0074141C">
              <w:rPr>
                <w:rFonts w:cs="Times New Roman" w:hint="eastAsia"/>
                <w:spacing w:val="-2"/>
                <w:szCs w:val="28"/>
              </w:rPr>
              <w:t>生態保育行動及維護農村生物多樣性之具體作為，如生態點位營造、棲地營造及特有生物保育計畫等，建立在地生態系統之保育及恢復管理機制。</w:t>
            </w:r>
          </w:p>
        </w:tc>
      </w:tr>
      <w:tr w:rsidR="00A476A9" w:rsidRPr="002A3B4D" w14:paraId="37AF8D07" w14:textId="77777777" w:rsidTr="005E7B1D">
        <w:trPr>
          <w:trHeight w:val="20"/>
          <w:jc w:val="center"/>
        </w:trPr>
        <w:tc>
          <w:tcPr>
            <w:tcW w:w="576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EC882" w14:textId="77777777" w:rsidR="00A476A9" w:rsidRPr="002A3B4D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1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F1BDD" w14:textId="77777777" w:rsidR="00A476A9" w:rsidRPr="002A3B4D" w:rsidRDefault="00A476A9" w:rsidP="00A476A9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28"/>
              </w:rPr>
            </w:pPr>
            <w:r w:rsidRPr="002A3B4D">
              <w:rPr>
                <w:rFonts w:cs="Times New Roman"/>
                <w:spacing w:val="-2"/>
                <w:szCs w:val="28"/>
              </w:rPr>
              <w:t>2.</w:t>
            </w:r>
            <w:r w:rsidRPr="002A3B4D">
              <w:rPr>
                <w:rFonts w:cs="Times New Roman"/>
                <w:spacing w:val="-2"/>
                <w:szCs w:val="28"/>
              </w:rPr>
              <w:t>永續價值鏈</w:t>
            </w:r>
            <w:r w:rsidRPr="002A3B4D">
              <w:rPr>
                <w:rFonts w:cs="Times New Roman"/>
                <w:spacing w:val="-6"/>
                <w:szCs w:val="28"/>
              </w:rPr>
              <w:t>發展</w:t>
            </w:r>
          </w:p>
        </w:tc>
        <w:tc>
          <w:tcPr>
            <w:tcW w:w="3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CB1D8" w14:textId="6D661E00" w:rsidR="00A476A9" w:rsidRPr="002A3B4D" w:rsidRDefault="0074141C" w:rsidP="0074141C">
            <w:pPr>
              <w:spacing w:line="240" w:lineRule="auto"/>
              <w:ind w:firstLineChars="0" w:firstLine="0"/>
              <w:rPr>
                <w:rFonts w:cs="Times New Roman"/>
                <w:color w:val="000000"/>
                <w:szCs w:val="28"/>
              </w:rPr>
            </w:pPr>
            <w:r w:rsidRPr="0074141C">
              <w:rPr>
                <w:rFonts w:cs="Times New Roman" w:hint="eastAsia"/>
                <w:color w:val="000000"/>
                <w:szCs w:val="28"/>
              </w:rPr>
              <w:t>農村在市場機制與價值鏈上之永續實踐作為，如促進永續生產及資源利用，如生態體驗遊程、具生態價值之在地手工藝品，以及循環經濟相關之資源或剩餘資材再利用等，即透過維護生態系所衍生之惠益。</w:t>
            </w:r>
          </w:p>
        </w:tc>
      </w:tr>
      <w:tr w:rsidR="00A476A9" w:rsidRPr="002A3B4D" w14:paraId="1FF2349C" w14:textId="77777777" w:rsidTr="005E7B1D">
        <w:trPr>
          <w:trHeight w:val="20"/>
          <w:jc w:val="center"/>
        </w:trPr>
        <w:tc>
          <w:tcPr>
            <w:tcW w:w="576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20C33" w14:textId="77777777" w:rsidR="00A476A9" w:rsidRPr="002A3B4D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1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AE563" w14:textId="77777777" w:rsidR="00A476A9" w:rsidRPr="002A3B4D" w:rsidRDefault="00A476A9" w:rsidP="00A476A9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28"/>
              </w:rPr>
            </w:pPr>
            <w:r w:rsidRPr="002A3B4D">
              <w:rPr>
                <w:rFonts w:cs="Times New Roman"/>
                <w:spacing w:val="-2"/>
                <w:szCs w:val="28"/>
              </w:rPr>
              <w:t>3.</w:t>
            </w:r>
            <w:r w:rsidRPr="002A3B4D">
              <w:rPr>
                <w:rFonts w:cs="Times New Roman"/>
              </w:rPr>
              <w:t xml:space="preserve"> </w:t>
            </w:r>
            <w:r w:rsidRPr="002A3B4D">
              <w:rPr>
                <w:rFonts w:cs="Times New Roman"/>
                <w:spacing w:val="-2"/>
                <w:szCs w:val="28"/>
              </w:rPr>
              <w:t>資源共管及知識共創與傳遞</w:t>
            </w:r>
          </w:p>
        </w:tc>
        <w:tc>
          <w:tcPr>
            <w:tcW w:w="3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EA6CF" w14:textId="723A6789" w:rsidR="00A476A9" w:rsidRPr="0074141C" w:rsidRDefault="0074141C" w:rsidP="0074141C">
            <w:pPr>
              <w:spacing w:line="240" w:lineRule="auto"/>
              <w:ind w:firstLineChars="0" w:firstLine="0"/>
              <w:rPr>
                <w:rFonts w:cs="Times New Roman"/>
                <w:spacing w:val="-2"/>
                <w:szCs w:val="28"/>
              </w:rPr>
            </w:pPr>
            <w:r w:rsidRPr="0074141C">
              <w:rPr>
                <w:rFonts w:cs="Times New Roman" w:hint="eastAsia"/>
                <w:spacing w:val="-2"/>
                <w:szCs w:val="28"/>
              </w:rPr>
              <w:t>透過社區參與模式，建立針對在地特有生態與地景資源的共同管理機制，強化居民對公共財的守護意識，確保自然資源的永續利用。生態保育相關知識之培力、教育及資料建構之具體行動，如生態導覽解說及生態調查等人員培育、環境教育之具體作為，以及相關生態調查資料之建構與運用等，以確保生態保育相關知識之在地方活用</w:t>
            </w:r>
            <w:r>
              <w:rPr>
                <w:rFonts w:cs="Times New Roman" w:hint="eastAsia"/>
                <w:spacing w:val="-2"/>
                <w:szCs w:val="28"/>
              </w:rPr>
              <w:t>。</w:t>
            </w:r>
          </w:p>
        </w:tc>
      </w:tr>
      <w:tr w:rsidR="00A476A9" w:rsidRPr="002A3B4D" w14:paraId="58DF1221" w14:textId="77777777" w:rsidTr="005E7B1D">
        <w:trPr>
          <w:trHeight w:val="20"/>
          <w:jc w:val="center"/>
        </w:trPr>
        <w:tc>
          <w:tcPr>
            <w:tcW w:w="57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8FD3F" w14:textId="77777777" w:rsidR="00A476A9" w:rsidRPr="002A3B4D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1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812B0" w14:textId="77777777" w:rsidR="00A476A9" w:rsidRPr="002A3B4D" w:rsidRDefault="00A476A9" w:rsidP="00A476A9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28"/>
              </w:rPr>
            </w:pPr>
            <w:r w:rsidRPr="002A3B4D">
              <w:rPr>
                <w:rFonts w:cs="Times New Roman"/>
                <w:spacing w:val="-2"/>
                <w:szCs w:val="28"/>
              </w:rPr>
              <w:t>4</w:t>
            </w:r>
            <w:r w:rsidRPr="002A3B4D">
              <w:rPr>
                <w:rFonts w:cs="Times New Roman"/>
                <w:spacing w:val="-4"/>
                <w:szCs w:val="28"/>
              </w:rPr>
              <w:t>.</w:t>
            </w:r>
            <w:r w:rsidRPr="002A3B4D">
              <w:rPr>
                <w:rFonts w:cs="Times New Roman"/>
                <w:spacing w:val="-4"/>
                <w:szCs w:val="28"/>
              </w:rPr>
              <w:t>淨零減碳</w:t>
            </w:r>
          </w:p>
        </w:tc>
        <w:tc>
          <w:tcPr>
            <w:tcW w:w="3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19147" w14:textId="451F772C" w:rsidR="00A476A9" w:rsidRPr="002A3B4D" w:rsidRDefault="0074141C" w:rsidP="0074141C">
            <w:pPr>
              <w:spacing w:line="240" w:lineRule="auto"/>
              <w:ind w:firstLineChars="0" w:firstLine="0"/>
              <w:rPr>
                <w:rFonts w:cs="Times New Roman"/>
                <w:color w:val="000000"/>
                <w:szCs w:val="28"/>
              </w:rPr>
            </w:pPr>
            <w:r w:rsidRPr="0074141C">
              <w:rPr>
                <w:rFonts w:cs="Times New Roman" w:hint="eastAsia"/>
                <w:color w:val="000000"/>
                <w:szCs w:val="28"/>
              </w:rPr>
              <w:t>積極響應全球綠趨勢，將環境永續落實於生活與產業。具體行動包括推動雨水回收落實減量增匯策略，透過棲地復育、農田管理與多元能源應用，建立農村綠循環體系。有效降低碳足跡，展現農村在應對氣候變遷與維護環境韌性上的關鍵角色。</w:t>
            </w:r>
          </w:p>
        </w:tc>
      </w:tr>
      <w:tr w:rsidR="00A476A9" w:rsidRPr="002A3B4D" w14:paraId="2A7F7A9B" w14:textId="77777777" w:rsidTr="005E7B1D">
        <w:trPr>
          <w:trHeight w:val="20"/>
          <w:jc w:val="center"/>
        </w:trPr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764D1" w14:textId="77777777" w:rsidR="00A476A9" w:rsidRPr="002A3B4D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28"/>
              </w:rPr>
            </w:pPr>
            <w:r w:rsidRPr="002A3B4D">
              <w:rPr>
                <w:rFonts w:cs="Times New Roman"/>
                <w:color w:val="000000"/>
                <w:szCs w:val="28"/>
              </w:rPr>
              <w:t>未來性</w:t>
            </w:r>
          </w:p>
          <w:p w14:paraId="7C735DD2" w14:textId="77777777" w:rsidR="00A476A9" w:rsidRPr="002A3B4D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28"/>
              </w:rPr>
            </w:pPr>
            <w:r w:rsidRPr="002A3B4D">
              <w:rPr>
                <w:rFonts w:cs="Times New Roman"/>
                <w:color w:val="000000"/>
                <w:szCs w:val="28"/>
              </w:rPr>
              <w:t>(10%)</w:t>
            </w:r>
          </w:p>
        </w:tc>
        <w:tc>
          <w:tcPr>
            <w:tcW w:w="1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32E75" w14:textId="77777777" w:rsidR="00A476A9" w:rsidRPr="002A3B4D" w:rsidRDefault="00A476A9" w:rsidP="00A476A9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28"/>
              </w:rPr>
            </w:pPr>
            <w:r w:rsidRPr="002A3B4D">
              <w:rPr>
                <w:rFonts w:cs="Times New Roman"/>
                <w:spacing w:val="-2"/>
                <w:szCs w:val="28"/>
              </w:rPr>
              <w:t>未來願景與實</w:t>
            </w:r>
            <w:r w:rsidRPr="002A3B4D">
              <w:rPr>
                <w:rFonts w:cs="Times New Roman"/>
                <w:spacing w:val="-4"/>
                <w:szCs w:val="28"/>
              </w:rPr>
              <w:t>踐方法</w:t>
            </w:r>
          </w:p>
        </w:tc>
        <w:tc>
          <w:tcPr>
            <w:tcW w:w="3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A3CE8" w14:textId="744D39B3" w:rsidR="00A476A9" w:rsidRPr="0074141C" w:rsidRDefault="0074141C" w:rsidP="0074141C">
            <w:pPr>
              <w:spacing w:line="240" w:lineRule="auto"/>
              <w:ind w:firstLineChars="0" w:firstLine="0"/>
              <w:rPr>
                <w:rFonts w:cs="Times New Roman"/>
                <w:spacing w:val="-2"/>
                <w:szCs w:val="28"/>
              </w:rPr>
            </w:pPr>
            <w:r w:rsidRPr="0074141C">
              <w:rPr>
                <w:rFonts w:cs="Times New Roman" w:hint="eastAsia"/>
                <w:spacing w:val="-2"/>
                <w:szCs w:val="28"/>
              </w:rPr>
              <w:t>關鍵在於地方能否提出具備前瞻性的未來願景，並透過務實的行動規畫與機制落實，確保社區能發現問題能力，並在面對挑戰時，具備持續創新與自我升級的韌性</w:t>
            </w:r>
            <w:r w:rsidR="005E7B1D" w:rsidRPr="005E7B1D">
              <w:rPr>
                <w:rFonts w:cs="Times New Roman"/>
                <w:spacing w:val="-2"/>
                <w:szCs w:val="28"/>
              </w:rPr>
              <w:t>。</w:t>
            </w:r>
          </w:p>
        </w:tc>
      </w:tr>
    </w:tbl>
    <w:p w14:paraId="4BA300E3" w14:textId="77777777" w:rsidR="00CD6FD2" w:rsidRDefault="00CD6FD2" w:rsidP="00CD6FD2">
      <w:pPr>
        <w:ind w:firstLineChars="0" w:firstLine="0"/>
      </w:pPr>
    </w:p>
    <w:p w14:paraId="4568DCB6" w14:textId="77777777" w:rsidR="00CD6FD2" w:rsidRDefault="00CD6FD2" w:rsidP="00A476A9">
      <w:pPr>
        <w:pStyle w:val="20"/>
        <w:sectPr w:rsidR="00CD6FD2" w:rsidSect="006B7AE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1418" w:right="1418" w:bottom="1418" w:left="1418" w:header="567" w:footer="567" w:gutter="0"/>
          <w:pgNumType w:chapStyle="1"/>
          <w:cols w:space="425"/>
          <w:titlePg/>
          <w:docGrid w:type="lines" w:linePitch="381"/>
        </w:sectPr>
      </w:pPr>
    </w:p>
    <w:p w14:paraId="1FDA8F8C" w14:textId="23B0E480" w:rsidR="00A476A9" w:rsidRPr="00A476A9" w:rsidRDefault="001F60B1" w:rsidP="00A476A9">
      <w:pPr>
        <w:pStyle w:val="20"/>
      </w:pPr>
      <w:r>
        <w:rPr>
          <w:rFonts w:hint="eastAsia"/>
        </w:rPr>
        <w:lastRenderedPageBreak/>
        <w:t>七</w:t>
      </w:r>
      <w:r w:rsidR="00A476A9">
        <w:rPr>
          <w:rFonts w:hint="eastAsia"/>
        </w:rPr>
        <w:t>、</w:t>
      </w:r>
      <w:r w:rsidR="00A476A9" w:rsidRPr="00B407ED">
        <w:rPr>
          <w:rFonts w:hint="eastAsia"/>
        </w:rPr>
        <w:t>獎勵</w:t>
      </w:r>
    </w:p>
    <w:p w14:paraId="1EC1AC47" w14:textId="77777777" w:rsidR="00A476A9" w:rsidRPr="0013008E" w:rsidRDefault="00A476A9" w:rsidP="00A476A9">
      <w:pPr>
        <w:spacing w:line="440" w:lineRule="exact"/>
        <w:ind w:firstLine="560"/>
      </w:pPr>
      <w:r w:rsidRPr="0013008E">
        <w:rPr>
          <w:rFonts w:hint="eastAsia"/>
        </w:rPr>
        <w:t>依複審成績遴選金牌獎</w:t>
      </w:r>
      <w:r w:rsidRPr="0013008E">
        <w:rPr>
          <w:rFonts w:hint="eastAsia"/>
        </w:rPr>
        <w:t>1</w:t>
      </w:r>
      <w:r w:rsidRPr="0013008E">
        <w:rPr>
          <w:rFonts w:hint="eastAsia"/>
        </w:rPr>
        <w:t>名</w:t>
      </w:r>
      <w:r>
        <w:rPr>
          <w:rFonts w:hint="eastAsia"/>
        </w:rPr>
        <w:t>，並</w:t>
      </w:r>
      <w:r w:rsidRPr="0013008E">
        <w:rPr>
          <w:rFonts w:hint="eastAsia"/>
        </w:rPr>
        <w:t>代表連江縣參加第</w:t>
      </w:r>
      <w:r>
        <w:rPr>
          <w:rFonts w:hint="eastAsia"/>
        </w:rPr>
        <w:t>四</w:t>
      </w:r>
      <w:r w:rsidRPr="0013008E">
        <w:rPr>
          <w:rFonts w:hint="eastAsia"/>
        </w:rPr>
        <w:t>屆全國金牌農村</w:t>
      </w:r>
      <w:r>
        <w:rPr>
          <w:rFonts w:hint="eastAsia"/>
        </w:rPr>
        <w:t>全國決選</w:t>
      </w:r>
      <w:r w:rsidRPr="0013008E">
        <w:rPr>
          <w:rFonts w:hint="eastAsia"/>
        </w:rPr>
        <w:t>。</w:t>
      </w:r>
    </w:p>
    <w:p w14:paraId="06FADF09" w14:textId="2AA7AD6A" w:rsidR="00A476A9" w:rsidRPr="00A476A9" w:rsidRDefault="001F60B1" w:rsidP="00A476A9">
      <w:pPr>
        <w:pStyle w:val="20"/>
      </w:pPr>
      <w:r>
        <w:rPr>
          <w:rFonts w:hint="eastAsia"/>
        </w:rPr>
        <w:t>八</w:t>
      </w:r>
      <w:r w:rsidR="00A476A9">
        <w:rPr>
          <w:rFonts w:hint="eastAsia"/>
        </w:rPr>
        <w:t>、</w:t>
      </w:r>
      <w:r w:rsidR="00A476A9" w:rsidRPr="00B407ED">
        <w:rPr>
          <w:rFonts w:hint="eastAsia"/>
        </w:rPr>
        <w:t>得獎義務</w:t>
      </w:r>
    </w:p>
    <w:p w14:paraId="614B1B6F" w14:textId="3FB7A8D5" w:rsidR="00A476A9" w:rsidRPr="0013008E" w:rsidRDefault="00A476A9" w:rsidP="00A476A9">
      <w:pPr>
        <w:numPr>
          <w:ilvl w:val="0"/>
          <w:numId w:val="88"/>
        </w:numPr>
        <w:spacing w:line="440" w:lineRule="exact"/>
        <w:ind w:leftChars="100" w:left="762" w:firstLineChars="0" w:hanging="482"/>
      </w:pPr>
      <w:r w:rsidRPr="0013008E">
        <w:rPr>
          <w:rFonts w:hint="eastAsia"/>
        </w:rPr>
        <w:t>獲獎社區應積極配合相關之頒獎典禮出席、觀摩活動等各項宣傳活動，以有效傳播農村再生標竿經驗。</w:t>
      </w:r>
    </w:p>
    <w:p w14:paraId="19684FE3" w14:textId="7B648FC1" w:rsidR="00A476A9" w:rsidRPr="0013008E" w:rsidRDefault="00A476A9" w:rsidP="00A476A9">
      <w:pPr>
        <w:numPr>
          <w:ilvl w:val="0"/>
          <w:numId w:val="88"/>
        </w:numPr>
        <w:spacing w:line="440" w:lineRule="exact"/>
        <w:ind w:leftChars="100" w:left="762" w:firstLineChars="0" w:hanging="482"/>
      </w:pPr>
      <w:r w:rsidRPr="0013008E">
        <w:rPr>
          <w:rFonts w:hint="eastAsia"/>
        </w:rPr>
        <w:t>得獎之連江縣金牌農村參賽單位，須履行參與第</w:t>
      </w:r>
      <w:r>
        <w:rPr>
          <w:rFonts w:hint="eastAsia"/>
        </w:rPr>
        <w:t>四</w:t>
      </w:r>
      <w:r w:rsidRPr="0013008E">
        <w:rPr>
          <w:rFonts w:hint="eastAsia"/>
        </w:rPr>
        <w:t>屆全國金牌農村決賽選拔義務。</w:t>
      </w:r>
    </w:p>
    <w:p w14:paraId="742EF2E4" w14:textId="3FA231E3" w:rsidR="00A476A9" w:rsidRPr="00A476A9" w:rsidRDefault="001F60B1" w:rsidP="00A476A9">
      <w:pPr>
        <w:pStyle w:val="20"/>
      </w:pPr>
      <w:r>
        <w:rPr>
          <w:rFonts w:hint="eastAsia"/>
        </w:rPr>
        <w:t>九</w:t>
      </w:r>
      <w:r w:rsidR="00A476A9">
        <w:rPr>
          <w:rFonts w:hint="eastAsia"/>
        </w:rPr>
        <w:t>、</w:t>
      </w:r>
      <w:r w:rsidR="00A476A9" w:rsidRPr="00B407ED">
        <w:rPr>
          <w:rFonts w:hint="eastAsia"/>
        </w:rPr>
        <w:t>注意事項</w:t>
      </w:r>
    </w:p>
    <w:p w14:paraId="4829072B" w14:textId="77777777" w:rsidR="00A476A9" w:rsidRPr="0013008E" w:rsidRDefault="00A476A9" w:rsidP="00A476A9">
      <w:pPr>
        <w:numPr>
          <w:ilvl w:val="0"/>
          <w:numId w:val="89"/>
        </w:numPr>
        <w:spacing w:line="440" w:lineRule="exact"/>
        <w:ind w:leftChars="100" w:left="762" w:firstLineChars="0" w:hanging="482"/>
      </w:pPr>
      <w:r w:rsidRPr="0013008E">
        <w:rPr>
          <w:rFonts w:hint="eastAsia"/>
        </w:rPr>
        <w:t>如本</w:t>
      </w:r>
      <w:r w:rsidRPr="0013008E">
        <w:t>屆</w:t>
      </w:r>
      <w:r w:rsidRPr="0013008E">
        <w:rPr>
          <w:rFonts w:hint="eastAsia"/>
        </w:rPr>
        <w:t>(</w:t>
      </w:r>
      <w:r w:rsidRPr="0013008E">
        <w:rPr>
          <w:rFonts w:hint="eastAsia"/>
        </w:rPr>
        <w:t>第</w:t>
      </w:r>
      <w:r>
        <w:rPr>
          <w:rFonts w:hint="eastAsia"/>
        </w:rPr>
        <w:t>四</w:t>
      </w:r>
      <w:r w:rsidRPr="0013008E">
        <w:rPr>
          <w:rFonts w:hint="eastAsia"/>
        </w:rPr>
        <w:t>屆</w:t>
      </w:r>
      <w:r w:rsidRPr="0013008E">
        <w:rPr>
          <w:rFonts w:hint="eastAsia"/>
        </w:rPr>
        <w:t>)</w:t>
      </w:r>
      <w:r w:rsidRPr="0013008E">
        <w:t>金牌農村競賽全國</w:t>
      </w:r>
      <w:r w:rsidRPr="0013008E">
        <w:rPr>
          <w:rFonts w:hint="eastAsia"/>
        </w:rPr>
        <w:t>決</w:t>
      </w:r>
      <w:r w:rsidRPr="0013008E">
        <w:t>賽獲選為金牌農村之參賽單位，須暫停參加</w:t>
      </w:r>
      <w:r w:rsidRPr="0013008E">
        <w:rPr>
          <w:rFonts w:hint="eastAsia"/>
        </w:rPr>
        <w:t>第</w:t>
      </w:r>
      <w:r>
        <w:rPr>
          <w:rFonts w:hint="eastAsia"/>
        </w:rPr>
        <w:t>五</w:t>
      </w:r>
      <w:r w:rsidRPr="0013008E">
        <w:rPr>
          <w:rFonts w:hint="eastAsia"/>
        </w:rPr>
        <w:t>屆</w:t>
      </w:r>
      <w:r w:rsidRPr="0013008E">
        <w:t>競賽，於</w:t>
      </w:r>
      <w:r w:rsidRPr="0013008E">
        <w:rPr>
          <w:rFonts w:hint="eastAsia"/>
        </w:rPr>
        <w:t>之後</w:t>
      </w:r>
      <w:r w:rsidRPr="0013008E">
        <w:t>第</w:t>
      </w:r>
      <w:r>
        <w:rPr>
          <w:rFonts w:hint="eastAsia"/>
        </w:rPr>
        <w:t>六</w:t>
      </w:r>
      <w:r w:rsidRPr="0013008E">
        <w:t>屆起始得再參加選拔。</w:t>
      </w:r>
    </w:p>
    <w:p w14:paraId="6904DDA7" w14:textId="77777777" w:rsidR="00A476A9" w:rsidRPr="0013008E" w:rsidRDefault="00A476A9" w:rsidP="00A476A9">
      <w:pPr>
        <w:numPr>
          <w:ilvl w:val="0"/>
          <w:numId w:val="89"/>
        </w:numPr>
        <w:spacing w:line="440" w:lineRule="exact"/>
        <w:ind w:leftChars="100" w:left="762" w:firstLineChars="0" w:hanging="482"/>
      </w:pPr>
      <w:r w:rsidRPr="0013008E">
        <w:t>主辦單位得自由免費運用獲獎社區提供之實物、影像及說明等相關資料，作為展覽、宣傳、攝影及出版等用途，參選資料原則不退還。</w:t>
      </w:r>
    </w:p>
    <w:p w14:paraId="7AB8321F" w14:textId="77777777" w:rsidR="00A476A9" w:rsidRPr="0013008E" w:rsidRDefault="00A476A9" w:rsidP="00A476A9">
      <w:pPr>
        <w:numPr>
          <w:ilvl w:val="0"/>
          <w:numId w:val="89"/>
        </w:numPr>
        <w:spacing w:line="440" w:lineRule="exact"/>
        <w:ind w:leftChars="100" w:left="762" w:firstLineChars="0" w:hanging="482"/>
      </w:pPr>
      <w:r w:rsidRPr="0013008E">
        <w:t>請參賽單位務必詳實填寫各報名表內容，若資料提供不全，將影響評審成績，如獲通知補件應於期限內補正，逾期未補正者視為資格不符。</w:t>
      </w:r>
    </w:p>
    <w:p w14:paraId="0767C308" w14:textId="77777777" w:rsidR="00A476A9" w:rsidRPr="0013008E" w:rsidRDefault="00A476A9" w:rsidP="00A476A9">
      <w:pPr>
        <w:numPr>
          <w:ilvl w:val="0"/>
          <w:numId w:val="89"/>
        </w:numPr>
        <w:spacing w:line="440" w:lineRule="exact"/>
        <w:ind w:leftChars="100" w:left="762" w:firstLineChars="0" w:hanging="482"/>
      </w:pPr>
      <w:r w:rsidRPr="0013008E">
        <w:t>未入選之參賽單位不另行通知或退還報名資料，報名資料請自行備份留存。</w:t>
      </w:r>
    </w:p>
    <w:p w14:paraId="32B1AF72" w14:textId="16C26163" w:rsidR="00A476A9" w:rsidRPr="0013008E" w:rsidRDefault="00A476A9" w:rsidP="00A476A9">
      <w:pPr>
        <w:numPr>
          <w:ilvl w:val="0"/>
          <w:numId w:val="89"/>
        </w:numPr>
        <w:spacing w:line="440" w:lineRule="exact"/>
        <w:ind w:leftChars="100" w:left="762" w:firstLineChars="0" w:hanging="482"/>
      </w:pPr>
      <w:r w:rsidRPr="0013008E">
        <w:t>參賽單位須遵守著作財產權相關規定。若於參賽過程中，發現參賽單位提供之資料，有侵害他人權益或提報數據</w:t>
      </w:r>
      <w:r w:rsidR="00395AC2">
        <w:rPr>
          <w:rFonts w:hint="eastAsia"/>
        </w:rPr>
        <w:t>不實</w:t>
      </w:r>
      <w:r w:rsidRPr="0013008E">
        <w:t>者，經查證屬實，主辦單位有權取消其參賽資格；評審結束後如發現上開情事或資格認定有爭議</w:t>
      </w:r>
      <w:r w:rsidRPr="0013008E">
        <w:rPr>
          <w:rFonts w:hint="eastAsia"/>
        </w:rPr>
        <w:t>者</w:t>
      </w:r>
      <w:r w:rsidRPr="0013008E">
        <w:t>，主辦單位有權宣告獲獎社區資格不符，並可保留獎勵直至爭議解</w:t>
      </w:r>
      <w:r w:rsidRPr="0013008E">
        <w:rPr>
          <w:rFonts w:hint="eastAsia"/>
        </w:rPr>
        <w:t>決</w:t>
      </w:r>
      <w:r w:rsidRPr="0013008E">
        <w:t>，由參賽單位自負</w:t>
      </w:r>
      <w:r w:rsidRPr="0013008E">
        <w:rPr>
          <w:rFonts w:hint="eastAsia"/>
        </w:rPr>
        <w:t>法律責任</w:t>
      </w:r>
      <w:r w:rsidRPr="0013008E">
        <w:t>。</w:t>
      </w:r>
    </w:p>
    <w:p w14:paraId="65A48253" w14:textId="77777777" w:rsidR="00A476A9" w:rsidRPr="0013008E" w:rsidRDefault="00A476A9" w:rsidP="00A476A9">
      <w:pPr>
        <w:numPr>
          <w:ilvl w:val="0"/>
          <w:numId w:val="89"/>
        </w:numPr>
        <w:spacing w:line="440" w:lineRule="exact"/>
        <w:ind w:leftChars="100" w:left="762" w:firstLineChars="0" w:hanging="482"/>
      </w:pPr>
      <w:r w:rsidRPr="0013008E">
        <w:t>主辦單位對活動相關規定、日期保有修改與最終解釋權，如有未盡事宜，主辦單位得視實際狀況酌情修改，並另行公告於網路</w:t>
      </w:r>
      <w:r w:rsidRPr="0013008E">
        <w:rPr>
          <w:rFonts w:hint="eastAsia"/>
        </w:rPr>
        <w:t>或通訊軟體</w:t>
      </w:r>
      <w:r w:rsidRPr="0013008E">
        <w:t>，不另以書面通知。</w:t>
      </w:r>
    </w:p>
    <w:p w14:paraId="7328A927" w14:textId="12DAD129" w:rsidR="00A476A9" w:rsidRPr="0013008E" w:rsidRDefault="00A476A9" w:rsidP="00A476A9">
      <w:pPr>
        <w:numPr>
          <w:ilvl w:val="0"/>
          <w:numId w:val="89"/>
        </w:numPr>
        <w:spacing w:line="440" w:lineRule="exact"/>
        <w:ind w:leftChars="100" w:left="762" w:firstLineChars="0" w:hanging="482"/>
      </w:pPr>
      <w:r w:rsidRPr="0013008E">
        <w:t>參賽單位準備現地勘查參考文件及相關書面資料，請著重績效成果展現，執行性及過程性資料以具有關鍵影響者為宜。文件資料一律雙面影印（刷）方式印製，如有光碟資料或線上資料者，請備妥閱覽器材，無須另行印製。</w:t>
      </w:r>
    </w:p>
    <w:p w14:paraId="79EE38CC" w14:textId="066D74A5" w:rsidR="00A476A9" w:rsidRDefault="00A476A9" w:rsidP="00A476A9">
      <w:pPr>
        <w:numPr>
          <w:ilvl w:val="0"/>
          <w:numId w:val="89"/>
        </w:numPr>
        <w:spacing w:line="440" w:lineRule="exact"/>
        <w:ind w:leftChars="100" w:left="762" w:firstLineChars="0" w:hanging="482"/>
      </w:pPr>
      <w:r w:rsidRPr="0013008E">
        <w:t>現地勘查時請勿提供與競賽無關之物品。（</w:t>
      </w:r>
      <w:r w:rsidR="00FE01CE">
        <w:rPr>
          <w:rFonts w:hint="eastAsia"/>
        </w:rPr>
        <w:t>例</w:t>
      </w:r>
      <w:r w:rsidRPr="0013008E">
        <w:t>如：禮品、紀念品等。）</w:t>
      </w:r>
    </w:p>
    <w:p w14:paraId="4DF969E0" w14:textId="77777777" w:rsidR="00A476A9" w:rsidRDefault="00A476A9" w:rsidP="00A476A9">
      <w:pPr>
        <w:ind w:firstLineChars="0" w:firstLine="0"/>
        <w:sectPr w:rsidR="00A476A9" w:rsidSect="006B7AE5">
          <w:pgSz w:w="11907" w:h="16840" w:code="9"/>
          <w:pgMar w:top="1418" w:right="1418" w:bottom="1418" w:left="1418" w:header="567" w:footer="567" w:gutter="0"/>
          <w:pgNumType w:chapStyle="1"/>
          <w:cols w:space="425"/>
          <w:titlePg/>
          <w:docGrid w:type="lines" w:linePitch="381"/>
        </w:sectPr>
      </w:pPr>
    </w:p>
    <w:p w14:paraId="06CBF7F4" w14:textId="19C65F86" w:rsidR="00A476A9" w:rsidRPr="00CC2B74" w:rsidRDefault="0074141C" w:rsidP="0074141C">
      <w:pPr>
        <w:tabs>
          <w:tab w:val="center" w:pos="4535"/>
        </w:tabs>
        <w:spacing w:beforeLines="1600" w:before="6096" w:afterLines="50" w:after="190"/>
        <w:ind w:firstLineChars="0" w:firstLine="0"/>
        <w:rPr>
          <w:b/>
          <w:bCs/>
          <w:sz w:val="36"/>
          <w:szCs w:val="28"/>
        </w:rPr>
      </w:pPr>
      <w:bookmarkStart w:id="0" w:name="_Toc128057086"/>
      <w:bookmarkStart w:id="1" w:name="_Toc135655731"/>
      <w:r w:rsidRPr="000D302E">
        <w:rPr>
          <w:noProof/>
          <w:sz w:val="32"/>
          <w:szCs w:val="48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A4B5BCA" wp14:editId="2771FBAF">
                <wp:simplePos x="0" y="0"/>
                <wp:positionH relativeFrom="margin">
                  <wp:posOffset>-220980</wp:posOffset>
                </wp:positionH>
                <wp:positionV relativeFrom="margin">
                  <wp:posOffset>61595</wp:posOffset>
                </wp:positionV>
                <wp:extent cx="977900" cy="285750"/>
                <wp:effectExtent l="0" t="0" r="12700" b="19050"/>
                <wp:wrapSquare wrapText="bothSides"/>
                <wp:docPr id="178506005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9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CAA84" w14:textId="77777777" w:rsidR="0074141C" w:rsidRPr="004B3531" w:rsidRDefault="0074141C" w:rsidP="0074141C">
                            <w:pPr>
                              <w:spacing w:line="240" w:lineRule="auto"/>
                              <w:ind w:firstLineChars="0" w:firstLine="0"/>
                              <w:jc w:val="center"/>
                              <w:rPr>
                                <w:sz w:val="24"/>
                                <w:szCs w:val="20"/>
                              </w:rPr>
                            </w:pPr>
                            <w:r w:rsidRPr="004B3531">
                              <w:rPr>
                                <w:rFonts w:hint="eastAsia"/>
                                <w:sz w:val="24"/>
                                <w:szCs w:val="20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4B5BC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17.4pt;margin-top:4.85pt;width:77pt;height:22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">
                <v:textbox>
                  <w:txbxContent>
                    <w:p w14:paraId="4F1CAA84" w14:textId="77777777" w:rsidR="0074141C" w:rsidRPr="004B3531" w:rsidRDefault="0074141C" w:rsidP="0074141C">
                      <w:pPr>
                        <w:spacing w:line="240" w:lineRule="auto"/>
                        <w:ind w:firstLineChars="0" w:firstLine="0"/>
                        <w:jc w:val="center"/>
                        <w:rPr>
                          <w:sz w:val="24"/>
                          <w:szCs w:val="20"/>
                        </w:rPr>
                      </w:pPr>
                      <w:r w:rsidRPr="004B3531">
                        <w:rPr>
                          <w:rFonts w:hint="eastAsia"/>
                          <w:sz w:val="24"/>
                          <w:szCs w:val="20"/>
                        </w:rPr>
                        <w:t>附件一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b/>
          <w:bCs/>
          <w:sz w:val="36"/>
          <w:szCs w:val="28"/>
        </w:rPr>
        <w:tab/>
      </w:r>
      <w:r w:rsidR="00A476A9" w:rsidRPr="00CC2B74">
        <w:rPr>
          <w:b/>
          <w:bCs/>
          <w:sz w:val="36"/>
          <w:szCs w:val="28"/>
        </w:rPr>
        <w:t>第</w:t>
      </w:r>
      <w:r w:rsidR="00A476A9">
        <w:rPr>
          <w:rFonts w:hint="eastAsia"/>
          <w:b/>
          <w:bCs/>
          <w:sz w:val="36"/>
          <w:szCs w:val="28"/>
        </w:rPr>
        <w:t>四</w:t>
      </w:r>
      <w:r w:rsidR="00A476A9" w:rsidRPr="00CC2B74">
        <w:rPr>
          <w:b/>
          <w:bCs/>
          <w:sz w:val="36"/>
          <w:szCs w:val="28"/>
        </w:rPr>
        <w:t>屆金牌農村連江縣縣內初賽報名資料</w:t>
      </w:r>
      <w:bookmarkEnd w:id="0"/>
      <w:bookmarkEnd w:id="1"/>
    </w:p>
    <w:tbl>
      <w:tblPr>
        <w:tblStyle w:val="afffffd"/>
        <w:tblW w:w="0" w:type="auto"/>
        <w:tblLook w:val="04A0" w:firstRow="1" w:lastRow="0" w:firstColumn="1" w:lastColumn="0" w:noHBand="0" w:noVBand="1"/>
      </w:tblPr>
      <w:tblGrid>
        <w:gridCol w:w="2405"/>
        <w:gridCol w:w="6655"/>
      </w:tblGrid>
      <w:tr w:rsidR="00A476A9" w:rsidRPr="0013008E" w14:paraId="1483525B" w14:textId="77777777" w:rsidTr="00AE4F34">
        <w:tc>
          <w:tcPr>
            <w:tcW w:w="2405" w:type="dxa"/>
            <w:vAlign w:val="center"/>
          </w:tcPr>
          <w:p w14:paraId="59F3EDF5" w14:textId="77777777" w:rsidR="00A476A9" w:rsidRPr="0013008E" w:rsidRDefault="00A476A9" w:rsidP="00AE4F34">
            <w:pPr>
              <w:spacing w:after="190"/>
              <w:ind w:firstLineChars="0" w:firstLine="0"/>
              <w:jc w:val="center"/>
              <w:rPr>
                <w:rFonts w:cs="Times New Roman"/>
                <w:szCs w:val="28"/>
              </w:rPr>
            </w:pPr>
            <w:r w:rsidRPr="0013008E">
              <w:rPr>
                <w:rFonts w:cs="Times New Roman"/>
                <w:szCs w:val="28"/>
              </w:rPr>
              <w:t>繳交資料</w:t>
            </w:r>
          </w:p>
        </w:tc>
        <w:tc>
          <w:tcPr>
            <w:tcW w:w="6655" w:type="dxa"/>
            <w:vAlign w:val="center"/>
          </w:tcPr>
          <w:p w14:paraId="7DFCB12F" w14:textId="77777777" w:rsidR="00A476A9" w:rsidRPr="0013008E" w:rsidRDefault="00A476A9" w:rsidP="00AE4F34">
            <w:pPr>
              <w:autoSpaceDE w:val="0"/>
              <w:autoSpaceDN w:val="0"/>
              <w:snapToGrid/>
              <w:spacing w:line="440" w:lineRule="exact"/>
              <w:ind w:firstLineChars="0" w:firstLine="11"/>
              <w:rPr>
                <w:rFonts w:cs="Times New Roman"/>
                <w:color w:val="000000"/>
                <w:kern w:val="0"/>
                <w:szCs w:val="28"/>
              </w:rPr>
            </w:pPr>
            <w:r w:rsidRPr="0013008E">
              <w:rPr>
                <w:rFonts w:cs="Times New Roman"/>
                <w:color w:val="000000"/>
                <w:kern w:val="0"/>
                <w:szCs w:val="28"/>
              </w:rPr>
              <w:sym w:font="Wingdings 2" w:char="F0A3"/>
            </w:r>
            <w:r w:rsidRPr="0013008E">
              <w:rPr>
                <w:rFonts w:cs="Times New Roman"/>
                <w:color w:val="000000"/>
                <w:kern w:val="0"/>
                <w:szCs w:val="28"/>
              </w:rPr>
              <w:t>1.</w:t>
            </w:r>
            <w:r w:rsidRPr="0013008E">
              <w:rPr>
                <w:rFonts w:cs="Times New Roman"/>
                <w:color w:val="000000"/>
                <w:kern w:val="0"/>
                <w:szCs w:val="28"/>
              </w:rPr>
              <w:t>基本資料表</w:t>
            </w:r>
          </w:p>
          <w:p w14:paraId="62264877" w14:textId="77777777" w:rsidR="00A476A9" w:rsidRPr="0013008E" w:rsidRDefault="00A476A9" w:rsidP="00AE4F34">
            <w:pPr>
              <w:autoSpaceDE w:val="0"/>
              <w:autoSpaceDN w:val="0"/>
              <w:snapToGrid/>
              <w:spacing w:line="440" w:lineRule="exact"/>
              <w:ind w:firstLineChars="0" w:firstLine="11"/>
              <w:rPr>
                <w:rFonts w:cs="Times New Roman"/>
                <w:color w:val="000000"/>
                <w:kern w:val="0"/>
                <w:szCs w:val="28"/>
              </w:rPr>
            </w:pPr>
            <w:r w:rsidRPr="0013008E">
              <w:rPr>
                <w:rFonts w:cs="Times New Roman"/>
                <w:color w:val="000000"/>
                <w:kern w:val="0"/>
                <w:szCs w:val="28"/>
              </w:rPr>
              <w:sym w:font="Wingdings 2" w:char="F0A3"/>
            </w:r>
            <w:r w:rsidRPr="0013008E">
              <w:rPr>
                <w:rFonts w:cs="Times New Roman"/>
                <w:color w:val="000000"/>
                <w:kern w:val="0"/>
                <w:szCs w:val="28"/>
              </w:rPr>
              <w:t>2.</w:t>
            </w:r>
            <w:r w:rsidRPr="0013008E">
              <w:rPr>
                <w:rFonts w:cs="Times New Roman"/>
                <w:color w:val="000000"/>
                <w:kern w:val="0"/>
                <w:szCs w:val="28"/>
              </w:rPr>
              <w:t>評審指標說明</w:t>
            </w:r>
          </w:p>
          <w:p w14:paraId="71B6E8C0" w14:textId="77777777" w:rsidR="00A476A9" w:rsidRPr="0013008E" w:rsidRDefault="00A476A9" w:rsidP="00AE4F34">
            <w:pPr>
              <w:autoSpaceDE w:val="0"/>
              <w:autoSpaceDN w:val="0"/>
              <w:snapToGrid/>
              <w:spacing w:line="440" w:lineRule="exact"/>
              <w:ind w:firstLineChars="0" w:firstLine="11"/>
              <w:rPr>
                <w:rFonts w:cs="Times New Roman"/>
                <w:color w:val="000000"/>
                <w:kern w:val="0"/>
                <w:szCs w:val="28"/>
              </w:rPr>
            </w:pPr>
            <w:r w:rsidRPr="0013008E">
              <w:rPr>
                <w:rFonts w:cs="Times New Roman"/>
                <w:color w:val="000000"/>
                <w:kern w:val="0"/>
                <w:szCs w:val="28"/>
              </w:rPr>
              <w:sym w:font="Wingdings 2" w:char="F0A3"/>
            </w:r>
            <w:r w:rsidRPr="0013008E">
              <w:rPr>
                <w:rFonts w:cs="Times New Roman"/>
                <w:color w:val="000000"/>
                <w:kern w:val="0"/>
                <w:szCs w:val="28"/>
              </w:rPr>
              <w:t>3.</w:t>
            </w:r>
            <w:r w:rsidRPr="0013008E">
              <w:rPr>
                <w:rFonts w:cs="Times New Roman"/>
                <w:color w:val="000000"/>
                <w:kern w:val="0"/>
                <w:szCs w:val="28"/>
              </w:rPr>
              <w:t>權重</w:t>
            </w:r>
            <w:r w:rsidRPr="0013008E">
              <w:rPr>
                <w:rFonts w:cs="Times New Roman" w:hint="eastAsia"/>
                <w:color w:val="000000"/>
                <w:kern w:val="0"/>
                <w:szCs w:val="28"/>
              </w:rPr>
              <w:t>指標</w:t>
            </w:r>
            <w:r w:rsidRPr="0013008E">
              <w:rPr>
                <w:rFonts w:cs="Times New Roman"/>
                <w:color w:val="000000"/>
                <w:kern w:val="0"/>
                <w:szCs w:val="28"/>
              </w:rPr>
              <w:t>表</w:t>
            </w:r>
          </w:p>
          <w:p w14:paraId="110C00B1" w14:textId="77777777" w:rsidR="00A476A9" w:rsidRPr="0013008E" w:rsidRDefault="00A476A9" w:rsidP="00AE4F34">
            <w:pPr>
              <w:autoSpaceDE w:val="0"/>
              <w:autoSpaceDN w:val="0"/>
              <w:snapToGrid/>
              <w:spacing w:line="440" w:lineRule="exact"/>
              <w:ind w:firstLineChars="0" w:firstLine="11"/>
              <w:rPr>
                <w:rFonts w:cs="Times New Roman"/>
                <w:color w:val="000000"/>
                <w:kern w:val="0"/>
                <w:szCs w:val="28"/>
              </w:rPr>
            </w:pPr>
            <w:r w:rsidRPr="0013008E">
              <w:rPr>
                <w:rFonts w:cs="Times New Roman"/>
                <w:color w:val="000000"/>
                <w:kern w:val="0"/>
                <w:szCs w:val="28"/>
              </w:rPr>
              <w:sym w:font="Wingdings 2" w:char="F0A3"/>
            </w:r>
            <w:r w:rsidRPr="0013008E">
              <w:rPr>
                <w:rFonts w:cs="Times New Roman"/>
                <w:color w:val="000000"/>
                <w:kern w:val="0"/>
                <w:szCs w:val="28"/>
              </w:rPr>
              <w:t>4.</w:t>
            </w:r>
            <w:r w:rsidRPr="0013008E">
              <w:rPr>
                <w:rFonts w:cs="Times New Roman"/>
                <w:color w:val="000000"/>
                <w:kern w:val="0"/>
                <w:szCs w:val="28"/>
              </w:rPr>
              <w:t>授權同意書</w:t>
            </w:r>
          </w:p>
        </w:tc>
      </w:tr>
    </w:tbl>
    <w:p w14:paraId="0CFB2E8D" w14:textId="77777777" w:rsidR="00A476A9" w:rsidRPr="0013008E" w:rsidRDefault="00A476A9" w:rsidP="00A476A9">
      <w:pPr>
        <w:spacing w:after="190"/>
        <w:ind w:firstLineChars="0" w:firstLine="0"/>
        <w:rPr>
          <w:rFonts w:cs="Times New Roman"/>
        </w:rPr>
        <w:sectPr w:rsidR="00A476A9" w:rsidRPr="0013008E" w:rsidSect="00A476A9">
          <w:pgSz w:w="11906" w:h="16838"/>
          <w:pgMar w:top="1418" w:right="1418" w:bottom="1418" w:left="1418" w:header="851" w:footer="851" w:gutter="0"/>
          <w:cols w:space="425"/>
          <w:docGrid w:type="lines" w:linePitch="381"/>
        </w:sectPr>
      </w:pPr>
    </w:p>
    <w:tbl>
      <w:tblPr>
        <w:tblStyle w:val="afffffd"/>
        <w:tblW w:w="5343" w:type="pct"/>
        <w:tblInd w:w="-318" w:type="dxa"/>
        <w:tblLook w:val="04A0" w:firstRow="1" w:lastRow="0" w:firstColumn="1" w:lastColumn="0" w:noHBand="0" w:noVBand="1"/>
      </w:tblPr>
      <w:tblGrid>
        <w:gridCol w:w="2294"/>
        <w:gridCol w:w="2553"/>
        <w:gridCol w:w="1987"/>
        <w:gridCol w:w="2859"/>
      </w:tblGrid>
      <w:tr w:rsidR="00A476A9" w:rsidRPr="0013008E" w14:paraId="542D5685" w14:textId="77777777" w:rsidTr="00A476A9">
        <w:trPr>
          <w:trHeight w:val="707"/>
        </w:trPr>
        <w:tc>
          <w:tcPr>
            <w:tcW w:w="5000" w:type="pct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2222D36" w14:textId="77777777" w:rsidR="00A476A9" w:rsidRPr="0013008E" w:rsidRDefault="00A476A9" w:rsidP="00FE01CE">
            <w:pPr>
              <w:spacing w:line="240" w:lineRule="auto"/>
              <w:ind w:firstLineChars="0" w:firstLine="0"/>
              <w:jc w:val="center"/>
              <w:rPr>
                <w:rFonts w:cs="Times New Roman"/>
                <w:b/>
              </w:rPr>
            </w:pPr>
            <w:r w:rsidRPr="0013008E">
              <w:rPr>
                <w:rFonts w:cs="Times New Roman"/>
                <w:b/>
              </w:rPr>
              <w:lastRenderedPageBreak/>
              <w:t>參賽單位資料</w:t>
            </w:r>
          </w:p>
        </w:tc>
      </w:tr>
      <w:tr w:rsidR="00A476A9" w:rsidRPr="0013008E" w14:paraId="4AA88888" w14:textId="77777777" w:rsidTr="00A476A9">
        <w:trPr>
          <w:trHeight w:val="857"/>
        </w:trPr>
        <w:tc>
          <w:tcPr>
            <w:tcW w:w="1183" w:type="pct"/>
            <w:shd w:val="clear" w:color="auto" w:fill="E7E6E6" w:themeFill="background2"/>
            <w:vAlign w:val="center"/>
          </w:tcPr>
          <w:p w14:paraId="6A5D075A" w14:textId="77777777" w:rsidR="00A476A9" w:rsidRPr="0013008E" w:rsidRDefault="00A476A9" w:rsidP="00FE01CE">
            <w:pPr>
              <w:spacing w:line="240" w:lineRule="auto"/>
              <w:ind w:firstLineChars="0" w:firstLine="0"/>
              <w:jc w:val="center"/>
              <w:rPr>
                <w:rFonts w:cs="Times New Roman"/>
              </w:rPr>
            </w:pPr>
            <w:r w:rsidRPr="0013008E">
              <w:rPr>
                <w:rFonts w:cs="Times New Roman"/>
              </w:rPr>
              <w:t>參賽單位</w:t>
            </w:r>
          </w:p>
        </w:tc>
        <w:tc>
          <w:tcPr>
            <w:tcW w:w="3817" w:type="pct"/>
            <w:gridSpan w:val="3"/>
            <w:vAlign w:val="center"/>
          </w:tcPr>
          <w:p w14:paraId="0DEFFC23" w14:textId="77777777" w:rsidR="00A476A9" w:rsidRPr="0013008E" w:rsidRDefault="00A476A9" w:rsidP="00AE4F34">
            <w:pPr>
              <w:spacing w:after="190" w:line="240" w:lineRule="auto"/>
              <w:ind w:firstLineChars="0" w:firstLine="0"/>
              <w:jc w:val="center"/>
              <w:rPr>
                <w:rFonts w:cs="Times New Roman"/>
              </w:rPr>
            </w:pPr>
          </w:p>
        </w:tc>
      </w:tr>
      <w:tr w:rsidR="00A476A9" w:rsidRPr="0013008E" w14:paraId="0394368B" w14:textId="77777777" w:rsidTr="00A476A9">
        <w:trPr>
          <w:trHeight w:val="827"/>
        </w:trPr>
        <w:tc>
          <w:tcPr>
            <w:tcW w:w="1183" w:type="pct"/>
            <w:shd w:val="clear" w:color="auto" w:fill="E7E6E6" w:themeFill="background2"/>
            <w:vAlign w:val="center"/>
          </w:tcPr>
          <w:p w14:paraId="3E8A9DA0" w14:textId="77777777" w:rsidR="00A476A9" w:rsidRPr="0013008E" w:rsidRDefault="00A476A9" w:rsidP="00FE01CE">
            <w:pPr>
              <w:spacing w:line="240" w:lineRule="auto"/>
              <w:ind w:firstLineChars="0" w:firstLine="0"/>
              <w:jc w:val="center"/>
              <w:rPr>
                <w:rFonts w:cs="Times New Roman"/>
              </w:rPr>
            </w:pPr>
            <w:r w:rsidRPr="0013008E">
              <w:rPr>
                <w:rFonts w:cs="Times New Roman"/>
              </w:rPr>
              <w:t>參賽範圍</w:t>
            </w:r>
          </w:p>
        </w:tc>
        <w:tc>
          <w:tcPr>
            <w:tcW w:w="3817" w:type="pct"/>
            <w:gridSpan w:val="3"/>
            <w:vAlign w:val="center"/>
          </w:tcPr>
          <w:p w14:paraId="66CDE342" w14:textId="77777777" w:rsidR="00A476A9" w:rsidRPr="0013008E" w:rsidRDefault="00A476A9" w:rsidP="00AE4F34">
            <w:pPr>
              <w:spacing w:after="190" w:line="240" w:lineRule="auto"/>
              <w:ind w:firstLineChars="0" w:firstLine="0"/>
              <w:jc w:val="center"/>
              <w:rPr>
                <w:rFonts w:cs="Times New Roman"/>
                <w:u w:val="single"/>
              </w:rPr>
            </w:pPr>
            <w:r w:rsidRPr="0013008E">
              <w:rPr>
                <w:rFonts w:cs="Times New Roman"/>
              </w:rPr>
              <w:t>連江縣</w:t>
            </w:r>
            <w:r w:rsidRPr="0013008E">
              <w:rPr>
                <w:rFonts w:cs="Times New Roman"/>
              </w:rPr>
              <w:t xml:space="preserve">          </w:t>
            </w:r>
            <w:r w:rsidRPr="0013008E">
              <w:rPr>
                <w:rFonts w:cs="Times New Roman"/>
              </w:rPr>
              <w:t>鄉</w:t>
            </w:r>
            <w:r w:rsidRPr="0013008E">
              <w:rPr>
                <w:rFonts w:cs="Times New Roman"/>
              </w:rPr>
              <w:t xml:space="preserve">          </w:t>
            </w:r>
            <w:r w:rsidRPr="0013008E">
              <w:rPr>
                <w:rFonts w:cs="Times New Roman"/>
              </w:rPr>
              <w:t>村</w:t>
            </w:r>
            <w:r w:rsidRPr="0013008E">
              <w:rPr>
                <w:rFonts w:cs="Times New Roman"/>
              </w:rPr>
              <w:t xml:space="preserve">          </w:t>
            </w:r>
            <w:r w:rsidRPr="0013008E">
              <w:rPr>
                <w:rFonts w:cs="Times New Roman"/>
              </w:rPr>
              <w:t>社區</w:t>
            </w:r>
            <w:r w:rsidRPr="0013008E">
              <w:rPr>
                <w:rFonts w:cs="Times New Roman"/>
              </w:rPr>
              <w:t>/</w:t>
            </w:r>
            <w:r w:rsidRPr="0013008E">
              <w:rPr>
                <w:rFonts w:cs="Times New Roman"/>
              </w:rPr>
              <w:t>聚落</w:t>
            </w:r>
          </w:p>
        </w:tc>
      </w:tr>
      <w:tr w:rsidR="00A476A9" w:rsidRPr="0013008E" w14:paraId="7C9B3935" w14:textId="77777777" w:rsidTr="00A476A9">
        <w:trPr>
          <w:trHeight w:val="827"/>
        </w:trPr>
        <w:tc>
          <w:tcPr>
            <w:tcW w:w="1183" w:type="pct"/>
            <w:shd w:val="clear" w:color="auto" w:fill="E7E6E6" w:themeFill="background2"/>
            <w:vAlign w:val="center"/>
          </w:tcPr>
          <w:p w14:paraId="67FD249F" w14:textId="77777777" w:rsidR="00A476A9" w:rsidRPr="0013008E" w:rsidRDefault="00A476A9" w:rsidP="00FE01CE">
            <w:pPr>
              <w:spacing w:line="240" w:lineRule="auto"/>
              <w:ind w:firstLineChars="0" w:firstLine="0"/>
              <w:jc w:val="center"/>
              <w:rPr>
                <w:rFonts w:cs="Times New Roman"/>
              </w:rPr>
            </w:pPr>
            <w:r w:rsidRPr="0013008E">
              <w:rPr>
                <w:rFonts w:cs="Times New Roman"/>
              </w:rPr>
              <w:t>成立時間</w:t>
            </w:r>
          </w:p>
        </w:tc>
        <w:tc>
          <w:tcPr>
            <w:tcW w:w="1317" w:type="pct"/>
            <w:vAlign w:val="center"/>
          </w:tcPr>
          <w:p w14:paraId="7572D574" w14:textId="77777777" w:rsidR="00A476A9" w:rsidRPr="0013008E" w:rsidRDefault="00A476A9" w:rsidP="00AE4F34">
            <w:pPr>
              <w:spacing w:after="190" w:line="240" w:lineRule="auto"/>
              <w:ind w:firstLineChars="0" w:firstLine="0"/>
              <w:jc w:val="center"/>
              <w:rPr>
                <w:rFonts w:cs="Times New Roman"/>
                <w:u w:val="single"/>
              </w:rPr>
            </w:pPr>
          </w:p>
        </w:tc>
        <w:tc>
          <w:tcPr>
            <w:tcW w:w="1025" w:type="pct"/>
            <w:shd w:val="clear" w:color="auto" w:fill="E7E6E6" w:themeFill="background2"/>
            <w:vAlign w:val="center"/>
          </w:tcPr>
          <w:p w14:paraId="5173C058" w14:textId="77777777" w:rsidR="00A476A9" w:rsidRPr="0013008E" w:rsidRDefault="00A476A9" w:rsidP="00FE01CE">
            <w:pPr>
              <w:spacing w:line="240" w:lineRule="auto"/>
              <w:ind w:firstLineChars="0" w:firstLine="0"/>
              <w:jc w:val="center"/>
              <w:rPr>
                <w:rFonts w:cs="Times New Roman"/>
              </w:rPr>
            </w:pPr>
            <w:r w:rsidRPr="0013008E">
              <w:rPr>
                <w:rFonts w:cs="Times New Roman"/>
              </w:rPr>
              <w:t>立案字號</w:t>
            </w:r>
          </w:p>
        </w:tc>
        <w:tc>
          <w:tcPr>
            <w:tcW w:w="1475" w:type="pct"/>
            <w:vAlign w:val="center"/>
          </w:tcPr>
          <w:p w14:paraId="60A6DDE3" w14:textId="77777777" w:rsidR="00A476A9" w:rsidRPr="0013008E" w:rsidRDefault="00A476A9" w:rsidP="00AE4F34">
            <w:pPr>
              <w:spacing w:after="190" w:line="240" w:lineRule="auto"/>
              <w:ind w:firstLineChars="0" w:firstLine="0"/>
              <w:jc w:val="center"/>
              <w:rPr>
                <w:rFonts w:cs="Times New Roman"/>
                <w:u w:val="single"/>
              </w:rPr>
            </w:pPr>
          </w:p>
        </w:tc>
      </w:tr>
      <w:tr w:rsidR="00A476A9" w:rsidRPr="0013008E" w14:paraId="1D75B075" w14:textId="77777777" w:rsidTr="00A476A9">
        <w:trPr>
          <w:trHeight w:val="827"/>
        </w:trPr>
        <w:tc>
          <w:tcPr>
            <w:tcW w:w="1183" w:type="pct"/>
            <w:shd w:val="clear" w:color="auto" w:fill="E7E6E6" w:themeFill="background2"/>
            <w:vAlign w:val="center"/>
          </w:tcPr>
          <w:p w14:paraId="69EEAE19" w14:textId="77777777" w:rsidR="00A476A9" w:rsidRPr="0013008E" w:rsidRDefault="00A476A9" w:rsidP="00FE01CE">
            <w:pPr>
              <w:spacing w:line="240" w:lineRule="auto"/>
              <w:ind w:firstLineChars="0" w:firstLine="0"/>
              <w:jc w:val="center"/>
              <w:rPr>
                <w:rFonts w:cs="Times New Roman"/>
              </w:rPr>
            </w:pPr>
            <w:r w:rsidRPr="0013008E">
              <w:rPr>
                <w:rFonts w:cs="Times New Roman"/>
              </w:rPr>
              <w:t>聯絡地址</w:t>
            </w:r>
          </w:p>
        </w:tc>
        <w:tc>
          <w:tcPr>
            <w:tcW w:w="3817" w:type="pct"/>
            <w:gridSpan w:val="3"/>
            <w:vAlign w:val="center"/>
          </w:tcPr>
          <w:p w14:paraId="0499DB10" w14:textId="77777777" w:rsidR="00A476A9" w:rsidRPr="0013008E" w:rsidRDefault="00A476A9" w:rsidP="00AE4F34">
            <w:pPr>
              <w:spacing w:after="190" w:line="240" w:lineRule="auto"/>
              <w:ind w:firstLineChars="0" w:firstLine="0"/>
              <w:jc w:val="center"/>
              <w:rPr>
                <w:rFonts w:cs="Times New Roman"/>
                <w:u w:val="single"/>
              </w:rPr>
            </w:pPr>
          </w:p>
        </w:tc>
      </w:tr>
      <w:tr w:rsidR="00A476A9" w:rsidRPr="0013008E" w14:paraId="73546861" w14:textId="77777777" w:rsidTr="00A476A9">
        <w:trPr>
          <w:trHeight w:val="827"/>
        </w:trPr>
        <w:tc>
          <w:tcPr>
            <w:tcW w:w="1183" w:type="pct"/>
            <w:shd w:val="clear" w:color="auto" w:fill="E7E6E6" w:themeFill="background2"/>
            <w:vAlign w:val="center"/>
          </w:tcPr>
          <w:p w14:paraId="46FF4275" w14:textId="77777777" w:rsidR="00A476A9" w:rsidRPr="0013008E" w:rsidRDefault="00A476A9" w:rsidP="00FE01CE">
            <w:pPr>
              <w:spacing w:line="240" w:lineRule="auto"/>
              <w:ind w:firstLineChars="0" w:firstLine="0"/>
              <w:jc w:val="center"/>
              <w:rPr>
                <w:rFonts w:cs="Times New Roman"/>
              </w:rPr>
            </w:pPr>
            <w:r w:rsidRPr="0013008E">
              <w:rPr>
                <w:rFonts w:cs="Times New Roman"/>
              </w:rPr>
              <w:t>聯絡人</w:t>
            </w:r>
          </w:p>
          <w:p w14:paraId="49A5670F" w14:textId="77777777" w:rsidR="00A476A9" w:rsidRPr="0013008E" w:rsidRDefault="00A476A9" w:rsidP="00FE01CE">
            <w:pPr>
              <w:spacing w:line="240" w:lineRule="auto"/>
              <w:ind w:firstLineChars="0" w:firstLine="0"/>
              <w:jc w:val="center"/>
              <w:rPr>
                <w:rFonts w:cs="Times New Roman"/>
              </w:rPr>
            </w:pPr>
            <w:r w:rsidRPr="0013008E">
              <w:rPr>
                <w:rFonts w:cs="Times New Roman"/>
              </w:rPr>
              <w:t>姓名</w:t>
            </w:r>
            <w:r w:rsidRPr="0013008E">
              <w:rPr>
                <w:rFonts w:cs="Times New Roman"/>
              </w:rPr>
              <w:t>/</w:t>
            </w:r>
            <w:r w:rsidRPr="0013008E">
              <w:rPr>
                <w:rFonts w:cs="Times New Roman"/>
              </w:rPr>
              <w:t>職稱</w:t>
            </w:r>
          </w:p>
        </w:tc>
        <w:tc>
          <w:tcPr>
            <w:tcW w:w="1317" w:type="pct"/>
            <w:vAlign w:val="center"/>
          </w:tcPr>
          <w:p w14:paraId="696F7B25" w14:textId="77777777" w:rsidR="00A476A9" w:rsidRPr="0013008E" w:rsidRDefault="00A476A9" w:rsidP="00AE4F34">
            <w:pPr>
              <w:spacing w:after="190" w:line="240" w:lineRule="auto"/>
              <w:ind w:firstLineChars="0" w:firstLine="0"/>
              <w:jc w:val="center"/>
              <w:rPr>
                <w:rFonts w:cs="Times New Roman"/>
                <w:u w:val="single"/>
              </w:rPr>
            </w:pPr>
          </w:p>
        </w:tc>
        <w:tc>
          <w:tcPr>
            <w:tcW w:w="1025" w:type="pct"/>
            <w:shd w:val="clear" w:color="auto" w:fill="E7E6E6" w:themeFill="background2"/>
            <w:vAlign w:val="center"/>
          </w:tcPr>
          <w:p w14:paraId="74D42C54" w14:textId="77777777" w:rsidR="00A476A9" w:rsidRPr="0013008E" w:rsidRDefault="00A476A9" w:rsidP="00FE01CE">
            <w:pPr>
              <w:spacing w:line="240" w:lineRule="auto"/>
              <w:ind w:firstLineChars="0" w:firstLine="0"/>
              <w:jc w:val="center"/>
              <w:rPr>
                <w:rFonts w:cs="Times New Roman"/>
              </w:rPr>
            </w:pPr>
            <w:r w:rsidRPr="0013008E">
              <w:rPr>
                <w:rFonts w:cs="Times New Roman"/>
              </w:rPr>
              <w:t>聯絡電話</w:t>
            </w:r>
          </w:p>
        </w:tc>
        <w:tc>
          <w:tcPr>
            <w:tcW w:w="1475" w:type="pct"/>
            <w:vAlign w:val="center"/>
          </w:tcPr>
          <w:p w14:paraId="0AB59651" w14:textId="77777777" w:rsidR="00A476A9" w:rsidRPr="0013008E" w:rsidRDefault="00A476A9" w:rsidP="00AE4F34">
            <w:pPr>
              <w:spacing w:after="190" w:line="240" w:lineRule="auto"/>
              <w:ind w:firstLineChars="0" w:firstLine="0"/>
              <w:jc w:val="center"/>
              <w:rPr>
                <w:rFonts w:cs="Times New Roman"/>
                <w:u w:val="single"/>
              </w:rPr>
            </w:pPr>
          </w:p>
        </w:tc>
      </w:tr>
      <w:tr w:rsidR="00A476A9" w:rsidRPr="0013008E" w14:paraId="21139093" w14:textId="77777777" w:rsidTr="00A476A9">
        <w:trPr>
          <w:trHeight w:val="827"/>
        </w:trPr>
        <w:tc>
          <w:tcPr>
            <w:tcW w:w="1183" w:type="pct"/>
            <w:shd w:val="clear" w:color="auto" w:fill="E7E6E6" w:themeFill="background2"/>
            <w:vAlign w:val="center"/>
          </w:tcPr>
          <w:p w14:paraId="083551F8" w14:textId="77777777" w:rsidR="00A476A9" w:rsidRPr="0013008E" w:rsidRDefault="00A476A9" w:rsidP="00FE01CE">
            <w:pPr>
              <w:spacing w:line="240" w:lineRule="auto"/>
              <w:ind w:firstLineChars="0" w:firstLine="0"/>
              <w:jc w:val="center"/>
              <w:rPr>
                <w:rFonts w:cs="Times New Roman"/>
              </w:rPr>
            </w:pPr>
            <w:r w:rsidRPr="0013008E">
              <w:rPr>
                <w:rFonts w:cs="Times New Roman"/>
              </w:rPr>
              <w:t>電子信箱</w:t>
            </w:r>
          </w:p>
        </w:tc>
        <w:tc>
          <w:tcPr>
            <w:tcW w:w="3817" w:type="pct"/>
            <w:gridSpan w:val="3"/>
            <w:vAlign w:val="center"/>
          </w:tcPr>
          <w:p w14:paraId="00964CF9" w14:textId="77777777" w:rsidR="00A476A9" w:rsidRPr="0013008E" w:rsidRDefault="00A476A9" w:rsidP="00AE4F34">
            <w:pPr>
              <w:spacing w:after="190" w:line="240" w:lineRule="auto"/>
              <w:ind w:firstLineChars="0" w:firstLine="0"/>
              <w:jc w:val="center"/>
              <w:rPr>
                <w:rFonts w:cs="Times New Roman"/>
                <w:u w:val="single"/>
              </w:rPr>
            </w:pPr>
          </w:p>
        </w:tc>
      </w:tr>
      <w:tr w:rsidR="00A476A9" w:rsidRPr="0013008E" w14:paraId="7317B8E5" w14:textId="77777777" w:rsidTr="00A476A9">
        <w:trPr>
          <w:trHeight w:val="827"/>
        </w:trPr>
        <w:tc>
          <w:tcPr>
            <w:tcW w:w="1183" w:type="pct"/>
            <w:shd w:val="clear" w:color="auto" w:fill="E7E6E6" w:themeFill="background2"/>
            <w:vAlign w:val="center"/>
          </w:tcPr>
          <w:p w14:paraId="069E2003" w14:textId="77777777" w:rsidR="00A476A9" w:rsidRPr="0013008E" w:rsidRDefault="00A476A9" w:rsidP="00FE01CE">
            <w:pPr>
              <w:spacing w:line="240" w:lineRule="auto"/>
              <w:ind w:firstLineChars="0" w:firstLine="0"/>
              <w:jc w:val="center"/>
              <w:rPr>
                <w:rFonts w:cs="Times New Roman"/>
              </w:rPr>
            </w:pPr>
            <w:r w:rsidRPr="0013008E">
              <w:rPr>
                <w:rFonts w:cs="Times New Roman"/>
              </w:rPr>
              <w:t>參賽社區面積</w:t>
            </w:r>
          </w:p>
        </w:tc>
        <w:tc>
          <w:tcPr>
            <w:tcW w:w="1317" w:type="pct"/>
            <w:vAlign w:val="center"/>
          </w:tcPr>
          <w:p w14:paraId="7B3ED270" w14:textId="77777777" w:rsidR="00A476A9" w:rsidRPr="0013008E" w:rsidRDefault="00A476A9" w:rsidP="00AE4F34">
            <w:pPr>
              <w:spacing w:after="190" w:line="240" w:lineRule="auto"/>
              <w:ind w:firstLineChars="0" w:firstLine="0"/>
              <w:jc w:val="center"/>
              <w:rPr>
                <w:rFonts w:cs="Times New Roman"/>
                <w:u w:val="single"/>
              </w:rPr>
            </w:pPr>
          </w:p>
        </w:tc>
        <w:tc>
          <w:tcPr>
            <w:tcW w:w="1025" w:type="pct"/>
            <w:shd w:val="clear" w:color="auto" w:fill="E7E6E6" w:themeFill="background2"/>
            <w:vAlign w:val="center"/>
          </w:tcPr>
          <w:p w14:paraId="341C15DA" w14:textId="77777777" w:rsidR="00A476A9" w:rsidRPr="0013008E" w:rsidRDefault="00A476A9" w:rsidP="00FE01CE">
            <w:pPr>
              <w:spacing w:line="240" w:lineRule="auto"/>
              <w:ind w:firstLineChars="0" w:firstLine="0"/>
              <w:jc w:val="center"/>
              <w:rPr>
                <w:rFonts w:cs="Times New Roman"/>
              </w:rPr>
            </w:pPr>
            <w:r w:rsidRPr="0013008E">
              <w:rPr>
                <w:rFonts w:cs="Times New Roman"/>
              </w:rPr>
              <w:t>參賽社區</w:t>
            </w:r>
          </w:p>
          <w:p w14:paraId="347F1181" w14:textId="77777777" w:rsidR="00A476A9" w:rsidRPr="0013008E" w:rsidRDefault="00A476A9" w:rsidP="00FE01CE">
            <w:pPr>
              <w:spacing w:line="240" w:lineRule="auto"/>
              <w:ind w:firstLineChars="0" w:firstLine="0"/>
              <w:jc w:val="center"/>
              <w:rPr>
                <w:rFonts w:cs="Times New Roman"/>
              </w:rPr>
            </w:pPr>
            <w:r w:rsidRPr="0013008E">
              <w:rPr>
                <w:rFonts w:cs="Times New Roman"/>
              </w:rPr>
              <w:t>人口數</w:t>
            </w:r>
          </w:p>
        </w:tc>
        <w:tc>
          <w:tcPr>
            <w:tcW w:w="1475" w:type="pct"/>
            <w:vAlign w:val="center"/>
          </w:tcPr>
          <w:p w14:paraId="09CF5C61" w14:textId="77777777" w:rsidR="00A476A9" w:rsidRPr="0013008E" w:rsidRDefault="00A476A9" w:rsidP="00AE4F34">
            <w:pPr>
              <w:spacing w:after="190" w:line="240" w:lineRule="auto"/>
              <w:ind w:firstLineChars="0" w:firstLine="0"/>
              <w:jc w:val="center"/>
              <w:rPr>
                <w:rFonts w:cs="Times New Roman"/>
                <w:u w:val="single"/>
              </w:rPr>
            </w:pPr>
          </w:p>
        </w:tc>
      </w:tr>
      <w:tr w:rsidR="00A476A9" w:rsidRPr="0013008E" w14:paraId="2A2C1875" w14:textId="77777777" w:rsidTr="00FE01CE">
        <w:trPr>
          <w:trHeight w:val="7279"/>
        </w:trPr>
        <w:tc>
          <w:tcPr>
            <w:tcW w:w="5000" w:type="pct"/>
            <w:gridSpan w:val="4"/>
            <w:shd w:val="clear" w:color="auto" w:fill="FFFFFF" w:themeFill="background1"/>
          </w:tcPr>
          <w:p w14:paraId="701D2A37" w14:textId="77777777" w:rsidR="00A476A9" w:rsidRPr="0013008E" w:rsidRDefault="00A476A9" w:rsidP="00AE4F34">
            <w:pPr>
              <w:spacing w:beforeLines="100" w:before="381" w:after="190"/>
              <w:ind w:firstLineChars="265" w:firstLine="742"/>
              <w:rPr>
                <w:rFonts w:cs="Times New Roman"/>
              </w:rPr>
            </w:pPr>
            <w:r w:rsidRPr="0013008E">
              <w:rPr>
                <w:rFonts w:cs="Times New Roman"/>
              </w:rPr>
              <w:t>茲聲明本報名表所填資料均屬實</w:t>
            </w:r>
          </w:p>
          <w:p w14:paraId="29E97818" w14:textId="40289375" w:rsidR="00A476A9" w:rsidRPr="0013008E" w:rsidRDefault="00A476A9" w:rsidP="00AE4F34">
            <w:pPr>
              <w:spacing w:beforeLines="1000" w:before="3810" w:after="190"/>
              <w:ind w:firstLineChars="0" w:firstLine="0"/>
              <w:rPr>
                <w:rFonts w:cs="Times New Roman"/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F836D67" wp14:editId="456EA123">
                      <wp:simplePos x="0" y="0"/>
                      <wp:positionH relativeFrom="column">
                        <wp:posOffset>4148455</wp:posOffset>
                      </wp:positionH>
                      <wp:positionV relativeFrom="paragraph">
                        <wp:posOffset>1592580</wp:posOffset>
                      </wp:positionV>
                      <wp:extent cx="1234440" cy="998220"/>
                      <wp:effectExtent l="0" t="0" r="3810" b="0"/>
                      <wp:wrapNone/>
                      <wp:docPr id="685154657" name="矩形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34440" cy="998220"/>
                              </a:xfrm>
                              <a:prstGeom prst="rect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17AF9647" id="矩形 5" o:spid="_x0000_s1026" style="position:absolute;margin-left:326.65pt;margin-top:125.4pt;width:97.2pt;height:7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" filled="f" strokecolor="windowText" strokeweight=".25pt">
                      <v:path arrowok="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CB01088" wp14:editId="6FD1D755">
                      <wp:simplePos x="0" y="0"/>
                      <wp:positionH relativeFrom="column">
                        <wp:posOffset>1199515</wp:posOffset>
                      </wp:positionH>
                      <wp:positionV relativeFrom="paragraph">
                        <wp:posOffset>1265555</wp:posOffset>
                      </wp:positionV>
                      <wp:extent cx="1546860" cy="1333500"/>
                      <wp:effectExtent l="0" t="0" r="0" b="0"/>
                      <wp:wrapNone/>
                      <wp:docPr id="1247006793" name="矩形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46860" cy="1333500"/>
                              </a:xfrm>
                              <a:prstGeom prst="rect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34F7E847" id="矩形 3" o:spid="_x0000_s1026" style="position:absolute;margin-left:94.45pt;margin-top:99.65pt;width:121.8pt;height:1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" filled="f" strokecolor="windowText" strokeweight=".25pt">
                      <v:path arrowok="t"/>
                    </v:rect>
                  </w:pict>
                </mc:Fallback>
              </mc:AlternateContent>
            </w:r>
            <w:r w:rsidRPr="0013008E">
              <w:rPr>
                <w:rFonts w:cs="Times New Roman"/>
                <w:b/>
                <w:bCs/>
              </w:rPr>
              <w:t>參賽單位</w:t>
            </w:r>
            <w:r w:rsidRPr="0013008E">
              <w:rPr>
                <w:rFonts w:cs="Times New Roman"/>
                <w:b/>
                <w:bCs/>
              </w:rPr>
              <w:t xml:space="preserve"> </w:t>
            </w:r>
            <w:r w:rsidRPr="0013008E">
              <w:rPr>
                <w:rFonts w:cs="Times New Roman"/>
                <w:b/>
                <w:bCs/>
              </w:rPr>
              <w:t>印信</w:t>
            </w:r>
            <w:r w:rsidRPr="0013008E">
              <w:rPr>
                <w:rFonts w:cs="Times New Roman"/>
                <w:b/>
                <w:bCs/>
              </w:rPr>
              <w:t xml:space="preserve">                   </w:t>
            </w:r>
            <w:r>
              <w:rPr>
                <w:rFonts w:cs="Times New Roman" w:hint="eastAsia"/>
                <w:b/>
                <w:bCs/>
              </w:rPr>
              <w:t xml:space="preserve">                       </w:t>
            </w:r>
            <w:r w:rsidRPr="0013008E">
              <w:rPr>
                <w:rFonts w:cs="Times New Roman"/>
                <w:b/>
                <w:bCs/>
              </w:rPr>
              <w:t>單位代表</w:t>
            </w:r>
            <w:r w:rsidRPr="0013008E">
              <w:rPr>
                <w:rFonts w:cs="Times New Roman"/>
                <w:b/>
                <w:bCs/>
              </w:rPr>
              <w:t xml:space="preserve"> </w:t>
            </w:r>
            <w:r w:rsidRPr="0013008E">
              <w:rPr>
                <w:rFonts w:cs="Times New Roman"/>
                <w:b/>
                <w:bCs/>
              </w:rPr>
              <w:t>簽章</w:t>
            </w:r>
          </w:p>
          <w:p w14:paraId="7CB0EAC9" w14:textId="77777777" w:rsidR="00A476A9" w:rsidRPr="0013008E" w:rsidRDefault="00A476A9" w:rsidP="00AE4F34">
            <w:pPr>
              <w:wordWrap w:val="0"/>
              <w:spacing w:beforeLines="150" w:before="571" w:after="190"/>
              <w:ind w:firstLineChars="0" w:firstLine="0"/>
              <w:jc w:val="right"/>
              <w:rPr>
                <w:rFonts w:cs="Times New Roman"/>
                <w:u w:val="single"/>
              </w:rPr>
            </w:pPr>
            <w:r w:rsidRPr="0013008E">
              <w:rPr>
                <w:rFonts w:cs="Times New Roman"/>
                <w:b/>
                <w:bCs/>
              </w:rPr>
              <w:t>日期：</w:t>
            </w:r>
            <w:r w:rsidRPr="0013008E">
              <w:rPr>
                <w:rFonts w:cs="Times New Roman"/>
                <w:u w:val="single"/>
              </w:rPr>
              <w:t xml:space="preserve">        </w:t>
            </w:r>
            <w:r w:rsidRPr="0013008E">
              <w:rPr>
                <w:rFonts w:cs="Times New Roman"/>
              </w:rPr>
              <w:t>年</w:t>
            </w:r>
            <w:r w:rsidRPr="0013008E">
              <w:rPr>
                <w:rFonts w:cs="Times New Roman"/>
                <w:u w:val="single"/>
              </w:rPr>
              <w:t xml:space="preserve">       </w:t>
            </w:r>
            <w:r w:rsidRPr="0013008E">
              <w:rPr>
                <w:rFonts w:cs="Times New Roman"/>
              </w:rPr>
              <w:t xml:space="preserve"> </w:t>
            </w:r>
            <w:r w:rsidRPr="0013008E">
              <w:rPr>
                <w:rFonts w:cs="Times New Roman"/>
              </w:rPr>
              <w:t>月</w:t>
            </w:r>
            <w:r w:rsidRPr="0013008E">
              <w:rPr>
                <w:rFonts w:cs="Times New Roman"/>
                <w:u w:val="single"/>
              </w:rPr>
              <w:t xml:space="preserve">        </w:t>
            </w:r>
            <w:r w:rsidRPr="0013008E">
              <w:rPr>
                <w:rFonts w:cs="Times New Roman"/>
              </w:rPr>
              <w:t>日</w:t>
            </w:r>
          </w:p>
        </w:tc>
      </w:tr>
      <w:tr w:rsidR="00A476A9" w:rsidRPr="0013008E" w14:paraId="5172D3A3" w14:textId="77777777" w:rsidTr="00A476A9">
        <w:tc>
          <w:tcPr>
            <w:tcW w:w="5000" w:type="pct"/>
            <w:gridSpan w:val="4"/>
          </w:tcPr>
          <w:p w14:paraId="6F7E0AD7" w14:textId="77777777" w:rsidR="00A476A9" w:rsidRPr="0013008E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</w:rPr>
            </w:pPr>
            <w:r w:rsidRPr="0013008E">
              <w:rPr>
                <w:rFonts w:cs="Times New Roman"/>
                <w:b/>
                <w:bCs/>
              </w:rPr>
              <w:lastRenderedPageBreak/>
              <w:t>評審指標說明表</w:t>
            </w:r>
          </w:p>
        </w:tc>
      </w:tr>
      <w:tr w:rsidR="00A476A9" w:rsidRPr="0013008E" w14:paraId="29AA3760" w14:textId="77777777" w:rsidTr="00A476A9">
        <w:trPr>
          <w:trHeight w:val="472"/>
        </w:trPr>
        <w:tc>
          <w:tcPr>
            <w:tcW w:w="5000" w:type="pct"/>
            <w:gridSpan w:val="4"/>
          </w:tcPr>
          <w:p w14:paraId="3D2E0608" w14:textId="77777777" w:rsidR="00A476A9" w:rsidRPr="0013008E" w:rsidRDefault="00A476A9" w:rsidP="00AE4F34">
            <w:pPr>
              <w:spacing w:line="240" w:lineRule="auto"/>
              <w:ind w:firstLineChars="0" w:firstLine="0"/>
              <w:rPr>
                <w:rFonts w:cs="Times New Roman"/>
                <w:b/>
                <w:bCs/>
              </w:rPr>
            </w:pPr>
            <w:r w:rsidRPr="0013008E">
              <w:rPr>
                <w:rFonts w:cs="Times New Roman"/>
                <w:b/>
                <w:bCs/>
              </w:rPr>
              <w:t>壹、環境背景</w:t>
            </w:r>
            <w:r w:rsidRPr="0013008E">
              <w:rPr>
                <w:rFonts w:cs="Times New Roman"/>
                <w:b/>
                <w:bCs/>
              </w:rPr>
              <w:t>(</w:t>
            </w:r>
            <w:r w:rsidRPr="0013008E">
              <w:rPr>
                <w:rFonts w:cs="Times New Roman"/>
                <w:b/>
                <w:bCs/>
              </w:rPr>
              <w:t>摘要說明，</w:t>
            </w:r>
            <w:r>
              <w:rPr>
                <w:rFonts w:cs="Times New Roman" w:hint="eastAsia"/>
                <w:b/>
                <w:bCs/>
              </w:rPr>
              <w:t>本項</w:t>
            </w:r>
            <w:r w:rsidRPr="0013008E">
              <w:rPr>
                <w:rFonts w:cs="Times New Roman"/>
                <w:b/>
                <w:bCs/>
              </w:rPr>
              <w:t>字</w:t>
            </w:r>
            <w:r>
              <w:rPr>
                <w:rFonts w:cs="Times New Roman" w:hint="eastAsia"/>
                <w:b/>
                <w:bCs/>
              </w:rPr>
              <w:t>數不超過</w:t>
            </w:r>
            <w:r>
              <w:rPr>
                <w:rFonts w:cs="Times New Roman" w:hint="eastAsia"/>
                <w:b/>
                <w:bCs/>
              </w:rPr>
              <w:t>150</w:t>
            </w:r>
            <w:r>
              <w:rPr>
                <w:rFonts w:cs="Times New Roman" w:hint="eastAsia"/>
                <w:b/>
                <w:bCs/>
              </w:rPr>
              <w:t>字</w:t>
            </w:r>
            <w:r w:rsidRPr="0013008E">
              <w:rPr>
                <w:rFonts w:cs="Times New Roman"/>
                <w:b/>
                <w:bCs/>
              </w:rPr>
              <w:t>)</w:t>
            </w:r>
          </w:p>
        </w:tc>
      </w:tr>
      <w:tr w:rsidR="00A476A9" w:rsidRPr="0013008E" w14:paraId="170B5908" w14:textId="77777777" w:rsidTr="00A476A9">
        <w:tc>
          <w:tcPr>
            <w:tcW w:w="5000" w:type="pct"/>
            <w:gridSpan w:val="4"/>
          </w:tcPr>
          <w:p w14:paraId="021B28E2" w14:textId="77777777" w:rsidR="00A476A9" w:rsidRPr="0013008E" w:rsidRDefault="00A476A9" w:rsidP="00AE4F34">
            <w:pPr>
              <w:ind w:firstLineChars="0" w:firstLine="0"/>
              <w:rPr>
                <w:rFonts w:cs="Times New Roman"/>
                <w:color w:val="AEAAAA" w:themeColor="background2" w:themeShade="BF"/>
              </w:rPr>
            </w:pPr>
            <w:r w:rsidRPr="0013008E">
              <w:rPr>
                <w:rFonts w:cs="Times New Roman"/>
                <w:color w:val="AEAAAA" w:themeColor="background2" w:themeShade="BF"/>
              </w:rPr>
              <w:t>說明之方向建議：</w:t>
            </w:r>
          </w:p>
          <w:p w14:paraId="66FC12C2" w14:textId="77777777" w:rsidR="00A476A9" w:rsidRPr="0013008E" w:rsidRDefault="00A476A9" w:rsidP="00A476A9">
            <w:pPr>
              <w:numPr>
                <w:ilvl w:val="0"/>
                <w:numId w:val="90"/>
              </w:numPr>
              <w:spacing w:line="240" w:lineRule="auto"/>
              <w:ind w:firstLineChars="0"/>
              <w:rPr>
                <w:rFonts w:cs="Times New Roman"/>
                <w:color w:val="AEAAAA" w:themeColor="background2" w:themeShade="BF"/>
              </w:rPr>
            </w:pPr>
            <w:r w:rsidRPr="0013008E">
              <w:rPr>
                <w:rFonts w:cs="Times New Roman"/>
                <w:color w:val="AEAAAA" w:themeColor="background2" w:themeShade="BF"/>
              </w:rPr>
              <w:t>現況說明。</w:t>
            </w:r>
          </w:p>
          <w:p w14:paraId="6F688035" w14:textId="77777777" w:rsidR="00A476A9" w:rsidRPr="0013008E" w:rsidRDefault="00A476A9" w:rsidP="00A476A9">
            <w:pPr>
              <w:numPr>
                <w:ilvl w:val="0"/>
                <w:numId w:val="90"/>
              </w:numPr>
              <w:spacing w:line="240" w:lineRule="auto"/>
              <w:ind w:firstLineChars="0"/>
              <w:rPr>
                <w:rFonts w:cs="Times New Roman"/>
                <w:b/>
                <w:bCs/>
              </w:rPr>
            </w:pPr>
            <w:r w:rsidRPr="0013008E">
              <w:rPr>
                <w:rFonts w:cs="Times New Roman"/>
                <w:color w:val="AEAAAA" w:themeColor="background2" w:themeShade="BF"/>
              </w:rPr>
              <w:t>社區環境簡介檢附參賽社區範圍圖，並標示相對應之地理位置及特色地點，請以</w:t>
            </w:r>
            <w:r w:rsidRPr="0013008E">
              <w:rPr>
                <w:rFonts w:cs="Times New Roman"/>
                <w:color w:val="AEAAAA" w:themeColor="background2" w:themeShade="BF"/>
              </w:rPr>
              <w:t>A4</w:t>
            </w:r>
            <w:r w:rsidRPr="0013008E">
              <w:rPr>
                <w:rFonts w:cs="Times New Roman"/>
                <w:color w:val="AEAAAA" w:themeColor="background2" w:themeShade="BF"/>
              </w:rPr>
              <w:t>或</w:t>
            </w:r>
            <w:r w:rsidRPr="0013008E">
              <w:rPr>
                <w:rFonts w:cs="Times New Roman"/>
                <w:color w:val="AEAAAA" w:themeColor="background2" w:themeShade="BF"/>
              </w:rPr>
              <w:t>A3</w:t>
            </w:r>
            <w:r w:rsidRPr="0013008E">
              <w:rPr>
                <w:rFonts w:cs="Times New Roman"/>
                <w:color w:val="AEAAAA" w:themeColor="background2" w:themeShade="BF"/>
              </w:rPr>
              <w:t>規格展現。</w:t>
            </w:r>
          </w:p>
        </w:tc>
      </w:tr>
      <w:tr w:rsidR="00A476A9" w:rsidRPr="0013008E" w14:paraId="749122AC" w14:textId="77777777" w:rsidTr="00A476A9">
        <w:tc>
          <w:tcPr>
            <w:tcW w:w="5000" w:type="pct"/>
            <w:gridSpan w:val="4"/>
          </w:tcPr>
          <w:p w14:paraId="2963516A" w14:textId="2BBCB409" w:rsidR="00A476A9" w:rsidRPr="0013008E" w:rsidRDefault="00A476A9" w:rsidP="00AE4F34">
            <w:pPr>
              <w:spacing w:line="240" w:lineRule="auto"/>
              <w:ind w:firstLineChars="0" w:firstLine="0"/>
              <w:rPr>
                <w:rFonts w:cs="Times New Roman"/>
                <w:b/>
                <w:bCs/>
              </w:rPr>
            </w:pPr>
            <w:r w:rsidRPr="0013008E">
              <w:rPr>
                <w:rFonts w:cs="Times New Roman"/>
                <w:b/>
                <w:bCs/>
              </w:rPr>
              <w:t>貳、四大面</w:t>
            </w:r>
            <w:r w:rsidR="00395AC2">
              <w:rPr>
                <w:rFonts w:cs="Times New Roman" w:hint="eastAsia"/>
                <w:b/>
                <w:bCs/>
              </w:rPr>
              <w:t>向</w:t>
            </w:r>
            <w:r w:rsidRPr="0013008E">
              <w:rPr>
                <w:rFonts w:cs="Times New Roman"/>
                <w:b/>
                <w:bCs/>
              </w:rPr>
              <w:t>說明</w:t>
            </w:r>
          </w:p>
          <w:p w14:paraId="62370A40" w14:textId="77777777" w:rsidR="00A476A9" w:rsidRPr="0013008E" w:rsidRDefault="00A476A9" w:rsidP="00AE4F34">
            <w:pPr>
              <w:spacing w:line="240" w:lineRule="auto"/>
              <w:ind w:firstLineChars="0" w:firstLine="0"/>
              <w:rPr>
                <w:rFonts w:cs="Times New Roman"/>
                <w:b/>
                <w:bCs/>
              </w:rPr>
            </w:pPr>
            <w:r w:rsidRPr="0013008E">
              <w:rPr>
                <w:rFonts w:cs="Times New Roman"/>
                <w:b/>
                <w:bCs/>
              </w:rPr>
              <w:t>(</w:t>
            </w:r>
            <w:r w:rsidRPr="0013008E">
              <w:rPr>
                <w:rFonts w:cs="Times New Roman"/>
                <w:b/>
                <w:bCs/>
              </w:rPr>
              <w:t>由參賽單位分別依生產、生活、生態及未來性等四大面向分別說明，本項字數不超過</w:t>
            </w:r>
            <w:r>
              <w:rPr>
                <w:rFonts w:cs="Times New Roman" w:hint="eastAsia"/>
                <w:b/>
                <w:bCs/>
              </w:rPr>
              <w:t>1</w:t>
            </w:r>
            <w:r w:rsidRPr="0013008E">
              <w:rPr>
                <w:rFonts w:cs="Times New Roman"/>
                <w:b/>
                <w:bCs/>
              </w:rPr>
              <w:t>,500</w:t>
            </w:r>
            <w:r w:rsidRPr="0013008E">
              <w:rPr>
                <w:rFonts w:cs="Times New Roman"/>
                <w:b/>
                <w:bCs/>
              </w:rPr>
              <w:t>字</w:t>
            </w:r>
            <w:r w:rsidRPr="0013008E">
              <w:rPr>
                <w:rFonts w:cs="Times New Roman"/>
                <w:b/>
                <w:bCs/>
              </w:rPr>
              <w:t>)</w:t>
            </w:r>
          </w:p>
        </w:tc>
      </w:tr>
      <w:tr w:rsidR="00A476A9" w:rsidRPr="0013008E" w14:paraId="41338E57" w14:textId="77777777" w:rsidTr="00A476A9">
        <w:trPr>
          <w:trHeight w:val="10111"/>
        </w:trPr>
        <w:tc>
          <w:tcPr>
            <w:tcW w:w="5000" w:type="pct"/>
            <w:gridSpan w:val="4"/>
          </w:tcPr>
          <w:p w14:paraId="7EEC1020" w14:textId="77777777" w:rsidR="00A476A9" w:rsidRPr="0013008E" w:rsidRDefault="00A476A9" w:rsidP="00AE4F34">
            <w:pPr>
              <w:spacing w:beforeLines="1900" w:before="7239" w:line="240" w:lineRule="auto"/>
              <w:ind w:firstLineChars="0" w:firstLine="0"/>
              <w:rPr>
                <w:rFonts w:cs="Times New Roman"/>
                <w:b/>
                <w:bCs/>
              </w:rPr>
            </w:pPr>
          </w:p>
        </w:tc>
      </w:tr>
    </w:tbl>
    <w:p w14:paraId="29645E92" w14:textId="77777777" w:rsidR="00A476A9" w:rsidRPr="0013008E" w:rsidRDefault="00A476A9" w:rsidP="00A476A9">
      <w:pPr>
        <w:spacing w:after="190"/>
        <w:ind w:firstLineChars="0" w:firstLine="0"/>
        <w:jc w:val="center"/>
        <w:rPr>
          <w:rFonts w:cs="Times New Roman"/>
          <w:b/>
          <w:bCs/>
          <w:sz w:val="32"/>
          <w:szCs w:val="24"/>
        </w:rPr>
      </w:pPr>
      <w:r w:rsidRPr="0013008E">
        <w:rPr>
          <w:rFonts w:cs="Times New Roman" w:hint="eastAsia"/>
          <w:b/>
          <w:bCs/>
          <w:sz w:val="32"/>
          <w:szCs w:val="24"/>
        </w:rPr>
        <w:lastRenderedPageBreak/>
        <w:t>評審指標</w:t>
      </w:r>
      <w:r>
        <w:rPr>
          <w:rFonts w:cs="Times New Roman" w:hint="eastAsia"/>
          <w:b/>
          <w:bCs/>
          <w:sz w:val="32"/>
          <w:szCs w:val="24"/>
        </w:rPr>
        <w:t>自訂</w:t>
      </w:r>
      <w:r w:rsidRPr="0013008E">
        <w:rPr>
          <w:rFonts w:cs="Times New Roman"/>
          <w:b/>
          <w:bCs/>
          <w:sz w:val="32"/>
          <w:szCs w:val="24"/>
        </w:rPr>
        <w:t>表</w:t>
      </w:r>
    </w:p>
    <w:p w14:paraId="0A8CDE56" w14:textId="77777777" w:rsidR="00A476A9" w:rsidRPr="0013008E" w:rsidRDefault="00A476A9" w:rsidP="00A476A9">
      <w:pPr>
        <w:ind w:firstLine="560"/>
        <w:rPr>
          <w:rFonts w:cs="Times New Roman"/>
        </w:rPr>
      </w:pPr>
      <w:r w:rsidRPr="0013008E">
        <w:rPr>
          <w:rFonts w:cs="Times New Roman"/>
        </w:rPr>
        <w:t>本競賽評審原則依農村社區生產、生活、生態以及未來性等四大面向訂定評分指標，合計</w:t>
      </w:r>
      <w:r w:rsidRPr="0013008E">
        <w:rPr>
          <w:rFonts w:cs="Times New Roman"/>
        </w:rPr>
        <w:t xml:space="preserve">100% </w:t>
      </w:r>
      <w:r w:rsidRPr="0013008E">
        <w:rPr>
          <w:rFonts w:cs="Times New Roman"/>
        </w:rPr>
        <w:t>。</w:t>
      </w:r>
    </w:p>
    <w:tbl>
      <w:tblPr>
        <w:tblW w:w="54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87"/>
        <w:gridCol w:w="2170"/>
        <w:gridCol w:w="4859"/>
        <w:gridCol w:w="1284"/>
      </w:tblGrid>
      <w:tr w:rsidR="00A476A9" w:rsidRPr="0013008E" w14:paraId="0FEDC11B" w14:textId="77777777" w:rsidTr="00A476A9">
        <w:trPr>
          <w:trHeight w:val="20"/>
          <w:tblHeader/>
          <w:jc w:val="center"/>
        </w:trPr>
        <w:tc>
          <w:tcPr>
            <w:tcW w:w="75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A2DCE" w14:textId="77777777" w:rsidR="00A476A9" w:rsidRPr="0013008E" w:rsidRDefault="00A476A9" w:rsidP="00AE4F34">
            <w:pPr>
              <w:spacing w:line="240" w:lineRule="auto"/>
              <w:ind w:firstLineChars="0" w:firstLine="0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/>
                <w:color w:val="000000" w:themeColor="text1"/>
                <w:szCs w:val="28"/>
              </w:rPr>
              <w:t>參賽單位</w:t>
            </w:r>
          </w:p>
        </w:tc>
        <w:tc>
          <w:tcPr>
            <w:tcW w:w="4241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C2A41" w14:textId="77777777" w:rsidR="00A476A9" w:rsidRPr="0013008E" w:rsidRDefault="00A476A9" w:rsidP="00AE4F34">
            <w:pPr>
              <w:spacing w:line="240" w:lineRule="auto"/>
              <w:ind w:firstLineChars="0" w:firstLine="0"/>
              <w:rPr>
                <w:rFonts w:cs="Times New Roman"/>
                <w:color w:val="000000" w:themeColor="text1"/>
                <w:szCs w:val="28"/>
              </w:rPr>
            </w:pPr>
          </w:p>
        </w:tc>
      </w:tr>
      <w:tr w:rsidR="00A476A9" w:rsidRPr="0013008E" w14:paraId="726F48F7" w14:textId="77777777" w:rsidTr="00A476A9">
        <w:trPr>
          <w:trHeight w:val="20"/>
          <w:tblHeader/>
          <w:jc w:val="center"/>
        </w:trPr>
        <w:tc>
          <w:tcPr>
            <w:tcW w:w="75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5D2D8" w14:textId="77777777" w:rsidR="00A476A9" w:rsidRPr="0013008E" w:rsidRDefault="00A476A9" w:rsidP="00AE4F34">
            <w:pPr>
              <w:spacing w:line="240" w:lineRule="auto"/>
              <w:ind w:firstLineChars="0" w:firstLine="0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/>
                <w:color w:val="000000" w:themeColor="text1"/>
                <w:szCs w:val="28"/>
              </w:rPr>
              <w:t>參賽地區</w:t>
            </w:r>
          </w:p>
        </w:tc>
        <w:tc>
          <w:tcPr>
            <w:tcW w:w="4241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67E7C" w14:textId="77777777" w:rsidR="00A476A9" w:rsidRPr="0013008E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/>
                <w:color w:val="000000" w:themeColor="text1"/>
                <w:szCs w:val="28"/>
              </w:rPr>
              <w:t>鄉</w:t>
            </w:r>
            <w:r w:rsidRPr="0013008E">
              <w:rPr>
                <w:rFonts w:cs="Times New Roman"/>
                <w:color w:val="000000" w:themeColor="text1"/>
                <w:szCs w:val="28"/>
              </w:rPr>
              <w:t xml:space="preserve">          </w:t>
            </w:r>
            <w:r w:rsidRPr="0013008E">
              <w:rPr>
                <w:rFonts w:cs="Times New Roman"/>
                <w:color w:val="000000" w:themeColor="text1"/>
                <w:szCs w:val="28"/>
              </w:rPr>
              <w:t>村</w:t>
            </w:r>
            <w:r w:rsidRPr="0013008E">
              <w:rPr>
                <w:rFonts w:cs="Times New Roman"/>
                <w:color w:val="000000" w:themeColor="text1"/>
                <w:szCs w:val="28"/>
              </w:rPr>
              <w:t xml:space="preserve">          </w:t>
            </w:r>
            <w:r w:rsidRPr="0013008E">
              <w:rPr>
                <w:rFonts w:cs="Times New Roman"/>
                <w:color w:val="000000" w:themeColor="text1"/>
                <w:szCs w:val="28"/>
              </w:rPr>
              <w:t>社區</w:t>
            </w:r>
            <w:r w:rsidRPr="0013008E">
              <w:rPr>
                <w:rFonts w:cs="Times New Roman"/>
                <w:color w:val="000000" w:themeColor="text1"/>
                <w:szCs w:val="28"/>
              </w:rPr>
              <w:t>/</w:t>
            </w:r>
            <w:r w:rsidRPr="0013008E">
              <w:rPr>
                <w:rFonts w:cs="Times New Roman"/>
                <w:color w:val="000000" w:themeColor="text1"/>
                <w:szCs w:val="28"/>
              </w:rPr>
              <w:t>聚落</w:t>
            </w:r>
          </w:p>
        </w:tc>
      </w:tr>
      <w:tr w:rsidR="00A476A9" w:rsidRPr="0013008E" w14:paraId="636BD1A7" w14:textId="77777777" w:rsidTr="00A476A9">
        <w:trPr>
          <w:trHeight w:val="696"/>
          <w:tblHeader/>
          <w:jc w:val="center"/>
        </w:trPr>
        <w:tc>
          <w:tcPr>
            <w:tcW w:w="759" w:type="pct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F178E" w14:textId="77777777" w:rsidR="00A476A9" w:rsidRPr="0013008E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/>
                <w:color w:val="000000" w:themeColor="text1"/>
                <w:szCs w:val="28"/>
              </w:rPr>
              <w:t>面向</w:t>
            </w:r>
          </w:p>
        </w:tc>
        <w:tc>
          <w:tcPr>
            <w:tcW w:w="1107" w:type="pct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764C0" w14:textId="77777777" w:rsidR="00A476A9" w:rsidRPr="0013008E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/>
                <w:color w:val="000000" w:themeColor="text1"/>
                <w:szCs w:val="28"/>
              </w:rPr>
              <w:t>評審項目</w:t>
            </w:r>
          </w:p>
        </w:tc>
        <w:tc>
          <w:tcPr>
            <w:tcW w:w="2479" w:type="pct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0DC24" w14:textId="77777777" w:rsidR="00A476A9" w:rsidRPr="0013008E" w:rsidRDefault="00A476A9" w:rsidP="00AE4F34">
            <w:pPr>
              <w:spacing w:line="240" w:lineRule="auto"/>
              <w:ind w:firstLine="56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/>
                <w:color w:val="000000" w:themeColor="text1"/>
                <w:szCs w:val="28"/>
              </w:rPr>
              <w:t>內容說明</w:t>
            </w:r>
          </w:p>
        </w:tc>
        <w:tc>
          <w:tcPr>
            <w:tcW w:w="655" w:type="pct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A0203" w14:textId="77777777" w:rsidR="00A476A9" w:rsidRPr="0013008E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/>
                <w:color w:val="000000" w:themeColor="text1"/>
                <w:szCs w:val="28"/>
              </w:rPr>
              <w:t>權重</w:t>
            </w:r>
            <w:r w:rsidRPr="0013008E">
              <w:rPr>
                <w:rFonts w:cs="Times New Roman"/>
                <w:color w:val="000000" w:themeColor="text1"/>
                <w:szCs w:val="28"/>
              </w:rPr>
              <w:t>(%)</w:t>
            </w:r>
          </w:p>
        </w:tc>
      </w:tr>
      <w:tr w:rsidR="00A476A9" w:rsidRPr="0013008E" w14:paraId="41B9831C" w14:textId="77777777" w:rsidTr="00A476A9">
        <w:trPr>
          <w:trHeight w:val="20"/>
          <w:jc w:val="center"/>
        </w:trPr>
        <w:tc>
          <w:tcPr>
            <w:tcW w:w="759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6E616" w14:textId="77777777" w:rsidR="00A476A9" w:rsidRPr="0013008E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/>
                <w:color w:val="000000" w:themeColor="text1"/>
                <w:szCs w:val="28"/>
              </w:rPr>
              <w:t>生產</w:t>
            </w:r>
          </w:p>
        </w:tc>
        <w:tc>
          <w:tcPr>
            <w:tcW w:w="110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5B27C" w14:textId="01C9A703" w:rsidR="00A476A9" w:rsidRPr="0013008E" w:rsidRDefault="00A476A9" w:rsidP="00AE4F34">
            <w:pPr>
              <w:spacing w:line="240" w:lineRule="auto"/>
              <w:ind w:firstLineChars="0" w:firstLine="0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 w:hint="eastAsia"/>
                <w:color w:val="000000" w:themeColor="text1"/>
                <w:szCs w:val="28"/>
              </w:rPr>
              <w:t>1.</w:t>
            </w:r>
            <w:r w:rsidRPr="0013008E">
              <w:rPr>
                <w:rFonts w:cs="Times New Roman"/>
                <w:color w:val="000000" w:themeColor="text1"/>
                <w:szCs w:val="28"/>
              </w:rPr>
              <w:t>產業</w:t>
            </w:r>
            <w:r w:rsidR="0074141C">
              <w:rPr>
                <w:rFonts w:cs="Times New Roman" w:hint="eastAsia"/>
                <w:color w:val="000000" w:themeColor="text1"/>
                <w:szCs w:val="28"/>
              </w:rPr>
              <w:t>的</w:t>
            </w:r>
            <w:r w:rsidRPr="0013008E">
              <w:rPr>
                <w:rFonts w:cs="Times New Roman"/>
                <w:color w:val="000000" w:themeColor="text1"/>
                <w:szCs w:val="28"/>
              </w:rPr>
              <w:t>展現</w:t>
            </w:r>
          </w:p>
        </w:tc>
        <w:tc>
          <w:tcPr>
            <w:tcW w:w="2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D0660" w14:textId="07DAFA58" w:rsidR="00A476A9" w:rsidRPr="0013008E" w:rsidRDefault="0074141C" w:rsidP="0074141C">
            <w:pPr>
              <w:spacing w:line="240" w:lineRule="auto"/>
              <w:ind w:firstLineChars="0" w:firstLine="0"/>
              <w:rPr>
                <w:rFonts w:cs="Times New Roman"/>
                <w:color w:val="000000" w:themeColor="text1"/>
                <w:szCs w:val="36"/>
              </w:rPr>
            </w:pPr>
            <w:r w:rsidRPr="0074141C">
              <w:rPr>
                <w:rFonts w:cs="Times New Roman" w:hint="eastAsia"/>
                <w:color w:val="000000" w:themeColor="text1"/>
                <w:szCs w:val="36"/>
              </w:rPr>
              <w:t>應以在地特色為核心，優化國產農產品之品質與量能，並透過企業化經營模式導入，發展高附加價值產品；同時支持農村經濟多元轉型，深化農村旅遊、手工藝及文化創意產業之深度價值，帶動社區企業發展、建立穩健的永續營運機制。</w:t>
            </w:r>
          </w:p>
        </w:tc>
        <w:tc>
          <w:tcPr>
            <w:tcW w:w="65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A8E15" w14:textId="77777777" w:rsidR="00A476A9" w:rsidRPr="0013008E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 w:hint="eastAsia"/>
                <w:color w:val="000000" w:themeColor="text1"/>
                <w:szCs w:val="28"/>
              </w:rPr>
              <w:t>30</w:t>
            </w:r>
          </w:p>
        </w:tc>
      </w:tr>
      <w:tr w:rsidR="00A476A9" w:rsidRPr="0013008E" w14:paraId="45A16D05" w14:textId="77777777" w:rsidTr="00A476A9">
        <w:trPr>
          <w:trHeight w:val="20"/>
          <w:jc w:val="center"/>
        </w:trPr>
        <w:tc>
          <w:tcPr>
            <w:tcW w:w="75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7ADF4" w14:textId="77777777" w:rsidR="00A476A9" w:rsidRPr="0013008E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110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928E1" w14:textId="77777777" w:rsidR="00A476A9" w:rsidRPr="0013008E" w:rsidRDefault="00A476A9" w:rsidP="00AE4F34">
            <w:pPr>
              <w:spacing w:line="240" w:lineRule="auto"/>
              <w:ind w:firstLineChars="0" w:firstLine="0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 w:hint="eastAsia"/>
                <w:color w:val="000000" w:themeColor="text1"/>
                <w:szCs w:val="28"/>
              </w:rPr>
              <w:t>2.</w:t>
            </w:r>
            <w:r w:rsidRPr="0013008E">
              <w:rPr>
                <w:rFonts w:cs="Times New Roman"/>
                <w:color w:val="000000" w:themeColor="text1"/>
                <w:szCs w:val="28"/>
              </w:rPr>
              <w:t>產業永續性</w:t>
            </w:r>
          </w:p>
        </w:tc>
        <w:tc>
          <w:tcPr>
            <w:tcW w:w="2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22544" w14:textId="273BC17A" w:rsidR="00A476A9" w:rsidRPr="0013008E" w:rsidRDefault="0074141C" w:rsidP="0074141C">
            <w:pPr>
              <w:spacing w:line="240" w:lineRule="auto"/>
              <w:ind w:firstLineChars="0" w:firstLine="0"/>
              <w:rPr>
                <w:rFonts w:cs="Times New Roman"/>
                <w:color w:val="000000" w:themeColor="text1"/>
                <w:szCs w:val="36"/>
              </w:rPr>
            </w:pPr>
            <w:r w:rsidRPr="0074141C">
              <w:rPr>
                <w:rFonts w:cs="Times New Roman" w:hint="eastAsia"/>
                <w:color w:val="000000" w:themeColor="text1"/>
                <w:szCs w:val="36"/>
              </w:rPr>
              <w:t>產業的發展具跨域合作及資源整合機制，並考量地產地消、公益性、在地回饋方式等，具開創在地長期就業機會的能力。</w:t>
            </w:r>
          </w:p>
        </w:tc>
        <w:tc>
          <w:tcPr>
            <w:tcW w:w="65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C8043" w14:textId="77777777" w:rsidR="00A476A9" w:rsidRPr="0013008E" w:rsidRDefault="00A476A9" w:rsidP="00AE4F34">
            <w:pPr>
              <w:spacing w:line="240" w:lineRule="auto"/>
              <w:ind w:firstLine="560"/>
              <w:jc w:val="center"/>
              <w:rPr>
                <w:rFonts w:cs="Times New Roman"/>
                <w:color w:val="000000" w:themeColor="text1"/>
                <w:szCs w:val="28"/>
              </w:rPr>
            </w:pPr>
          </w:p>
        </w:tc>
      </w:tr>
      <w:tr w:rsidR="00A476A9" w:rsidRPr="0013008E" w14:paraId="7DBE528C" w14:textId="77777777" w:rsidTr="00A476A9">
        <w:trPr>
          <w:trHeight w:val="20"/>
          <w:jc w:val="center"/>
        </w:trPr>
        <w:tc>
          <w:tcPr>
            <w:tcW w:w="75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03B1F" w14:textId="77777777" w:rsidR="00A476A9" w:rsidRPr="0013008E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110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8FA17" w14:textId="77777777" w:rsidR="00A476A9" w:rsidRPr="0013008E" w:rsidRDefault="00A476A9" w:rsidP="00AE4F34">
            <w:pPr>
              <w:spacing w:line="240" w:lineRule="auto"/>
              <w:ind w:firstLineChars="0" w:firstLine="0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 w:hint="eastAsia"/>
                <w:color w:val="000000" w:themeColor="text1"/>
                <w:szCs w:val="28"/>
              </w:rPr>
              <w:t>3.</w:t>
            </w:r>
            <w:r w:rsidRPr="0013008E">
              <w:rPr>
                <w:rFonts w:cs="Times New Roman"/>
                <w:color w:val="000000" w:themeColor="text1"/>
                <w:szCs w:val="28"/>
              </w:rPr>
              <w:t>農業教育推廣</w:t>
            </w:r>
          </w:p>
        </w:tc>
        <w:tc>
          <w:tcPr>
            <w:tcW w:w="2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F186E" w14:textId="2FDB8F28" w:rsidR="00A476A9" w:rsidRPr="0013008E" w:rsidRDefault="0074141C" w:rsidP="0074141C">
            <w:pPr>
              <w:spacing w:line="240" w:lineRule="auto"/>
              <w:ind w:firstLineChars="0" w:firstLine="0"/>
              <w:rPr>
                <w:rFonts w:cs="Times New Roman"/>
                <w:color w:val="000000" w:themeColor="text1"/>
                <w:szCs w:val="36"/>
              </w:rPr>
            </w:pPr>
            <w:r w:rsidRPr="0074141C">
              <w:rPr>
                <w:rFonts w:cs="Times New Roman" w:hint="eastAsia"/>
                <w:color w:val="000000" w:themeColor="text1"/>
                <w:szCs w:val="36"/>
              </w:rPr>
              <w:t>農業深耕教育向社會大眾推廣食農教育、農村導覽、教育解說人員培訓、推動農村深度體驗等。</w:t>
            </w:r>
          </w:p>
        </w:tc>
        <w:tc>
          <w:tcPr>
            <w:tcW w:w="65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8DFCB" w14:textId="77777777" w:rsidR="00A476A9" w:rsidRPr="0013008E" w:rsidRDefault="00A476A9" w:rsidP="00AE4F34">
            <w:pPr>
              <w:spacing w:line="240" w:lineRule="auto"/>
              <w:ind w:firstLine="560"/>
              <w:jc w:val="center"/>
              <w:rPr>
                <w:rFonts w:cs="Times New Roman"/>
                <w:color w:val="000000" w:themeColor="text1"/>
                <w:szCs w:val="28"/>
              </w:rPr>
            </w:pPr>
          </w:p>
        </w:tc>
      </w:tr>
      <w:tr w:rsidR="00A476A9" w:rsidRPr="0013008E" w14:paraId="103A2260" w14:textId="77777777" w:rsidTr="00A476A9">
        <w:trPr>
          <w:trHeight w:val="20"/>
          <w:jc w:val="center"/>
        </w:trPr>
        <w:tc>
          <w:tcPr>
            <w:tcW w:w="75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1C2F8" w14:textId="77777777" w:rsidR="00A476A9" w:rsidRPr="0013008E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110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14C2E" w14:textId="77777777" w:rsidR="00A476A9" w:rsidRPr="0013008E" w:rsidRDefault="00A476A9" w:rsidP="00AE4F34">
            <w:pPr>
              <w:spacing w:line="240" w:lineRule="auto"/>
              <w:ind w:firstLineChars="0" w:firstLine="0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 w:hint="eastAsia"/>
                <w:color w:val="000000" w:themeColor="text1"/>
                <w:szCs w:val="28"/>
              </w:rPr>
              <w:t>4.</w:t>
            </w:r>
            <w:r w:rsidRPr="0013008E">
              <w:rPr>
                <w:rFonts w:cs="Times New Roman" w:hint="eastAsia"/>
                <w:color w:val="000000" w:themeColor="text1"/>
                <w:szCs w:val="28"/>
              </w:rPr>
              <w:t>認證標章</w:t>
            </w:r>
          </w:p>
        </w:tc>
        <w:tc>
          <w:tcPr>
            <w:tcW w:w="2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4615F" w14:textId="4D09B0DD" w:rsidR="00A476A9" w:rsidRPr="0013008E" w:rsidRDefault="0074141C" w:rsidP="0074141C">
            <w:pPr>
              <w:spacing w:line="240" w:lineRule="auto"/>
              <w:ind w:firstLineChars="0" w:firstLine="0"/>
              <w:rPr>
                <w:rFonts w:cs="Times New Roman"/>
                <w:color w:val="000000" w:themeColor="text1"/>
                <w:szCs w:val="36"/>
              </w:rPr>
            </w:pPr>
            <w:r w:rsidRPr="0074141C">
              <w:rPr>
                <w:rFonts w:cs="Times New Roman" w:hint="eastAsia"/>
                <w:color w:val="000000" w:themeColor="text1"/>
                <w:szCs w:val="36"/>
              </w:rPr>
              <w:t>具公信力之公、私團體及大專院校之農業生產標章及選拔等</w:t>
            </w:r>
            <w:r w:rsidRPr="0074141C">
              <w:rPr>
                <w:rFonts w:cs="Times New Roman" w:hint="eastAsia"/>
                <w:color w:val="000000" w:themeColor="text1"/>
                <w:szCs w:val="36"/>
              </w:rPr>
              <w:t>(</w:t>
            </w:r>
            <w:r w:rsidRPr="0074141C">
              <w:rPr>
                <w:rFonts w:cs="Times New Roman" w:hint="eastAsia"/>
                <w:color w:val="000000" w:themeColor="text1"/>
                <w:szCs w:val="36"/>
              </w:rPr>
              <w:t>如：農業部三章一</w:t>
            </w:r>
            <w:r w:rsidRPr="0074141C">
              <w:rPr>
                <w:rFonts w:cs="Times New Roman" w:hint="eastAsia"/>
                <w:color w:val="000000" w:themeColor="text1"/>
                <w:szCs w:val="36"/>
              </w:rPr>
              <w:t xml:space="preserve"> Q</w:t>
            </w:r>
            <w:r w:rsidRPr="0074141C">
              <w:rPr>
                <w:rFonts w:cs="Times New Roman" w:hint="eastAsia"/>
                <w:color w:val="000000" w:themeColor="text1"/>
                <w:szCs w:val="36"/>
              </w:rPr>
              <w:t>、農村好物等</w:t>
            </w:r>
            <w:r w:rsidRPr="0074141C">
              <w:rPr>
                <w:rFonts w:cs="Times New Roman" w:hint="eastAsia"/>
                <w:color w:val="000000" w:themeColor="text1"/>
                <w:szCs w:val="36"/>
              </w:rPr>
              <w:t>)</w:t>
            </w:r>
            <w:r w:rsidRPr="0074141C">
              <w:rPr>
                <w:rFonts w:cs="Times New Roman" w:hint="eastAsia"/>
                <w:color w:val="000000" w:themeColor="text1"/>
                <w:szCs w:val="36"/>
              </w:rPr>
              <w:t>。</w:t>
            </w:r>
          </w:p>
        </w:tc>
        <w:tc>
          <w:tcPr>
            <w:tcW w:w="65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83947" w14:textId="77777777" w:rsidR="00A476A9" w:rsidRPr="0013008E" w:rsidRDefault="00A476A9" w:rsidP="00AE4F34">
            <w:pPr>
              <w:spacing w:line="240" w:lineRule="auto"/>
              <w:ind w:firstLine="560"/>
              <w:jc w:val="center"/>
              <w:rPr>
                <w:rFonts w:cs="Times New Roman"/>
                <w:color w:val="000000" w:themeColor="text1"/>
                <w:szCs w:val="28"/>
              </w:rPr>
            </w:pPr>
          </w:p>
        </w:tc>
      </w:tr>
      <w:tr w:rsidR="00A476A9" w:rsidRPr="0013008E" w14:paraId="4DD92D49" w14:textId="77777777" w:rsidTr="00A476A9">
        <w:trPr>
          <w:trHeight w:val="20"/>
          <w:jc w:val="center"/>
        </w:trPr>
        <w:tc>
          <w:tcPr>
            <w:tcW w:w="759" w:type="pct"/>
            <w:vMerge w:val="restart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57E97" w14:textId="77777777" w:rsidR="00A476A9" w:rsidRPr="0013008E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/>
                <w:color w:val="000000" w:themeColor="text1"/>
                <w:szCs w:val="28"/>
              </w:rPr>
              <w:t>生活</w:t>
            </w:r>
          </w:p>
        </w:tc>
        <w:tc>
          <w:tcPr>
            <w:tcW w:w="1107" w:type="pct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625CD" w14:textId="36149C42" w:rsidR="00A476A9" w:rsidRPr="0013008E" w:rsidRDefault="00A476A9" w:rsidP="00AE4F34">
            <w:pPr>
              <w:spacing w:line="240" w:lineRule="auto"/>
              <w:ind w:firstLineChars="0" w:firstLine="0"/>
              <w:rPr>
                <w:rFonts w:cs="Times New Roman"/>
                <w:color w:val="000000" w:themeColor="text1"/>
                <w:szCs w:val="40"/>
              </w:rPr>
            </w:pPr>
            <w:r w:rsidRPr="0013008E">
              <w:rPr>
                <w:rFonts w:cs="Times New Roman" w:hint="eastAsia"/>
                <w:color w:val="000000" w:themeColor="text1"/>
                <w:szCs w:val="40"/>
              </w:rPr>
              <w:t>1.</w:t>
            </w:r>
            <w:r w:rsidRPr="0013008E">
              <w:rPr>
                <w:rFonts w:cs="Times New Roman"/>
                <w:color w:val="000000" w:themeColor="text1"/>
                <w:szCs w:val="40"/>
              </w:rPr>
              <w:t>生活空間與</w:t>
            </w:r>
            <w:r w:rsidR="0074141C">
              <w:rPr>
                <w:rFonts w:cs="Times New Roman" w:hint="eastAsia"/>
                <w:color w:val="000000" w:themeColor="text1"/>
                <w:szCs w:val="40"/>
              </w:rPr>
              <w:t>景觀美學營造</w:t>
            </w:r>
          </w:p>
        </w:tc>
        <w:tc>
          <w:tcPr>
            <w:tcW w:w="2479" w:type="pct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4CCC4" w14:textId="3E0AE1E1" w:rsidR="00A476A9" w:rsidRPr="0013008E" w:rsidRDefault="0074141C" w:rsidP="0074141C">
            <w:pPr>
              <w:spacing w:line="240" w:lineRule="auto"/>
              <w:ind w:firstLineChars="0" w:firstLine="0"/>
              <w:rPr>
                <w:rFonts w:cs="Times New Roman"/>
                <w:color w:val="000000" w:themeColor="text1"/>
                <w:szCs w:val="40"/>
              </w:rPr>
            </w:pPr>
            <w:r w:rsidRPr="0074141C">
              <w:rPr>
                <w:rFonts w:cs="Times New Roman" w:hint="eastAsia"/>
                <w:color w:val="000000" w:themeColor="text1"/>
                <w:szCs w:val="40"/>
              </w:rPr>
              <w:t>推動農村空間環境營造，應兼顧社區美學，並考量整體景觀一致性。重點涵蓋：透過窳</w:t>
            </w:r>
            <w:r>
              <w:rPr>
                <w:rFonts w:cs="Times New Roman" w:hint="eastAsia"/>
                <w:color w:val="000000" w:themeColor="text1"/>
                <w:szCs w:val="40"/>
              </w:rPr>
              <w:t>陋</w:t>
            </w:r>
            <w:r w:rsidRPr="0074141C">
              <w:rPr>
                <w:rFonts w:cs="Times New Roman" w:hint="eastAsia"/>
                <w:color w:val="000000" w:themeColor="text1"/>
                <w:szCs w:val="40"/>
              </w:rPr>
              <w:t>空間改善提升土地使用效率，由點及面串聯至家戶環境優化，並同步建構友善高齡之生活圈；同時強化基礎設施管理與環境清潔維護，共同營造具備文化底蘊之宜居村落。</w:t>
            </w:r>
          </w:p>
        </w:tc>
        <w:tc>
          <w:tcPr>
            <w:tcW w:w="655" w:type="pct"/>
            <w:vMerge w:val="restart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043E4" w14:textId="77777777" w:rsidR="00A476A9" w:rsidRPr="0013008E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 w:hint="eastAsia"/>
                <w:color w:val="000000" w:themeColor="text1"/>
                <w:szCs w:val="28"/>
              </w:rPr>
              <w:t>30</w:t>
            </w:r>
          </w:p>
        </w:tc>
      </w:tr>
      <w:tr w:rsidR="00A476A9" w:rsidRPr="0013008E" w14:paraId="31798E40" w14:textId="77777777" w:rsidTr="00A476A9">
        <w:trPr>
          <w:trHeight w:val="20"/>
          <w:jc w:val="center"/>
        </w:trPr>
        <w:tc>
          <w:tcPr>
            <w:tcW w:w="759" w:type="pct"/>
            <w:vMerge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B30D9" w14:textId="77777777" w:rsidR="00A476A9" w:rsidRPr="0013008E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1107" w:type="pct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DC648" w14:textId="77777777" w:rsidR="00A476A9" w:rsidRPr="0013008E" w:rsidRDefault="00A476A9" w:rsidP="00AE4F34">
            <w:pPr>
              <w:spacing w:line="240" w:lineRule="auto"/>
              <w:ind w:firstLineChars="0" w:firstLine="0"/>
              <w:rPr>
                <w:rFonts w:cs="Times New Roman"/>
                <w:color w:val="000000" w:themeColor="text1"/>
                <w:szCs w:val="40"/>
              </w:rPr>
            </w:pPr>
            <w:r w:rsidRPr="0013008E">
              <w:rPr>
                <w:rFonts w:cs="Times New Roman" w:hint="eastAsia"/>
                <w:color w:val="000000" w:themeColor="text1"/>
                <w:szCs w:val="40"/>
              </w:rPr>
              <w:t>2.</w:t>
            </w:r>
            <w:r w:rsidRPr="0013008E">
              <w:rPr>
                <w:rFonts w:cs="Times New Roman"/>
                <w:color w:val="000000" w:themeColor="text1"/>
                <w:szCs w:val="40"/>
              </w:rPr>
              <w:t>文化保存與活化</w:t>
            </w:r>
          </w:p>
        </w:tc>
        <w:tc>
          <w:tcPr>
            <w:tcW w:w="2479" w:type="pct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C7CA4" w14:textId="54D00E95" w:rsidR="00A476A9" w:rsidRPr="0013008E" w:rsidRDefault="0074141C" w:rsidP="0074141C">
            <w:pPr>
              <w:spacing w:line="240" w:lineRule="auto"/>
              <w:ind w:firstLineChars="0" w:firstLine="0"/>
              <w:rPr>
                <w:rFonts w:cs="Times New Roman"/>
                <w:color w:val="000000" w:themeColor="text1"/>
                <w:szCs w:val="40"/>
              </w:rPr>
            </w:pPr>
            <w:r w:rsidRPr="0074141C">
              <w:rPr>
                <w:rFonts w:cs="Times New Roman" w:hint="eastAsia"/>
                <w:color w:val="000000" w:themeColor="text1"/>
                <w:szCs w:val="40"/>
              </w:rPr>
              <w:t>保存、修繕與形塑具農村風貌或地方特色之住宅及建築物、農村文化或地方技藝傳承與推廣、在地特殊農業文化遺產（如各類農業景觀、村史調查</w:t>
            </w:r>
            <w:r w:rsidRPr="0074141C">
              <w:rPr>
                <w:rFonts w:cs="Times New Roman" w:hint="eastAsia"/>
                <w:color w:val="000000" w:themeColor="text1"/>
                <w:szCs w:val="40"/>
              </w:rPr>
              <w:lastRenderedPageBreak/>
              <w:t>與推動、土地利用系統、農具、農業動植物、農業知識、農業技術以及地方農業民俗等）的保存與維護等。</w:t>
            </w:r>
          </w:p>
        </w:tc>
        <w:tc>
          <w:tcPr>
            <w:tcW w:w="655" w:type="pct"/>
            <w:vMerge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67A2A" w14:textId="77777777" w:rsidR="00A476A9" w:rsidRPr="0013008E" w:rsidRDefault="00A476A9" w:rsidP="00AE4F34">
            <w:pPr>
              <w:spacing w:line="240" w:lineRule="auto"/>
              <w:ind w:firstLine="560"/>
              <w:jc w:val="center"/>
              <w:rPr>
                <w:rFonts w:cs="Times New Roman"/>
                <w:color w:val="000000" w:themeColor="text1"/>
                <w:szCs w:val="28"/>
              </w:rPr>
            </w:pPr>
          </w:p>
        </w:tc>
      </w:tr>
      <w:tr w:rsidR="00A476A9" w:rsidRPr="0013008E" w14:paraId="0DB2553F" w14:textId="77777777" w:rsidTr="00A476A9">
        <w:trPr>
          <w:trHeight w:val="20"/>
          <w:jc w:val="center"/>
        </w:trPr>
        <w:tc>
          <w:tcPr>
            <w:tcW w:w="759" w:type="pct"/>
            <w:vMerge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303CB" w14:textId="77777777" w:rsidR="00A476A9" w:rsidRPr="0013008E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1107" w:type="pct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554B8" w14:textId="77777777" w:rsidR="00A476A9" w:rsidRPr="0013008E" w:rsidRDefault="00A476A9" w:rsidP="00AE4F34">
            <w:pPr>
              <w:spacing w:line="240" w:lineRule="auto"/>
              <w:ind w:firstLineChars="0" w:firstLine="0"/>
              <w:rPr>
                <w:rFonts w:cs="Times New Roman"/>
                <w:color w:val="000000" w:themeColor="text1"/>
                <w:szCs w:val="40"/>
              </w:rPr>
            </w:pPr>
            <w:r w:rsidRPr="0013008E">
              <w:rPr>
                <w:rFonts w:cs="Times New Roman" w:hint="eastAsia"/>
                <w:color w:val="000000" w:themeColor="text1"/>
                <w:szCs w:val="40"/>
              </w:rPr>
              <w:t>3.</w:t>
            </w:r>
            <w:r w:rsidRPr="0013008E">
              <w:rPr>
                <w:rFonts w:cs="Times New Roman"/>
                <w:color w:val="000000" w:themeColor="text1"/>
                <w:szCs w:val="40"/>
              </w:rPr>
              <w:t>青年參與</w:t>
            </w:r>
          </w:p>
        </w:tc>
        <w:tc>
          <w:tcPr>
            <w:tcW w:w="2479" w:type="pct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FE5BF" w14:textId="2236190F" w:rsidR="00A476A9" w:rsidRPr="0013008E" w:rsidRDefault="0074141C" w:rsidP="0074141C">
            <w:pPr>
              <w:spacing w:line="240" w:lineRule="auto"/>
              <w:ind w:firstLineChars="0" w:firstLine="0"/>
              <w:rPr>
                <w:rFonts w:cs="Times New Roman"/>
                <w:color w:val="000000" w:themeColor="text1"/>
                <w:szCs w:val="40"/>
              </w:rPr>
            </w:pPr>
            <w:r w:rsidRPr="0074141C">
              <w:rPr>
                <w:rFonts w:cs="Times New Roman" w:hint="eastAsia"/>
                <w:color w:val="000000" w:themeColor="text1"/>
                <w:szCs w:val="40"/>
              </w:rPr>
              <w:t>鼓勵青年積極參與社區組織與公共事務，運用創新思維活化在地價值；同時協助社區建立世代傳承機制，確保技術與文化薪火相傳，形成青年留鄉、青銀共榮的正向循環體系。</w:t>
            </w:r>
          </w:p>
        </w:tc>
        <w:tc>
          <w:tcPr>
            <w:tcW w:w="655" w:type="pct"/>
            <w:vMerge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D8E21" w14:textId="77777777" w:rsidR="00A476A9" w:rsidRPr="0013008E" w:rsidRDefault="00A476A9" w:rsidP="00AE4F34">
            <w:pPr>
              <w:spacing w:line="240" w:lineRule="auto"/>
              <w:ind w:firstLine="560"/>
              <w:jc w:val="center"/>
              <w:rPr>
                <w:rFonts w:cs="Times New Roman"/>
                <w:color w:val="000000" w:themeColor="text1"/>
                <w:szCs w:val="28"/>
              </w:rPr>
            </w:pPr>
          </w:p>
        </w:tc>
      </w:tr>
      <w:tr w:rsidR="00A476A9" w:rsidRPr="0013008E" w14:paraId="4D369445" w14:textId="77777777" w:rsidTr="00A476A9">
        <w:trPr>
          <w:trHeight w:val="20"/>
          <w:jc w:val="center"/>
        </w:trPr>
        <w:tc>
          <w:tcPr>
            <w:tcW w:w="759" w:type="pct"/>
            <w:vMerge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D006C" w14:textId="77777777" w:rsidR="00A476A9" w:rsidRPr="0013008E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1107" w:type="pct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5DAFF" w14:textId="796EDC80" w:rsidR="00A476A9" w:rsidRPr="0013008E" w:rsidRDefault="00A476A9" w:rsidP="00AE4F34">
            <w:pPr>
              <w:spacing w:line="240" w:lineRule="auto"/>
              <w:ind w:firstLineChars="0" w:firstLine="0"/>
              <w:rPr>
                <w:rFonts w:cs="Times New Roman"/>
                <w:color w:val="000000" w:themeColor="text1"/>
                <w:szCs w:val="40"/>
              </w:rPr>
            </w:pPr>
            <w:r w:rsidRPr="0013008E">
              <w:rPr>
                <w:rFonts w:cs="Times New Roman" w:hint="eastAsia"/>
                <w:color w:val="000000" w:themeColor="text1"/>
                <w:szCs w:val="40"/>
              </w:rPr>
              <w:t>4.</w:t>
            </w:r>
            <w:r w:rsidR="0074141C">
              <w:rPr>
                <w:rFonts w:cs="Times New Roman" w:hint="eastAsia"/>
                <w:color w:val="000000" w:themeColor="text1"/>
                <w:szCs w:val="40"/>
              </w:rPr>
              <w:t>綠色</w:t>
            </w:r>
            <w:r w:rsidRPr="0013008E">
              <w:rPr>
                <w:rFonts w:cs="Times New Roman"/>
                <w:color w:val="000000" w:themeColor="text1"/>
                <w:szCs w:val="40"/>
              </w:rPr>
              <w:t>照護</w:t>
            </w:r>
          </w:p>
        </w:tc>
        <w:tc>
          <w:tcPr>
            <w:tcW w:w="2479" w:type="pct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F1F1D" w14:textId="3359903E" w:rsidR="00A476A9" w:rsidRPr="0013008E" w:rsidRDefault="0074141C" w:rsidP="0074141C">
            <w:pPr>
              <w:spacing w:line="240" w:lineRule="auto"/>
              <w:ind w:firstLineChars="0" w:firstLine="0"/>
              <w:rPr>
                <w:rFonts w:cs="Times New Roman"/>
                <w:color w:val="000000" w:themeColor="text1"/>
                <w:szCs w:val="40"/>
              </w:rPr>
            </w:pPr>
            <w:r w:rsidRPr="0074141C">
              <w:rPr>
                <w:rFonts w:cs="Times New Roman" w:hint="eastAsia"/>
                <w:color w:val="000000" w:themeColor="text1"/>
                <w:szCs w:val="40"/>
              </w:rPr>
              <w:t>農村在長者照顧之具體作為，如擔任志工、綠色照顧推動、健康關懷、生活照顧、休閒活動等。</w:t>
            </w:r>
          </w:p>
        </w:tc>
        <w:tc>
          <w:tcPr>
            <w:tcW w:w="655" w:type="pct"/>
            <w:vMerge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95109" w14:textId="77777777" w:rsidR="00A476A9" w:rsidRPr="0013008E" w:rsidRDefault="00A476A9" w:rsidP="00AE4F34">
            <w:pPr>
              <w:spacing w:line="240" w:lineRule="auto"/>
              <w:ind w:firstLine="560"/>
              <w:jc w:val="center"/>
              <w:rPr>
                <w:rFonts w:cs="Times New Roman"/>
                <w:color w:val="000000" w:themeColor="text1"/>
                <w:szCs w:val="28"/>
              </w:rPr>
            </w:pPr>
          </w:p>
        </w:tc>
      </w:tr>
      <w:tr w:rsidR="00A476A9" w:rsidRPr="0013008E" w14:paraId="366D73B6" w14:textId="77777777" w:rsidTr="00A476A9">
        <w:trPr>
          <w:trHeight w:val="20"/>
          <w:jc w:val="center"/>
        </w:trPr>
        <w:tc>
          <w:tcPr>
            <w:tcW w:w="759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2F847" w14:textId="77777777" w:rsidR="00A476A9" w:rsidRPr="0013008E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/>
                <w:color w:val="000000" w:themeColor="text1"/>
                <w:szCs w:val="28"/>
              </w:rPr>
              <w:t>生態</w:t>
            </w:r>
          </w:p>
        </w:tc>
        <w:tc>
          <w:tcPr>
            <w:tcW w:w="110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B9422" w14:textId="77777777" w:rsidR="00A476A9" w:rsidRPr="0013008E" w:rsidRDefault="00A476A9" w:rsidP="00AE4F34">
            <w:pPr>
              <w:spacing w:line="240" w:lineRule="auto"/>
              <w:ind w:firstLineChars="0" w:firstLine="0"/>
              <w:rPr>
                <w:rFonts w:cs="Times New Roman"/>
                <w:color w:val="000000" w:themeColor="text1"/>
                <w:szCs w:val="40"/>
              </w:rPr>
            </w:pPr>
            <w:r w:rsidRPr="0013008E">
              <w:rPr>
                <w:rFonts w:cs="Times New Roman" w:hint="eastAsia"/>
                <w:color w:val="000000" w:themeColor="text1"/>
                <w:szCs w:val="40"/>
              </w:rPr>
              <w:t>1.</w:t>
            </w:r>
            <w:r w:rsidRPr="0013008E">
              <w:rPr>
                <w:rFonts w:cs="Times New Roman" w:hint="eastAsia"/>
                <w:color w:val="000000" w:themeColor="text1"/>
                <w:szCs w:val="40"/>
              </w:rPr>
              <w:t>生態系統恢復</w:t>
            </w:r>
          </w:p>
        </w:tc>
        <w:tc>
          <w:tcPr>
            <w:tcW w:w="2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EBC1C" w14:textId="58EB15BF" w:rsidR="00A476A9" w:rsidRPr="0013008E" w:rsidRDefault="0074141C" w:rsidP="0074141C">
            <w:pPr>
              <w:spacing w:line="240" w:lineRule="auto"/>
              <w:ind w:firstLineChars="0" w:firstLine="0"/>
              <w:rPr>
                <w:rFonts w:cs="Times New Roman"/>
                <w:color w:val="000000" w:themeColor="text1"/>
                <w:szCs w:val="40"/>
              </w:rPr>
            </w:pPr>
            <w:r w:rsidRPr="0074141C">
              <w:rPr>
                <w:rFonts w:cs="Times New Roman" w:hint="eastAsia"/>
                <w:color w:val="000000" w:themeColor="text1"/>
                <w:szCs w:val="40"/>
              </w:rPr>
              <w:t>生態保育行動及維護農村生物多樣性之具體作為，如生態點位營造、棲地營造及特有生物保育計畫等，建立在地生態系統之保育及恢復管理機制</w:t>
            </w:r>
            <w:r>
              <w:rPr>
                <w:rFonts w:cs="Times New Roman" w:hint="eastAsia"/>
                <w:color w:val="000000" w:themeColor="text1"/>
                <w:szCs w:val="40"/>
              </w:rPr>
              <w:t>。</w:t>
            </w:r>
          </w:p>
        </w:tc>
        <w:tc>
          <w:tcPr>
            <w:tcW w:w="655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35D42" w14:textId="77777777" w:rsidR="00A476A9" w:rsidRPr="0013008E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 w:hint="eastAsia"/>
                <w:color w:val="000000" w:themeColor="text1"/>
                <w:szCs w:val="28"/>
              </w:rPr>
              <w:t>30</w:t>
            </w:r>
          </w:p>
        </w:tc>
      </w:tr>
      <w:tr w:rsidR="00A476A9" w:rsidRPr="0013008E" w14:paraId="44F49B5A" w14:textId="77777777" w:rsidTr="00A476A9">
        <w:trPr>
          <w:trHeight w:val="20"/>
          <w:jc w:val="center"/>
        </w:trPr>
        <w:tc>
          <w:tcPr>
            <w:tcW w:w="75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CD294" w14:textId="77777777" w:rsidR="00A476A9" w:rsidRPr="0013008E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110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739DA" w14:textId="77777777" w:rsidR="00A476A9" w:rsidRPr="0013008E" w:rsidRDefault="00A476A9" w:rsidP="00AE4F34">
            <w:pPr>
              <w:spacing w:line="240" w:lineRule="auto"/>
              <w:ind w:firstLineChars="0" w:firstLine="0"/>
              <w:rPr>
                <w:rFonts w:cs="Times New Roman"/>
                <w:color w:val="000000" w:themeColor="text1"/>
                <w:szCs w:val="40"/>
              </w:rPr>
            </w:pPr>
            <w:r w:rsidRPr="0013008E">
              <w:rPr>
                <w:rFonts w:cs="Times New Roman" w:hint="eastAsia"/>
                <w:color w:val="000000" w:themeColor="text1"/>
                <w:szCs w:val="40"/>
              </w:rPr>
              <w:t>2.</w:t>
            </w:r>
            <w:r w:rsidRPr="0013008E">
              <w:rPr>
                <w:rFonts w:cs="Times New Roman" w:hint="eastAsia"/>
                <w:color w:val="000000" w:themeColor="text1"/>
                <w:szCs w:val="40"/>
              </w:rPr>
              <w:t>永續價值鏈發展</w:t>
            </w:r>
          </w:p>
        </w:tc>
        <w:tc>
          <w:tcPr>
            <w:tcW w:w="2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341FB" w14:textId="76262907" w:rsidR="00A476A9" w:rsidRPr="0013008E" w:rsidRDefault="0074141C" w:rsidP="0074141C">
            <w:pPr>
              <w:spacing w:line="240" w:lineRule="auto"/>
              <w:ind w:firstLineChars="0" w:firstLine="0"/>
              <w:rPr>
                <w:rFonts w:cs="Times New Roman"/>
                <w:color w:val="000000" w:themeColor="text1"/>
                <w:szCs w:val="40"/>
              </w:rPr>
            </w:pPr>
            <w:r w:rsidRPr="0074141C">
              <w:rPr>
                <w:rFonts w:cs="Times New Roman" w:hint="eastAsia"/>
                <w:color w:val="000000" w:themeColor="text1"/>
                <w:szCs w:val="40"/>
              </w:rPr>
              <w:t>農村在市場機制與價值鏈上之永續實踐作為，如促進永續生產及資源利用，如生態體驗遊程、具生態價值之在地手工藝品，以及循環經濟相關之資源或剩餘資材再利用等，即透過維護生態系所衍生之惠益。</w:t>
            </w:r>
          </w:p>
        </w:tc>
        <w:tc>
          <w:tcPr>
            <w:tcW w:w="65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6EF3B" w14:textId="77777777" w:rsidR="00A476A9" w:rsidRPr="0013008E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</w:p>
        </w:tc>
      </w:tr>
      <w:tr w:rsidR="00A476A9" w:rsidRPr="0013008E" w14:paraId="7BC0BAE1" w14:textId="77777777" w:rsidTr="00A476A9">
        <w:trPr>
          <w:trHeight w:val="20"/>
          <w:jc w:val="center"/>
        </w:trPr>
        <w:tc>
          <w:tcPr>
            <w:tcW w:w="75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89B44" w14:textId="77777777" w:rsidR="00A476A9" w:rsidRPr="0013008E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110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97C29" w14:textId="77777777" w:rsidR="00A476A9" w:rsidRPr="0013008E" w:rsidRDefault="00A476A9" w:rsidP="00AE4F34">
            <w:pPr>
              <w:spacing w:line="240" w:lineRule="auto"/>
              <w:ind w:firstLineChars="0" w:firstLine="0"/>
              <w:rPr>
                <w:rFonts w:cs="Times New Roman"/>
                <w:color w:val="000000" w:themeColor="text1"/>
                <w:szCs w:val="40"/>
              </w:rPr>
            </w:pPr>
            <w:r w:rsidRPr="0013008E">
              <w:rPr>
                <w:rFonts w:cs="Times New Roman" w:hint="eastAsia"/>
                <w:color w:val="000000" w:themeColor="text1"/>
                <w:szCs w:val="40"/>
              </w:rPr>
              <w:t>3.</w:t>
            </w:r>
            <w:r w:rsidRPr="0013008E">
              <w:rPr>
                <w:rFonts w:cs="Times New Roman" w:hint="eastAsia"/>
                <w:color w:val="000000" w:themeColor="text1"/>
                <w:szCs w:val="40"/>
              </w:rPr>
              <w:t>知識共創、管理與傳遞</w:t>
            </w:r>
          </w:p>
        </w:tc>
        <w:tc>
          <w:tcPr>
            <w:tcW w:w="2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CFF7E" w14:textId="3394F8AC" w:rsidR="00A476A9" w:rsidRPr="0013008E" w:rsidRDefault="0074141C" w:rsidP="0074141C">
            <w:pPr>
              <w:spacing w:line="240" w:lineRule="auto"/>
              <w:ind w:firstLineChars="0" w:firstLine="0"/>
              <w:rPr>
                <w:rFonts w:cs="Times New Roman"/>
                <w:color w:val="000000" w:themeColor="text1"/>
                <w:szCs w:val="40"/>
              </w:rPr>
            </w:pPr>
            <w:r w:rsidRPr="0074141C">
              <w:rPr>
                <w:rFonts w:cs="Times New Roman" w:hint="eastAsia"/>
                <w:color w:val="000000" w:themeColor="text1"/>
                <w:szCs w:val="40"/>
              </w:rPr>
              <w:t>透過社區參與模式，建立針對在地特有生態與地景資源的共同管理機制，強化居民對公共財的守護意識，確保自然資源的永續利用。生態保育相關知識之培力、教育及資料建構之具體行動，如生態導覽解說及生態調查等人員培育、環境教育之具體作為，以及相關生態調查資料之建構與運用等，以確保生態保育相關知識之在地方活用。</w:t>
            </w:r>
          </w:p>
        </w:tc>
        <w:tc>
          <w:tcPr>
            <w:tcW w:w="65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2735F" w14:textId="77777777" w:rsidR="00A476A9" w:rsidRPr="0013008E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</w:p>
        </w:tc>
      </w:tr>
      <w:tr w:rsidR="00A476A9" w:rsidRPr="0013008E" w14:paraId="3EB33ED1" w14:textId="77777777" w:rsidTr="00A476A9">
        <w:trPr>
          <w:trHeight w:val="20"/>
          <w:jc w:val="center"/>
        </w:trPr>
        <w:tc>
          <w:tcPr>
            <w:tcW w:w="75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E52DC" w14:textId="77777777" w:rsidR="00A476A9" w:rsidRPr="0013008E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110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D9BEA" w14:textId="77777777" w:rsidR="00A476A9" w:rsidRPr="0013008E" w:rsidRDefault="00A476A9" w:rsidP="00AE4F34">
            <w:pPr>
              <w:spacing w:line="240" w:lineRule="auto"/>
              <w:ind w:firstLineChars="0" w:firstLine="0"/>
              <w:rPr>
                <w:rFonts w:cs="Times New Roman"/>
                <w:color w:val="000000" w:themeColor="text1"/>
                <w:szCs w:val="40"/>
              </w:rPr>
            </w:pPr>
            <w:r w:rsidRPr="0013008E">
              <w:rPr>
                <w:rFonts w:cs="Times New Roman" w:hint="eastAsia"/>
                <w:color w:val="000000" w:themeColor="text1"/>
                <w:szCs w:val="40"/>
              </w:rPr>
              <w:t>4.</w:t>
            </w:r>
            <w:r w:rsidRPr="0013008E">
              <w:rPr>
                <w:rFonts w:cs="Times New Roman" w:hint="eastAsia"/>
                <w:color w:val="000000" w:themeColor="text1"/>
                <w:szCs w:val="40"/>
              </w:rPr>
              <w:t>淨零減碳</w:t>
            </w:r>
          </w:p>
        </w:tc>
        <w:tc>
          <w:tcPr>
            <w:tcW w:w="24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31941" w14:textId="6D1C17CE" w:rsidR="00A476A9" w:rsidRPr="0013008E" w:rsidRDefault="0074141C" w:rsidP="0074141C">
            <w:pPr>
              <w:spacing w:line="240" w:lineRule="auto"/>
              <w:ind w:firstLineChars="0" w:firstLine="0"/>
              <w:rPr>
                <w:rFonts w:cs="Times New Roman"/>
                <w:color w:val="000000" w:themeColor="text1"/>
                <w:szCs w:val="40"/>
              </w:rPr>
            </w:pPr>
            <w:r w:rsidRPr="0074141C">
              <w:rPr>
                <w:rFonts w:cs="Times New Roman" w:hint="eastAsia"/>
                <w:color w:val="000000" w:themeColor="text1"/>
                <w:szCs w:val="40"/>
              </w:rPr>
              <w:t>積極響應全球綠趨勢，將環境永續落實於生活與產業。具體行動包括推動雨水回收落實減量增匯策略，透過棲</w:t>
            </w:r>
            <w:r w:rsidRPr="0074141C">
              <w:rPr>
                <w:rFonts w:cs="Times New Roman" w:hint="eastAsia"/>
                <w:color w:val="000000" w:themeColor="text1"/>
                <w:szCs w:val="40"/>
              </w:rPr>
              <w:lastRenderedPageBreak/>
              <w:t>地復育、農田管理與多元能源應用，建立農村綠循環體系。有效降低碳足跡，展現農村在應對氣候變遷與維護環境韌性上的關鍵角色。</w:t>
            </w:r>
          </w:p>
        </w:tc>
        <w:tc>
          <w:tcPr>
            <w:tcW w:w="655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CA3C3" w14:textId="77777777" w:rsidR="00A476A9" w:rsidRPr="0013008E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</w:p>
        </w:tc>
      </w:tr>
      <w:tr w:rsidR="00A476A9" w:rsidRPr="0013008E" w14:paraId="53CB0DA8" w14:textId="77777777" w:rsidTr="00A476A9">
        <w:trPr>
          <w:trHeight w:val="20"/>
          <w:jc w:val="center"/>
        </w:trPr>
        <w:tc>
          <w:tcPr>
            <w:tcW w:w="759" w:type="pct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D9CA2" w14:textId="77777777" w:rsidR="00A476A9" w:rsidRPr="0013008E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 w:hint="eastAsia"/>
                <w:color w:val="000000" w:themeColor="text1"/>
                <w:szCs w:val="28"/>
              </w:rPr>
              <w:t>未來性</w:t>
            </w:r>
          </w:p>
        </w:tc>
        <w:tc>
          <w:tcPr>
            <w:tcW w:w="1107" w:type="pct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EE258" w14:textId="77777777" w:rsidR="00A476A9" w:rsidRPr="0013008E" w:rsidRDefault="00A476A9" w:rsidP="00AE4F34">
            <w:pPr>
              <w:spacing w:line="240" w:lineRule="auto"/>
              <w:ind w:firstLineChars="0" w:firstLine="0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/>
                <w:color w:val="000000" w:themeColor="text1"/>
                <w:szCs w:val="28"/>
              </w:rPr>
              <w:t>未來</w:t>
            </w:r>
            <w:r w:rsidRPr="0013008E">
              <w:rPr>
                <w:rFonts w:cs="Times New Roman" w:hint="eastAsia"/>
                <w:color w:val="000000" w:themeColor="text1"/>
                <w:szCs w:val="28"/>
              </w:rPr>
              <w:t>願景及實踐方法</w:t>
            </w:r>
          </w:p>
        </w:tc>
        <w:tc>
          <w:tcPr>
            <w:tcW w:w="2479" w:type="pct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E2E99" w14:textId="386346F6" w:rsidR="00A476A9" w:rsidRPr="0013008E" w:rsidRDefault="0074141C" w:rsidP="0074141C">
            <w:pPr>
              <w:spacing w:line="240" w:lineRule="auto"/>
              <w:ind w:firstLineChars="0" w:firstLine="0"/>
              <w:rPr>
                <w:rFonts w:cs="Times New Roman"/>
                <w:color w:val="000000" w:themeColor="text1"/>
                <w:szCs w:val="28"/>
              </w:rPr>
            </w:pPr>
            <w:r w:rsidRPr="0074141C">
              <w:rPr>
                <w:rFonts w:cs="Times New Roman" w:hint="eastAsia"/>
                <w:color w:val="000000" w:themeColor="text1"/>
                <w:szCs w:val="28"/>
              </w:rPr>
              <w:t>關鍵在於地方能否提出具備前瞻性的未來願景，並透過務實的行動規劃與機制落實，確保社區能發現問題能力，並在面對挑戰時，具備持續創新與自我升級的韌性。</w:t>
            </w:r>
          </w:p>
        </w:tc>
        <w:tc>
          <w:tcPr>
            <w:tcW w:w="655" w:type="pct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E7B40" w14:textId="77777777" w:rsidR="00A476A9" w:rsidRPr="0013008E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 w:hint="eastAsia"/>
                <w:color w:val="000000" w:themeColor="text1"/>
                <w:szCs w:val="28"/>
              </w:rPr>
              <w:t>10</w:t>
            </w:r>
          </w:p>
        </w:tc>
      </w:tr>
      <w:tr w:rsidR="00A476A9" w:rsidRPr="0013008E" w14:paraId="05D6C22C" w14:textId="77777777" w:rsidTr="00A476A9">
        <w:trPr>
          <w:trHeight w:val="20"/>
          <w:jc w:val="center"/>
        </w:trPr>
        <w:tc>
          <w:tcPr>
            <w:tcW w:w="4345" w:type="pct"/>
            <w:gridSpan w:val="3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7C3D8" w14:textId="77777777" w:rsidR="00A476A9" w:rsidRPr="0013008E" w:rsidRDefault="00A476A9" w:rsidP="00AE4F34">
            <w:pPr>
              <w:spacing w:line="240" w:lineRule="auto"/>
              <w:ind w:firstLine="56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/>
                <w:color w:val="000000" w:themeColor="text1"/>
                <w:szCs w:val="28"/>
              </w:rPr>
              <w:t>權重總計</w:t>
            </w:r>
            <w:r w:rsidRPr="0013008E">
              <w:rPr>
                <w:rFonts w:cs="Times New Roman"/>
                <w:color w:val="000000" w:themeColor="text1"/>
                <w:szCs w:val="28"/>
              </w:rPr>
              <w:t>(%)</w:t>
            </w:r>
          </w:p>
        </w:tc>
        <w:tc>
          <w:tcPr>
            <w:tcW w:w="655" w:type="pct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0F8D5" w14:textId="77777777" w:rsidR="00A476A9" w:rsidRPr="0013008E" w:rsidRDefault="00A476A9" w:rsidP="00AE4F34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13008E">
              <w:rPr>
                <w:rFonts w:cs="Times New Roman" w:hint="eastAsia"/>
                <w:color w:val="000000" w:themeColor="text1"/>
                <w:szCs w:val="28"/>
              </w:rPr>
              <w:t>100</w:t>
            </w:r>
          </w:p>
        </w:tc>
      </w:tr>
    </w:tbl>
    <w:p w14:paraId="6F054A2A" w14:textId="77777777" w:rsidR="00A476A9" w:rsidRDefault="00A476A9" w:rsidP="00A476A9">
      <w:pPr>
        <w:ind w:firstLineChars="0" w:firstLine="0"/>
        <w:sectPr w:rsidR="00A476A9" w:rsidSect="006B7AE5">
          <w:pgSz w:w="11907" w:h="16840" w:code="9"/>
          <w:pgMar w:top="1418" w:right="1418" w:bottom="1418" w:left="1418" w:header="567" w:footer="567" w:gutter="0"/>
          <w:pgNumType w:chapStyle="1"/>
          <w:cols w:space="425"/>
          <w:titlePg/>
          <w:docGrid w:type="lines" w:linePitch="381"/>
        </w:sectPr>
      </w:pPr>
    </w:p>
    <w:p w14:paraId="66313C49" w14:textId="77777777" w:rsidR="00A476A9" w:rsidRPr="0013008E" w:rsidRDefault="00A476A9" w:rsidP="00A476A9">
      <w:pPr>
        <w:spacing w:after="190"/>
        <w:ind w:firstLineChars="0" w:firstLine="0"/>
        <w:jc w:val="center"/>
        <w:rPr>
          <w:rFonts w:cs="Times New Roman"/>
          <w:b/>
          <w:bCs/>
          <w:sz w:val="32"/>
          <w:szCs w:val="24"/>
        </w:rPr>
      </w:pPr>
      <w:r w:rsidRPr="0013008E">
        <w:rPr>
          <w:rFonts w:cs="Times New Roman"/>
          <w:b/>
          <w:bCs/>
          <w:sz w:val="32"/>
          <w:szCs w:val="24"/>
        </w:rPr>
        <w:lastRenderedPageBreak/>
        <w:t>授權同意書</w:t>
      </w:r>
    </w:p>
    <w:tbl>
      <w:tblPr>
        <w:tblStyle w:val="afffffd"/>
        <w:tblW w:w="10206" w:type="dxa"/>
        <w:tblInd w:w="-459" w:type="dxa"/>
        <w:tblLook w:val="04A0" w:firstRow="1" w:lastRow="0" w:firstColumn="1" w:lastColumn="0" w:noHBand="0" w:noVBand="1"/>
      </w:tblPr>
      <w:tblGrid>
        <w:gridCol w:w="10206"/>
      </w:tblGrid>
      <w:tr w:rsidR="00A476A9" w:rsidRPr="0013008E" w14:paraId="0FA55C48" w14:textId="77777777" w:rsidTr="00A476A9">
        <w:trPr>
          <w:trHeight w:val="12498"/>
        </w:trPr>
        <w:tc>
          <w:tcPr>
            <w:tcW w:w="10206" w:type="dxa"/>
          </w:tcPr>
          <w:p w14:paraId="09E2BD06" w14:textId="66EF7C0D" w:rsidR="00A476A9" w:rsidRPr="0013008E" w:rsidRDefault="00A476A9" w:rsidP="00AE4F34">
            <w:pPr>
              <w:spacing w:beforeLines="200" w:before="762" w:after="190"/>
              <w:ind w:firstLineChars="265" w:firstLine="742"/>
              <w:rPr>
                <w:rFonts w:cs="Times New Roman"/>
              </w:rPr>
            </w:pPr>
            <w:r w:rsidRPr="0013008E">
              <w:rPr>
                <w:rFonts w:cs="Times New Roman"/>
                <w:u w:val="single"/>
              </w:rPr>
              <w:t xml:space="preserve">                    </w:t>
            </w:r>
            <w:r w:rsidRPr="0013008E">
              <w:rPr>
                <w:rFonts w:cs="Times New Roman"/>
              </w:rPr>
              <w:t>參與第</w:t>
            </w:r>
            <w:r>
              <w:rPr>
                <w:rFonts w:cs="Times New Roman" w:hint="eastAsia"/>
              </w:rPr>
              <w:t>四</w:t>
            </w:r>
            <w:r w:rsidRPr="0013008E">
              <w:rPr>
                <w:rFonts w:cs="Times New Roman"/>
              </w:rPr>
              <w:t>屆金牌農村連江縣縣內</w:t>
            </w:r>
            <w:r w:rsidR="00CD6FD2">
              <w:rPr>
                <w:rFonts w:cs="Times New Roman" w:hint="eastAsia"/>
              </w:rPr>
              <w:t>初</w:t>
            </w:r>
            <w:r w:rsidRPr="0013008E">
              <w:rPr>
                <w:rFonts w:cs="Times New Roman"/>
              </w:rPr>
              <w:t>賽所提供之實物、影像、照片及說明等相關資料，授權主辦單位作為展覽、宣傳、攝影及出版等用途，及日後表揚或宣傳推廣之用。</w:t>
            </w:r>
          </w:p>
          <w:p w14:paraId="5A7A565C" w14:textId="77777777" w:rsidR="00A476A9" w:rsidRPr="0013008E" w:rsidRDefault="00A476A9" w:rsidP="00AE4F34">
            <w:pPr>
              <w:spacing w:beforeLines="200" w:before="762" w:after="190"/>
              <w:ind w:firstLineChars="265" w:firstLine="742"/>
              <w:rPr>
                <w:rFonts w:cs="Times New Roman"/>
              </w:rPr>
            </w:pPr>
            <w:r w:rsidRPr="0013008E">
              <w:rPr>
                <w:rFonts w:cs="Times New Roman"/>
              </w:rPr>
              <w:t>此致</w:t>
            </w:r>
          </w:p>
          <w:p w14:paraId="224FF6B1" w14:textId="77777777" w:rsidR="00A476A9" w:rsidRPr="00A476A9" w:rsidRDefault="00A476A9" w:rsidP="00AE4F34">
            <w:pPr>
              <w:spacing w:beforeLines="200" w:before="762" w:after="190"/>
              <w:ind w:firstLineChars="973" w:firstLine="2727"/>
              <w:rPr>
                <w:rFonts w:cs="Times New Roman"/>
                <w:b/>
                <w:bCs/>
              </w:rPr>
            </w:pPr>
            <w:r w:rsidRPr="00A476A9">
              <w:rPr>
                <w:rFonts w:cs="Times New Roman"/>
                <w:b/>
                <w:bCs/>
              </w:rPr>
              <w:t>連江縣政府</w:t>
            </w:r>
          </w:p>
          <w:p w14:paraId="70B7B406" w14:textId="4BCA7BC0" w:rsidR="00A476A9" w:rsidRPr="0013008E" w:rsidRDefault="00A476A9" w:rsidP="00AE4F34">
            <w:pPr>
              <w:spacing w:beforeLines="200" w:before="762" w:after="190"/>
              <w:ind w:firstLineChars="71" w:firstLine="199"/>
              <w:rPr>
                <w:rFonts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4F5AA8C" wp14:editId="277843B7">
                      <wp:simplePos x="0" y="0"/>
                      <wp:positionH relativeFrom="column">
                        <wp:posOffset>3386455</wp:posOffset>
                      </wp:positionH>
                      <wp:positionV relativeFrom="paragraph">
                        <wp:posOffset>328295</wp:posOffset>
                      </wp:positionV>
                      <wp:extent cx="1744980" cy="1501140"/>
                      <wp:effectExtent l="0" t="0" r="7620" b="3810"/>
                      <wp:wrapNone/>
                      <wp:docPr id="1816863532" name="矩形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44980" cy="1501140"/>
                              </a:xfrm>
                              <a:prstGeom prst="rect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0E02BC58" id="矩形 1" o:spid="_x0000_s1026" style="position:absolute;margin-left:266.65pt;margin-top:25.85pt;width:137.4pt;height:118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" filled="f" strokecolor="windowText" strokeweight=".25pt">
                      <v:path arrowok="t"/>
                    </v:rect>
                  </w:pict>
                </mc:Fallback>
              </mc:AlternateContent>
            </w:r>
          </w:p>
          <w:p w14:paraId="52822E35" w14:textId="77777777" w:rsidR="00A476A9" w:rsidRPr="0013008E" w:rsidRDefault="00A476A9" w:rsidP="00AE4F34">
            <w:pPr>
              <w:spacing w:beforeLines="200" w:before="762" w:after="190"/>
              <w:ind w:firstLineChars="71" w:firstLine="199"/>
              <w:rPr>
                <w:rFonts w:cs="Times New Roman"/>
              </w:rPr>
            </w:pPr>
          </w:p>
          <w:p w14:paraId="673393F9" w14:textId="77777777" w:rsidR="00A476A9" w:rsidRPr="0013008E" w:rsidRDefault="00A476A9" w:rsidP="00AE4F34">
            <w:pPr>
              <w:spacing w:beforeLines="200" w:before="762" w:after="190"/>
              <w:ind w:right="21" w:firstLineChars="1986" w:firstLine="5566"/>
              <w:rPr>
                <w:rFonts w:cs="Times New Roman"/>
                <w:b/>
                <w:bCs/>
              </w:rPr>
            </w:pPr>
            <w:r w:rsidRPr="0013008E">
              <w:rPr>
                <w:rFonts w:cs="Times New Roman"/>
                <w:b/>
                <w:bCs/>
              </w:rPr>
              <w:t xml:space="preserve"> </w:t>
            </w:r>
            <w:r w:rsidRPr="0013008E">
              <w:rPr>
                <w:rFonts w:cs="Times New Roman"/>
                <w:b/>
                <w:bCs/>
              </w:rPr>
              <w:t>參賽單位</w:t>
            </w:r>
            <w:r w:rsidRPr="0013008E">
              <w:rPr>
                <w:rFonts w:cs="Times New Roman"/>
                <w:b/>
                <w:bCs/>
              </w:rPr>
              <w:t xml:space="preserve">  </w:t>
            </w:r>
            <w:r w:rsidRPr="0013008E">
              <w:rPr>
                <w:rFonts w:cs="Times New Roman"/>
                <w:b/>
                <w:bCs/>
              </w:rPr>
              <w:t>印信</w:t>
            </w:r>
          </w:p>
          <w:p w14:paraId="40C0A6CD" w14:textId="77777777" w:rsidR="00A476A9" w:rsidRPr="0013008E" w:rsidRDefault="00A476A9" w:rsidP="00AE4F34">
            <w:pPr>
              <w:spacing w:beforeLines="200" w:before="762" w:after="190"/>
              <w:ind w:firstLineChars="71" w:firstLine="199"/>
              <w:rPr>
                <w:rFonts w:cs="Times New Roman"/>
              </w:rPr>
            </w:pPr>
          </w:p>
          <w:p w14:paraId="39CBDD2A" w14:textId="77777777" w:rsidR="00A476A9" w:rsidRPr="0013008E" w:rsidRDefault="00A476A9" w:rsidP="00AE4F34">
            <w:pPr>
              <w:spacing w:beforeLines="200" w:before="762" w:after="190"/>
              <w:ind w:firstLineChars="71" w:firstLine="199"/>
              <w:rPr>
                <w:rFonts w:cs="Times New Roman"/>
              </w:rPr>
            </w:pPr>
          </w:p>
          <w:p w14:paraId="5CF0742A" w14:textId="77777777" w:rsidR="00A476A9" w:rsidRPr="0013008E" w:rsidRDefault="00A476A9" w:rsidP="00AE4F34">
            <w:pPr>
              <w:spacing w:beforeLines="200" w:before="762" w:after="190"/>
              <w:ind w:firstLineChars="0" w:firstLine="0"/>
              <w:jc w:val="center"/>
              <w:rPr>
                <w:rFonts w:cs="Times New Roman"/>
              </w:rPr>
            </w:pPr>
            <w:r w:rsidRPr="0013008E">
              <w:rPr>
                <w:rFonts w:cs="Times New Roman"/>
              </w:rPr>
              <w:t>中華民國</w:t>
            </w:r>
            <w:r w:rsidRPr="0013008E">
              <w:rPr>
                <w:rFonts w:cs="Times New Roman"/>
              </w:rPr>
              <w:t xml:space="preserve">               </w:t>
            </w:r>
            <w:r w:rsidRPr="0013008E">
              <w:rPr>
                <w:rFonts w:cs="Times New Roman"/>
              </w:rPr>
              <w:t>年</w:t>
            </w:r>
            <w:r w:rsidRPr="0013008E">
              <w:rPr>
                <w:rFonts w:cs="Times New Roman"/>
              </w:rPr>
              <w:t xml:space="preserve">              </w:t>
            </w:r>
            <w:r w:rsidRPr="0013008E">
              <w:rPr>
                <w:rFonts w:cs="Times New Roman"/>
              </w:rPr>
              <w:t>月</w:t>
            </w:r>
            <w:r w:rsidRPr="0013008E">
              <w:rPr>
                <w:rFonts w:cs="Times New Roman"/>
              </w:rPr>
              <w:t xml:space="preserve">               </w:t>
            </w:r>
            <w:r w:rsidRPr="0013008E">
              <w:rPr>
                <w:rFonts w:cs="Times New Roman"/>
              </w:rPr>
              <w:t>日</w:t>
            </w:r>
          </w:p>
        </w:tc>
      </w:tr>
    </w:tbl>
    <w:p w14:paraId="76BEB663" w14:textId="77777777" w:rsidR="0074141C" w:rsidRDefault="0074141C" w:rsidP="00A476A9">
      <w:pPr>
        <w:ind w:firstLineChars="0" w:firstLine="0"/>
      </w:pPr>
    </w:p>
    <w:p w14:paraId="0AF268B3" w14:textId="77777777" w:rsidR="001F0A83" w:rsidRDefault="001F0A83" w:rsidP="00A476A9">
      <w:pPr>
        <w:ind w:firstLineChars="0" w:firstLine="0"/>
        <w:sectPr w:rsidR="001F0A83" w:rsidSect="006B7AE5">
          <w:pgSz w:w="11907" w:h="16840" w:code="9"/>
          <w:pgMar w:top="1418" w:right="1418" w:bottom="1418" w:left="1418" w:header="567" w:footer="567" w:gutter="0"/>
          <w:pgNumType w:chapStyle="1"/>
          <w:cols w:space="425"/>
          <w:titlePg/>
          <w:docGrid w:type="lines" w:linePitch="381"/>
        </w:sectPr>
      </w:pPr>
    </w:p>
    <w:p w14:paraId="0B4B24C8" w14:textId="77777777" w:rsidR="00463A0F" w:rsidRPr="00871383" w:rsidRDefault="00463A0F" w:rsidP="00871383">
      <w:pPr>
        <w:ind w:firstLineChars="0" w:firstLine="0"/>
        <w:rPr>
          <w:rFonts w:hAnsi="標楷體"/>
          <w:b/>
          <w:bCs/>
          <w:color w:val="000000"/>
          <w:sz w:val="36"/>
          <w:szCs w:val="36"/>
        </w:rPr>
      </w:pPr>
    </w:p>
    <w:p w14:paraId="64780C83" w14:textId="57EBC756" w:rsidR="001F0A83" w:rsidRDefault="001F0A83" w:rsidP="00463A0F">
      <w:pPr>
        <w:ind w:firstLineChars="0" w:firstLine="0"/>
        <w:jc w:val="center"/>
        <w:rPr>
          <w:rFonts w:hAnsi="標楷體"/>
          <w:b/>
          <w:bCs/>
          <w:color w:val="000000"/>
          <w:sz w:val="36"/>
          <w:szCs w:val="36"/>
        </w:rPr>
      </w:pPr>
      <w:r w:rsidRPr="000D302E">
        <w:rPr>
          <w:noProof/>
          <w:sz w:val="32"/>
          <w:szCs w:val="48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E4BEFF2" wp14:editId="50DA210A">
                <wp:simplePos x="0" y="0"/>
                <wp:positionH relativeFrom="margin">
                  <wp:posOffset>-222250</wp:posOffset>
                </wp:positionH>
                <wp:positionV relativeFrom="margin">
                  <wp:posOffset>54610</wp:posOffset>
                </wp:positionV>
                <wp:extent cx="977900" cy="285750"/>
                <wp:effectExtent l="0" t="0" r="12700" b="19050"/>
                <wp:wrapSquare wrapText="bothSides"/>
                <wp:docPr id="71534573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9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64FCA" w14:textId="1F753526" w:rsidR="001F0A83" w:rsidRPr="004B3531" w:rsidRDefault="001F0A83" w:rsidP="001F0A83">
                            <w:pPr>
                              <w:spacing w:line="240" w:lineRule="auto"/>
                              <w:ind w:firstLineChars="0" w:firstLine="0"/>
                              <w:jc w:val="center"/>
                              <w:rPr>
                                <w:sz w:val="24"/>
                                <w:szCs w:val="20"/>
                              </w:rPr>
                            </w:pPr>
                            <w:r w:rsidRPr="004B3531">
                              <w:rPr>
                                <w:rFonts w:hint="eastAsia"/>
                                <w:sz w:val="24"/>
                                <w:szCs w:val="20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sz w:val="24"/>
                                <w:szCs w:val="20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BEFF2" id="_x0000_s1027" type="#_x0000_t202" style="position:absolute;left:0;text-align:left;margin-left:-17.5pt;margin-top:4.3pt;width:77pt;height:22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">
                <v:textbox>
                  <w:txbxContent>
                    <w:p w14:paraId="3C864FCA" w14:textId="1F753526" w:rsidR="001F0A83" w:rsidRPr="004B3531" w:rsidRDefault="001F0A83" w:rsidP="001F0A83">
                      <w:pPr>
                        <w:spacing w:line="240" w:lineRule="auto"/>
                        <w:ind w:firstLineChars="0" w:firstLine="0"/>
                        <w:jc w:val="center"/>
                        <w:rPr>
                          <w:sz w:val="24"/>
                          <w:szCs w:val="20"/>
                        </w:rPr>
                      </w:pPr>
                      <w:r w:rsidRPr="004B3531">
                        <w:rPr>
                          <w:rFonts w:hint="eastAsia"/>
                          <w:sz w:val="24"/>
                          <w:szCs w:val="20"/>
                        </w:rPr>
                        <w:t>附件</w:t>
                      </w:r>
                      <w:r>
                        <w:rPr>
                          <w:rFonts w:hint="eastAsia"/>
                          <w:sz w:val="24"/>
                          <w:szCs w:val="20"/>
                        </w:rPr>
                        <w:t>二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hAnsi="標楷體" w:hint="eastAsia"/>
          <w:b/>
          <w:bCs/>
          <w:color w:val="000000"/>
          <w:sz w:val="36"/>
          <w:szCs w:val="36"/>
        </w:rPr>
        <w:t>連江縣第四屆</w:t>
      </w:r>
      <w:r w:rsidRPr="00E87E5B">
        <w:rPr>
          <w:rFonts w:hAnsi="標楷體" w:hint="eastAsia"/>
          <w:b/>
          <w:bCs/>
          <w:color w:val="000000"/>
          <w:sz w:val="36"/>
          <w:szCs w:val="36"/>
        </w:rPr>
        <w:t>金牌農村</w:t>
      </w:r>
      <w:r>
        <w:rPr>
          <w:rFonts w:hAnsi="標楷體" w:hint="eastAsia"/>
          <w:b/>
          <w:bCs/>
          <w:color w:val="000000"/>
          <w:sz w:val="36"/>
          <w:szCs w:val="36"/>
        </w:rPr>
        <w:t>縣內初賽書面資料審查</w:t>
      </w:r>
      <w:r w:rsidRPr="00E87E5B">
        <w:rPr>
          <w:rFonts w:hAnsi="標楷體" w:hint="eastAsia"/>
          <w:b/>
          <w:bCs/>
          <w:color w:val="000000"/>
          <w:sz w:val="36"/>
          <w:szCs w:val="36"/>
        </w:rPr>
        <w:t>表</w:t>
      </w:r>
    </w:p>
    <w:p w14:paraId="6C84EC68" w14:textId="5E9D0260" w:rsidR="001F0A83" w:rsidRDefault="001F0A83" w:rsidP="001F0A83">
      <w:pPr>
        <w:ind w:firstLine="561"/>
        <w:jc w:val="right"/>
        <w:rPr>
          <w:rFonts w:ascii="標楷體" w:hAnsi="標楷體"/>
          <w:b/>
          <w:bCs/>
          <w:color w:val="000000"/>
          <w:szCs w:val="28"/>
        </w:rPr>
      </w:pPr>
      <w:r w:rsidRPr="00DC1C76">
        <w:rPr>
          <w:rFonts w:ascii="標楷體" w:hAnsi="標楷體" w:hint="eastAsia"/>
          <w:b/>
          <w:bCs/>
          <w:color w:val="000000"/>
          <w:szCs w:val="28"/>
        </w:rPr>
        <w:t>評審日期：</w:t>
      </w:r>
      <w:r>
        <w:rPr>
          <w:rFonts w:ascii="標楷體" w:hAnsi="標楷體" w:hint="eastAsia"/>
          <w:b/>
          <w:bCs/>
          <w:color w:val="000000"/>
          <w:szCs w:val="28"/>
        </w:rPr>
        <w:t>115</w:t>
      </w:r>
      <w:r w:rsidRPr="00DC1C76">
        <w:rPr>
          <w:rFonts w:ascii="標楷體" w:hAnsi="標楷體" w:hint="eastAsia"/>
          <w:b/>
          <w:bCs/>
          <w:color w:val="000000"/>
          <w:szCs w:val="28"/>
        </w:rPr>
        <w:t>年</w:t>
      </w:r>
      <w:r>
        <w:rPr>
          <w:rFonts w:ascii="標楷體" w:hAnsi="標楷體" w:hint="eastAsia"/>
          <w:b/>
          <w:bCs/>
          <w:color w:val="000000"/>
          <w:szCs w:val="28"/>
        </w:rPr>
        <w:t>_____</w:t>
      </w:r>
      <w:r w:rsidRPr="00DC1C76">
        <w:rPr>
          <w:rFonts w:ascii="標楷體" w:hAnsi="標楷體" w:hint="eastAsia"/>
          <w:b/>
          <w:bCs/>
          <w:color w:val="000000"/>
          <w:szCs w:val="28"/>
        </w:rPr>
        <w:t>月</w:t>
      </w:r>
      <w:r>
        <w:rPr>
          <w:rFonts w:ascii="標楷體" w:hAnsi="標楷體" w:hint="eastAsia"/>
          <w:b/>
          <w:bCs/>
          <w:color w:val="000000"/>
          <w:szCs w:val="28"/>
        </w:rPr>
        <w:t>_____</w:t>
      </w:r>
      <w:r w:rsidRPr="00DC1C76">
        <w:rPr>
          <w:rFonts w:ascii="標楷體" w:hAnsi="標楷體" w:hint="eastAsia"/>
          <w:b/>
          <w:bCs/>
          <w:color w:val="000000"/>
          <w:szCs w:val="28"/>
        </w:rPr>
        <w:t>日</w:t>
      </w:r>
    </w:p>
    <w:p w14:paraId="26B7F11B" w14:textId="753CF83E" w:rsidR="00871383" w:rsidRPr="00DC1C76" w:rsidRDefault="00871383" w:rsidP="001F0A83">
      <w:pPr>
        <w:ind w:firstLine="561"/>
        <w:jc w:val="right"/>
        <w:rPr>
          <w:rFonts w:ascii="標楷體" w:hAnsi="標楷體"/>
          <w:b/>
          <w:bCs/>
          <w:color w:val="000000"/>
          <w:szCs w:val="28"/>
        </w:rPr>
      </w:pPr>
      <w:r>
        <w:rPr>
          <w:rFonts w:ascii="標楷體" w:hAnsi="標楷體" w:hint="eastAsia"/>
          <w:b/>
          <w:bCs/>
          <w:color w:val="000000"/>
          <w:szCs w:val="28"/>
        </w:rPr>
        <w:t>委員簽名：___________________</w:t>
      </w:r>
    </w:p>
    <w:tbl>
      <w:tblPr>
        <w:tblStyle w:val="afffffd"/>
        <w:tblW w:w="10772" w:type="dxa"/>
        <w:jc w:val="center"/>
        <w:tblLook w:val="04A0" w:firstRow="1" w:lastRow="0" w:firstColumn="1" w:lastColumn="0" w:noHBand="0" w:noVBand="1"/>
      </w:tblPr>
      <w:tblGrid>
        <w:gridCol w:w="1413"/>
        <w:gridCol w:w="4252"/>
        <w:gridCol w:w="4253"/>
        <w:gridCol w:w="854"/>
      </w:tblGrid>
      <w:tr w:rsidR="00871383" w:rsidRPr="00B772A6" w14:paraId="73C1FC0C" w14:textId="77777777" w:rsidTr="00871383">
        <w:trPr>
          <w:jc w:val="center"/>
        </w:trPr>
        <w:tc>
          <w:tcPr>
            <w:tcW w:w="1413" w:type="dxa"/>
            <w:shd w:val="clear" w:color="auto" w:fill="BFBFBF" w:themeFill="background1" w:themeFillShade="BF"/>
          </w:tcPr>
          <w:p w14:paraId="426E446C" w14:textId="77777777" w:rsidR="00871383" w:rsidRPr="00847818" w:rsidRDefault="00871383" w:rsidP="001F0A83">
            <w:pPr>
              <w:spacing w:line="240" w:lineRule="auto"/>
              <w:ind w:firstLineChars="0" w:firstLine="0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參賽社區</w:t>
            </w:r>
          </w:p>
        </w:tc>
        <w:tc>
          <w:tcPr>
            <w:tcW w:w="9359" w:type="dxa"/>
            <w:gridSpan w:val="3"/>
          </w:tcPr>
          <w:p w14:paraId="3CADD49A" w14:textId="77777777" w:rsidR="00871383" w:rsidRPr="00847818" w:rsidRDefault="00871383" w:rsidP="00871383">
            <w:pPr>
              <w:spacing w:line="240" w:lineRule="auto"/>
              <w:ind w:firstLineChars="0" w:firstLine="0"/>
              <w:rPr>
                <w:rFonts w:ascii="標楷體" w:hAnsi="標楷體"/>
                <w:b/>
              </w:rPr>
            </w:pPr>
          </w:p>
        </w:tc>
      </w:tr>
      <w:tr w:rsidR="001F0A83" w:rsidRPr="00276A40" w14:paraId="0562F05E" w14:textId="77777777" w:rsidTr="00871383">
        <w:trPr>
          <w:trHeight w:val="552"/>
          <w:jc w:val="center"/>
        </w:trPr>
        <w:tc>
          <w:tcPr>
            <w:tcW w:w="1413" w:type="dxa"/>
            <w:shd w:val="clear" w:color="auto" w:fill="BFBFBF" w:themeFill="background1" w:themeFillShade="BF"/>
            <w:vAlign w:val="center"/>
          </w:tcPr>
          <w:p w14:paraId="73EF4BF9" w14:textId="77777777" w:rsidR="001F0A83" w:rsidRPr="00847818" w:rsidRDefault="001F0A83" w:rsidP="001F0A83">
            <w:pPr>
              <w:spacing w:line="240" w:lineRule="auto"/>
              <w:ind w:firstLineChars="0" w:firstLine="0"/>
              <w:jc w:val="center"/>
              <w:rPr>
                <w:rFonts w:ascii="標楷體" w:hAnsi="標楷體"/>
                <w:b/>
                <w:color w:val="000000"/>
                <w:szCs w:val="28"/>
              </w:rPr>
            </w:pPr>
            <w:r>
              <w:rPr>
                <w:rFonts w:ascii="標楷體" w:hAnsi="標楷體" w:hint="eastAsia"/>
                <w:b/>
                <w:color w:val="000000"/>
                <w:szCs w:val="28"/>
              </w:rPr>
              <w:t>評審指標</w:t>
            </w:r>
          </w:p>
        </w:tc>
        <w:tc>
          <w:tcPr>
            <w:tcW w:w="4252" w:type="dxa"/>
            <w:shd w:val="clear" w:color="auto" w:fill="BFBFBF" w:themeFill="background1" w:themeFillShade="BF"/>
            <w:vAlign w:val="center"/>
          </w:tcPr>
          <w:p w14:paraId="3E4273C9" w14:textId="77777777" w:rsidR="001F0A83" w:rsidRPr="00847818" w:rsidRDefault="001F0A83" w:rsidP="001F0A83">
            <w:pPr>
              <w:spacing w:line="240" w:lineRule="auto"/>
              <w:ind w:firstLineChars="0" w:firstLine="0"/>
              <w:jc w:val="center"/>
              <w:rPr>
                <w:rFonts w:ascii="標楷體" w:hAnsi="標楷體"/>
                <w:b/>
                <w:color w:val="000000"/>
                <w:szCs w:val="28"/>
              </w:rPr>
            </w:pPr>
            <w:r>
              <w:rPr>
                <w:rFonts w:ascii="標楷體" w:hAnsi="標楷體" w:hint="eastAsia"/>
                <w:b/>
                <w:color w:val="000000"/>
                <w:szCs w:val="28"/>
              </w:rPr>
              <w:t>說明</w:t>
            </w:r>
          </w:p>
        </w:tc>
        <w:tc>
          <w:tcPr>
            <w:tcW w:w="4253" w:type="dxa"/>
            <w:shd w:val="clear" w:color="auto" w:fill="BFBFBF" w:themeFill="background1" w:themeFillShade="BF"/>
            <w:vAlign w:val="center"/>
          </w:tcPr>
          <w:p w14:paraId="1660C841" w14:textId="77777777" w:rsidR="001F0A83" w:rsidRPr="00847818" w:rsidRDefault="001F0A83" w:rsidP="001F0A83">
            <w:pPr>
              <w:spacing w:line="240" w:lineRule="auto"/>
              <w:ind w:firstLineChars="0" w:firstLine="0"/>
              <w:jc w:val="center"/>
              <w:rPr>
                <w:rFonts w:ascii="標楷體" w:hAnsi="標楷體"/>
                <w:b/>
                <w:color w:val="000000"/>
                <w:szCs w:val="28"/>
              </w:rPr>
            </w:pPr>
            <w:r>
              <w:rPr>
                <w:rFonts w:ascii="標楷體" w:hAnsi="標楷體" w:hint="eastAsia"/>
                <w:b/>
                <w:color w:val="000000"/>
                <w:szCs w:val="28"/>
              </w:rPr>
              <w:t>建議</w:t>
            </w:r>
          </w:p>
        </w:tc>
        <w:tc>
          <w:tcPr>
            <w:tcW w:w="854" w:type="dxa"/>
            <w:shd w:val="clear" w:color="auto" w:fill="BFBFBF" w:themeFill="background1" w:themeFillShade="BF"/>
            <w:vAlign w:val="center"/>
          </w:tcPr>
          <w:p w14:paraId="19EF1E1D" w14:textId="77777777" w:rsidR="001F0A83" w:rsidRPr="00847818" w:rsidRDefault="001F0A83" w:rsidP="001F0A83">
            <w:pPr>
              <w:spacing w:line="240" w:lineRule="auto"/>
              <w:ind w:firstLineChars="0" w:firstLine="0"/>
              <w:jc w:val="center"/>
              <w:rPr>
                <w:rFonts w:ascii="標楷體" w:hAnsi="標楷體"/>
                <w:b/>
                <w:color w:val="000000"/>
                <w:szCs w:val="28"/>
              </w:rPr>
            </w:pPr>
            <w:r>
              <w:rPr>
                <w:rFonts w:ascii="標楷體" w:hAnsi="標楷體" w:hint="eastAsia"/>
                <w:b/>
                <w:color w:val="000000"/>
                <w:szCs w:val="28"/>
              </w:rPr>
              <w:t>分數</w:t>
            </w:r>
          </w:p>
        </w:tc>
      </w:tr>
      <w:tr w:rsidR="001F0A83" w:rsidRPr="00276A40" w14:paraId="22E59724" w14:textId="77777777" w:rsidTr="00871383">
        <w:trPr>
          <w:trHeight w:val="624"/>
          <w:jc w:val="center"/>
        </w:trPr>
        <w:tc>
          <w:tcPr>
            <w:tcW w:w="1413" w:type="dxa"/>
            <w:vMerge w:val="restart"/>
            <w:vAlign w:val="center"/>
          </w:tcPr>
          <w:p w14:paraId="3FABF19B" w14:textId="77777777" w:rsidR="001F0A83" w:rsidRDefault="001F0A83" w:rsidP="001F0A83">
            <w:pPr>
              <w:spacing w:line="240" w:lineRule="auto"/>
              <w:ind w:firstLineChars="0" w:firstLine="0"/>
              <w:jc w:val="center"/>
              <w:rPr>
                <w:rFonts w:ascii="標楷體" w:hAnsi="標楷體"/>
                <w:b/>
                <w:szCs w:val="28"/>
              </w:rPr>
            </w:pPr>
            <w:r w:rsidRPr="00E87E5B">
              <w:rPr>
                <w:rFonts w:ascii="標楷體" w:hAnsi="標楷體" w:hint="eastAsia"/>
                <w:b/>
                <w:szCs w:val="28"/>
              </w:rPr>
              <w:t>生產</w:t>
            </w:r>
          </w:p>
          <w:p w14:paraId="4260AEA3" w14:textId="77777777" w:rsidR="001F0A83" w:rsidRPr="000350E6" w:rsidRDefault="001F0A83" w:rsidP="001F0A83">
            <w:pPr>
              <w:spacing w:line="240" w:lineRule="auto"/>
              <w:ind w:firstLineChars="0" w:firstLine="0"/>
              <w:jc w:val="center"/>
              <w:rPr>
                <w:rFonts w:ascii="標楷體" w:hAnsi="標楷體"/>
                <w:b/>
                <w:szCs w:val="28"/>
              </w:rPr>
            </w:pPr>
            <w:r>
              <w:rPr>
                <w:rFonts w:ascii="標楷體" w:hAnsi="標楷體" w:hint="eastAsia"/>
                <w:b/>
                <w:szCs w:val="28"/>
              </w:rPr>
              <w:t>30</w:t>
            </w:r>
            <w:r>
              <w:rPr>
                <w:rFonts w:ascii="標楷體" w:hAnsi="標楷體"/>
                <w:b/>
                <w:szCs w:val="28"/>
              </w:rPr>
              <w:t>%</w:t>
            </w:r>
          </w:p>
        </w:tc>
        <w:tc>
          <w:tcPr>
            <w:tcW w:w="4252" w:type="dxa"/>
            <w:vAlign w:val="center"/>
          </w:tcPr>
          <w:p w14:paraId="12186933" w14:textId="65ABACBB" w:rsidR="001F0A83" w:rsidRPr="000350E6" w:rsidRDefault="001F0A83" w:rsidP="001F0A83">
            <w:pPr>
              <w:spacing w:line="240" w:lineRule="auto"/>
              <w:ind w:firstLineChars="0" w:firstLine="0"/>
              <w:rPr>
                <w:rFonts w:ascii="標楷體" w:hAnsi="標楷體"/>
                <w:szCs w:val="28"/>
              </w:rPr>
            </w:pPr>
            <w:r>
              <w:rPr>
                <w:rFonts w:hint="eastAsia"/>
              </w:rPr>
              <w:t>1.</w:t>
            </w:r>
            <w:r w:rsidRPr="000350E6">
              <w:t>產業的展現</w:t>
            </w:r>
          </w:p>
        </w:tc>
        <w:tc>
          <w:tcPr>
            <w:tcW w:w="4253" w:type="dxa"/>
            <w:vMerge w:val="restart"/>
            <w:vAlign w:val="center"/>
          </w:tcPr>
          <w:p w14:paraId="4D889607" w14:textId="77777777" w:rsidR="001F0A83" w:rsidRPr="00E87E5B" w:rsidRDefault="001F0A83" w:rsidP="001F0A83">
            <w:pPr>
              <w:spacing w:line="240" w:lineRule="auto"/>
              <w:ind w:firstLineChars="0" w:firstLine="0"/>
              <w:jc w:val="center"/>
              <w:rPr>
                <w:rFonts w:ascii="標楷體" w:hAnsi="標楷體"/>
                <w:b/>
                <w:szCs w:val="28"/>
              </w:rPr>
            </w:pPr>
          </w:p>
        </w:tc>
        <w:tc>
          <w:tcPr>
            <w:tcW w:w="854" w:type="dxa"/>
            <w:vMerge w:val="restart"/>
            <w:vAlign w:val="center"/>
          </w:tcPr>
          <w:p w14:paraId="0BF075D8" w14:textId="77777777" w:rsidR="001F0A83" w:rsidRPr="000A3E64" w:rsidRDefault="001F0A83" w:rsidP="00871383">
            <w:pPr>
              <w:spacing w:line="240" w:lineRule="auto"/>
              <w:ind w:firstLineChars="0" w:firstLine="0"/>
              <w:jc w:val="center"/>
              <w:rPr>
                <w:color w:val="7F7F7F" w:themeColor="text1" w:themeTint="80"/>
              </w:rPr>
            </w:pPr>
          </w:p>
        </w:tc>
      </w:tr>
      <w:tr w:rsidR="001F0A83" w:rsidRPr="00276A40" w14:paraId="6CA959CD" w14:textId="77777777" w:rsidTr="00871383">
        <w:trPr>
          <w:trHeight w:val="624"/>
          <w:jc w:val="center"/>
        </w:trPr>
        <w:tc>
          <w:tcPr>
            <w:tcW w:w="1413" w:type="dxa"/>
            <w:vMerge/>
            <w:vAlign w:val="center"/>
          </w:tcPr>
          <w:p w14:paraId="5CE41858" w14:textId="77777777" w:rsidR="001F0A83" w:rsidRPr="00E87E5B" w:rsidRDefault="001F0A83" w:rsidP="001F0A83">
            <w:pPr>
              <w:spacing w:line="240" w:lineRule="auto"/>
              <w:ind w:firstLineChars="0" w:firstLine="0"/>
              <w:jc w:val="center"/>
              <w:rPr>
                <w:rFonts w:ascii="標楷體" w:hAnsi="標楷體"/>
                <w:b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3586C0C2" w14:textId="38641AFD" w:rsidR="001F0A83" w:rsidRPr="000350E6" w:rsidRDefault="001F0A83" w:rsidP="001F0A83">
            <w:pPr>
              <w:spacing w:line="240" w:lineRule="auto"/>
              <w:ind w:firstLineChars="0" w:firstLine="0"/>
              <w:rPr>
                <w:rFonts w:ascii="標楷體" w:hAnsi="標楷體"/>
                <w:szCs w:val="28"/>
              </w:rPr>
            </w:pPr>
            <w:r>
              <w:rPr>
                <w:rFonts w:hint="eastAsia"/>
              </w:rPr>
              <w:t>2.</w:t>
            </w:r>
            <w:r w:rsidRPr="000350E6">
              <w:t>產業永續性</w:t>
            </w:r>
          </w:p>
        </w:tc>
        <w:tc>
          <w:tcPr>
            <w:tcW w:w="4253" w:type="dxa"/>
            <w:vMerge/>
          </w:tcPr>
          <w:p w14:paraId="0D9DB5AF" w14:textId="77777777" w:rsidR="001F0A83" w:rsidRPr="00E87E5B" w:rsidRDefault="001F0A83" w:rsidP="001F0A83">
            <w:pPr>
              <w:spacing w:line="240" w:lineRule="auto"/>
              <w:ind w:firstLineChars="0" w:firstLine="0"/>
              <w:rPr>
                <w:rFonts w:ascii="標楷體" w:hAnsi="標楷體"/>
                <w:b/>
                <w:szCs w:val="28"/>
              </w:rPr>
            </w:pPr>
          </w:p>
        </w:tc>
        <w:tc>
          <w:tcPr>
            <w:tcW w:w="854" w:type="dxa"/>
            <w:vMerge/>
          </w:tcPr>
          <w:p w14:paraId="764FC0EE" w14:textId="77777777" w:rsidR="001F0A83" w:rsidRDefault="001F0A83" w:rsidP="00871383">
            <w:pPr>
              <w:spacing w:line="240" w:lineRule="auto"/>
              <w:ind w:firstLineChars="0" w:firstLine="0"/>
              <w:jc w:val="center"/>
              <w:rPr>
                <w:color w:val="7F7F7F" w:themeColor="text1" w:themeTint="80"/>
              </w:rPr>
            </w:pPr>
          </w:p>
        </w:tc>
      </w:tr>
      <w:tr w:rsidR="001F0A83" w:rsidRPr="00276A40" w14:paraId="78C1BD60" w14:textId="77777777" w:rsidTr="00871383">
        <w:trPr>
          <w:trHeight w:val="624"/>
          <w:jc w:val="center"/>
        </w:trPr>
        <w:tc>
          <w:tcPr>
            <w:tcW w:w="1413" w:type="dxa"/>
            <w:vMerge/>
            <w:vAlign w:val="center"/>
          </w:tcPr>
          <w:p w14:paraId="37E70AAE" w14:textId="77777777" w:rsidR="001F0A83" w:rsidRPr="00E87E5B" w:rsidRDefault="001F0A83" w:rsidP="001F0A83">
            <w:pPr>
              <w:spacing w:line="240" w:lineRule="auto"/>
              <w:ind w:firstLineChars="0" w:firstLine="0"/>
              <w:jc w:val="center"/>
              <w:rPr>
                <w:rFonts w:ascii="標楷體" w:hAnsi="標楷體"/>
                <w:b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35917CC5" w14:textId="16FE1374" w:rsidR="001F0A83" w:rsidRPr="000350E6" w:rsidRDefault="001F0A83" w:rsidP="001F0A83">
            <w:pPr>
              <w:spacing w:line="240" w:lineRule="auto"/>
              <w:ind w:firstLineChars="0" w:firstLine="0"/>
              <w:rPr>
                <w:rFonts w:ascii="標楷體" w:hAnsi="標楷體"/>
                <w:szCs w:val="28"/>
              </w:rPr>
            </w:pPr>
            <w:r>
              <w:rPr>
                <w:rFonts w:hint="eastAsia"/>
              </w:rPr>
              <w:t>3.</w:t>
            </w:r>
            <w:r w:rsidRPr="000350E6">
              <w:t>農業教育推廣</w:t>
            </w:r>
          </w:p>
        </w:tc>
        <w:tc>
          <w:tcPr>
            <w:tcW w:w="4253" w:type="dxa"/>
            <w:vMerge/>
          </w:tcPr>
          <w:p w14:paraId="296C56F4" w14:textId="77777777" w:rsidR="001F0A83" w:rsidRPr="00E87E5B" w:rsidRDefault="001F0A83" w:rsidP="001F0A83">
            <w:pPr>
              <w:spacing w:line="240" w:lineRule="auto"/>
              <w:ind w:firstLineChars="0" w:firstLine="0"/>
              <w:rPr>
                <w:rFonts w:ascii="標楷體" w:hAnsi="標楷體"/>
                <w:b/>
                <w:szCs w:val="28"/>
              </w:rPr>
            </w:pPr>
          </w:p>
        </w:tc>
        <w:tc>
          <w:tcPr>
            <w:tcW w:w="854" w:type="dxa"/>
            <w:vMerge/>
          </w:tcPr>
          <w:p w14:paraId="3C5089C2" w14:textId="77777777" w:rsidR="001F0A83" w:rsidRDefault="001F0A83" w:rsidP="00871383">
            <w:pPr>
              <w:spacing w:line="240" w:lineRule="auto"/>
              <w:ind w:firstLineChars="0" w:firstLine="0"/>
              <w:jc w:val="center"/>
              <w:rPr>
                <w:color w:val="7F7F7F" w:themeColor="text1" w:themeTint="80"/>
              </w:rPr>
            </w:pPr>
          </w:p>
        </w:tc>
      </w:tr>
      <w:tr w:rsidR="001F0A83" w:rsidRPr="00276A40" w14:paraId="088EFD23" w14:textId="77777777" w:rsidTr="00871383">
        <w:trPr>
          <w:trHeight w:val="624"/>
          <w:jc w:val="center"/>
        </w:trPr>
        <w:tc>
          <w:tcPr>
            <w:tcW w:w="1413" w:type="dxa"/>
            <w:vMerge/>
            <w:vAlign w:val="center"/>
          </w:tcPr>
          <w:p w14:paraId="3B8B0D47" w14:textId="77777777" w:rsidR="001F0A83" w:rsidRPr="00E87E5B" w:rsidRDefault="001F0A83" w:rsidP="001F0A83">
            <w:pPr>
              <w:spacing w:line="240" w:lineRule="auto"/>
              <w:ind w:firstLineChars="0" w:firstLine="0"/>
              <w:jc w:val="center"/>
              <w:rPr>
                <w:rFonts w:ascii="標楷體" w:hAnsi="標楷體"/>
                <w:b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60892AF1" w14:textId="3D3DADD8" w:rsidR="001F0A83" w:rsidRPr="000350E6" w:rsidRDefault="001F0A83" w:rsidP="001F0A83">
            <w:pPr>
              <w:spacing w:line="240" w:lineRule="auto"/>
              <w:ind w:firstLineChars="0" w:firstLine="0"/>
            </w:pPr>
            <w:r>
              <w:rPr>
                <w:rFonts w:hint="eastAsia"/>
              </w:rPr>
              <w:t>4.</w:t>
            </w:r>
            <w:r>
              <w:rPr>
                <w:rFonts w:hint="eastAsia"/>
              </w:rPr>
              <w:t>認證標章</w:t>
            </w:r>
          </w:p>
        </w:tc>
        <w:tc>
          <w:tcPr>
            <w:tcW w:w="4253" w:type="dxa"/>
            <w:vMerge/>
          </w:tcPr>
          <w:p w14:paraId="09414AB4" w14:textId="77777777" w:rsidR="001F0A83" w:rsidRPr="00E87E5B" w:rsidRDefault="001F0A83" w:rsidP="001F0A83">
            <w:pPr>
              <w:spacing w:line="240" w:lineRule="auto"/>
              <w:ind w:firstLineChars="0" w:firstLine="0"/>
              <w:rPr>
                <w:rFonts w:ascii="標楷體" w:hAnsi="標楷體"/>
                <w:b/>
                <w:szCs w:val="28"/>
              </w:rPr>
            </w:pPr>
          </w:p>
        </w:tc>
        <w:tc>
          <w:tcPr>
            <w:tcW w:w="854" w:type="dxa"/>
            <w:vMerge/>
          </w:tcPr>
          <w:p w14:paraId="28DB8521" w14:textId="77777777" w:rsidR="001F0A83" w:rsidRDefault="001F0A83" w:rsidP="00871383">
            <w:pPr>
              <w:spacing w:line="240" w:lineRule="auto"/>
              <w:ind w:firstLineChars="0" w:firstLine="0"/>
              <w:jc w:val="center"/>
              <w:rPr>
                <w:color w:val="7F7F7F" w:themeColor="text1" w:themeTint="80"/>
              </w:rPr>
            </w:pPr>
          </w:p>
        </w:tc>
      </w:tr>
      <w:tr w:rsidR="001F0A83" w:rsidRPr="00276A40" w14:paraId="5AAC3804" w14:textId="77777777" w:rsidTr="00871383">
        <w:trPr>
          <w:trHeight w:val="624"/>
          <w:jc w:val="center"/>
        </w:trPr>
        <w:tc>
          <w:tcPr>
            <w:tcW w:w="1413" w:type="dxa"/>
            <w:vMerge w:val="restart"/>
            <w:vAlign w:val="center"/>
          </w:tcPr>
          <w:p w14:paraId="7091D964" w14:textId="77777777" w:rsidR="001F0A83" w:rsidRDefault="001F0A83" w:rsidP="001F0A83">
            <w:pPr>
              <w:spacing w:line="240" w:lineRule="auto"/>
              <w:ind w:firstLineChars="0" w:firstLine="0"/>
              <w:jc w:val="center"/>
              <w:rPr>
                <w:rFonts w:ascii="標楷體" w:hAnsi="標楷體"/>
                <w:b/>
                <w:szCs w:val="28"/>
              </w:rPr>
            </w:pPr>
            <w:r w:rsidRPr="00E87E5B">
              <w:rPr>
                <w:rFonts w:ascii="標楷體" w:hAnsi="標楷體" w:hint="eastAsia"/>
                <w:b/>
                <w:szCs w:val="28"/>
              </w:rPr>
              <w:t>生活</w:t>
            </w:r>
          </w:p>
          <w:p w14:paraId="264DBB94" w14:textId="77777777" w:rsidR="001F0A83" w:rsidRPr="00E87E5B" w:rsidRDefault="001F0A83" w:rsidP="001F0A83">
            <w:pPr>
              <w:spacing w:line="240" w:lineRule="auto"/>
              <w:ind w:firstLineChars="0" w:firstLine="0"/>
              <w:jc w:val="center"/>
              <w:rPr>
                <w:rFonts w:ascii="標楷體" w:hAnsi="標楷體"/>
                <w:b/>
                <w:szCs w:val="28"/>
              </w:rPr>
            </w:pPr>
            <w:r>
              <w:rPr>
                <w:rFonts w:ascii="標楷體" w:hAnsi="標楷體" w:hint="eastAsia"/>
                <w:b/>
                <w:szCs w:val="28"/>
              </w:rPr>
              <w:t>30</w:t>
            </w:r>
            <w:r>
              <w:rPr>
                <w:rFonts w:ascii="標楷體" w:hAnsi="標楷體"/>
                <w:b/>
                <w:szCs w:val="28"/>
              </w:rPr>
              <w:t>%</w:t>
            </w:r>
          </w:p>
        </w:tc>
        <w:tc>
          <w:tcPr>
            <w:tcW w:w="4252" w:type="dxa"/>
            <w:vAlign w:val="center"/>
          </w:tcPr>
          <w:p w14:paraId="0F21E620" w14:textId="64EC39EA" w:rsidR="001F0A83" w:rsidRPr="000350E6" w:rsidRDefault="001F0A83" w:rsidP="001F0A83">
            <w:pPr>
              <w:spacing w:line="240" w:lineRule="auto"/>
              <w:ind w:firstLineChars="0" w:firstLine="0"/>
              <w:rPr>
                <w:rFonts w:ascii="標楷體" w:hAnsi="標楷體"/>
                <w:szCs w:val="28"/>
              </w:rPr>
            </w:pPr>
            <w:r>
              <w:rPr>
                <w:rFonts w:hint="eastAsia"/>
              </w:rPr>
              <w:t>1.</w:t>
            </w:r>
            <w:r w:rsidRPr="000350E6">
              <w:t>生活空間與</w:t>
            </w:r>
            <w:r>
              <w:rPr>
                <w:rFonts w:hint="eastAsia"/>
              </w:rPr>
              <w:t>景觀美學</w:t>
            </w:r>
            <w:r w:rsidRPr="000350E6">
              <w:t>營造</w:t>
            </w:r>
          </w:p>
        </w:tc>
        <w:tc>
          <w:tcPr>
            <w:tcW w:w="4253" w:type="dxa"/>
            <w:vMerge w:val="restart"/>
            <w:vAlign w:val="center"/>
          </w:tcPr>
          <w:p w14:paraId="2286066F" w14:textId="77777777" w:rsidR="001F0A83" w:rsidRDefault="001F0A83" w:rsidP="001F0A83">
            <w:pPr>
              <w:spacing w:line="240" w:lineRule="auto"/>
              <w:ind w:firstLineChars="0" w:firstLine="0"/>
              <w:jc w:val="center"/>
              <w:rPr>
                <w:rFonts w:ascii="標楷體" w:hAnsi="標楷體"/>
                <w:b/>
                <w:color w:val="000000"/>
                <w:szCs w:val="28"/>
              </w:rPr>
            </w:pPr>
          </w:p>
        </w:tc>
        <w:tc>
          <w:tcPr>
            <w:tcW w:w="854" w:type="dxa"/>
            <w:vMerge w:val="restart"/>
            <w:vAlign w:val="center"/>
          </w:tcPr>
          <w:p w14:paraId="0AB19BA1" w14:textId="77777777" w:rsidR="001F0A83" w:rsidRPr="00E87E5B" w:rsidRDefault="001F0A83" w:rsidP="00871383">
            <w:pPr>
              <w:spacing w:line="240" w:lineRule="auto"/>
              <w:ind w:firstLineChars="0" w:firstLine="0"/>
              <w:jc w:val="center"/>
              <w:rPr>
                <w:color w:val="7F7F7F" w:themeColor="text1" w:themeTint="80"/>
              </w:rPr>
            </w:pPr>
          </w:p>
        </w:tc>
      </w:tr>
      <w:tr w:rsidR="001F0A83" w:rsidRPr="00276A40" w14:paraId="2B872862" w14:textId="77777777" w:rsidTr="00871383">
        <w:trPr>
          <w:trHeight w:val="624"/>
          <w:jc w:val="center"/>
        </w:trPr>
        <w:tc>
          <w:tcPr>
            <w:tcW w:w="1413" w:type="dxa"/>
            <w:vMerge/>
            <w:vAlign w:val="center"/>
          </w:tcPr>
          <w:p w14:paraId="1BEDEB10" w14:textId="77777777" w:rsidR="001F0A83" w:rsidRPr="00E87E5B" w:rsidRDefault="001F0A83" w:rsidP="001F0A83">
            <w:pPr>
              <w:spacing w:line="240" w:lineRule="auto"/>
              <w:ind w:firstLineChars="0" w:firstLine="0"/>
              <w:jc w:val="center"/>
              <w:rPr>
                <w:rFonts w:ascii="標楷體" w:hAnsi="標楷體"/>
                <w:b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115F9716" w14:textId="4700E9E9" w:rsidR="001F0A83" w:rsidRPr="000350E6" w:rsidRDefault="001F0A83" w:rsidP="001F0A83">
            <w:pPr>
              <w:spacing w:line="240" w:lineRule="auto"/>
              <w:ind w:firstLineChars="0" w:firstLine="0"/>
              <w:rPr>
                <w:rFonts w:ascii="標楷體" w:hAnsi="標楷體"/>
                <w:szCs w:val="28"/>
              </w:rPr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文化保存與活化</w:t>
            </w:r>
          </w:p>
        </w:tc>
        <w:tc>
          <w:tcPr>
            <w:tcW w:w="4253" w:type="dxa"/>
            <w:vMerge/>
            <w:vAlign w:val="center"/>
          </w:tcPr>
          <w:p w14:paraId="1B33EB67" w14:textId="77777777" w:rsidR="001F0A83" w:rsidRDefault="001F0A83" w:rsidP="001F0A83">
            <w:pPr>
              <w:spacing w:line="240" w:lineRule="auto"/>
              <w:ind w:firstLineChars="0" w:firstLine="0"/>
              <w:jc w:val="center"/>
              <w:rPr>
                <w:rFonts w:ascii="標楷體" w:hAnsi="標楷體"/>
                <w:b/>
                <w:color w:val="000000"/>
                <w:szCs w:val="28"/>
              </w:rPr>
            </w:pPr>
          </w:p>
        </w:tc>
        <w:tc>
          <w:tcPr>
            <w:tcW w:w="854" w:type="dxa"/>
            <w:vMerge/>
            <w:vAlign w:val="center"/>
          </w:tcPr>
          <w:p w14:paraId="31DAA20A" w14:textId="77777777" w:rsidR="001F0A83" w:rsidRPr="00E87E5B" w:rsidRDefault="001F0A83" w:rsidP="00871383">
            <w:pPr>
              <w:spacing w:line="240" w:lineRule="auto"/>
              <w:ind w:firstLineChars="0" w:firstLine="0"/>
              <w:jc w:val="center"/>
              <w:rPr>
                <w:color w:val="7F7F7F" w:themeColor="text1" w:themeTint="80"/>
              </w:rPr>
            </w:pPr>
          </w:p>
        </w:tc>
      </w:tr>
      <w:tr w:rsidR="001F0A83" w:rsidRPr="00276A40" w14:paraId="3BB933C3" w14:textId="77777777" w:rsidTr="00871383">
        <w:trPr>
          <w:trHeight w:val="624"/>
          <w:jc w:val="center"/>
        </w:trPr>
        <w:tc>
          <w:tcPr>
            <w:tcW w:w="1413" w:type="dxa"/>
            <w:vMerge/>
            <w:vAlign w:val="center"/>
          </w:tcPr>
          <w:p w14:paraId="7B250DC4" w14:textId="77777777" w:rsidR="001F0A83" w:rsidRPr="00E87E5B" w:rsidRDefault="001F0A83" w:rsidP="001F0A83">
            <w:pPr>
              <w:spacing w:line="240" w:lineRule="auto"/>
              <w:ind w:firstLineChars="0" w:firstLine="0"/>
              <w:jc w:val="center"/>
              <w:rPr>
                <w:rFonts w:ascii="標楷體" w:hAnsi="標楷體"/>
                <w:b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578E140F" w14:textId="57EE2D75" w:rsidR="001F0A83" w:rsidRPr="000350E6" w:rsidRDefault="001F0A83" w:rsidP="001F0A83">
            <w:pPr>
              <w:spacing w:line="240" w:lineRule="auto"/>
              <w:ind w:firstLineChars="0" w:firstLine="0"/>
              <w:rPr>
                <w:rFonts w:ascii="標楷體" w:hAnsi="標楷體"/>
                <w:szCs w:val="28"/>
              </w:rPr>
            </w:pPr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青年參與</w:t>
            </w:r>
          </w:p>
        </w:tc>
        <w:tc>
          <w:tcPr>
            <w:tcW w:w="4253" w:type="dxa"/>
            <w:vMerge/>
            <w:vAlign w:val="center"/>
          </w:tcPr>
          <w:p w14:paraId="00A46708" w14:textId="77777777" w:rsidR="001F0A83" w:rsidRDefault="001F0A83" w:rsidP="001F0A83">
            <w:pPr>
              <w:spacing w:line="240" w:lineRule="auto"/>
              <w:ind w:firstLineChars="0" w:firstLine="0"/>
              <w:jc w:val="center"/>
              <w:rPr>
                <w:rFonts w:ascii="標楷體" w:hAnsi="標楷體"/>
                <w:b/>
                <w:color w:val="000000"/>
                <w:szCs w:val="28"/>
              </w:rPr>
            </w:pPr>
          </w:p>
        </w:tc>
        <w:tc>
          <w:tcPr>
            <w:tcW w:w="854" w:type="dxa"/>
            <w:vMerge/>
            <w:vAlign w:val="center"/>
          </w:tcPr>
          <w:p w14:paraId="3E1160BE" w14:textId="77777777" w:rsidR="001F0A83" w:rsidRPr="00E87E5B" w:rsidRDefault="001F0A83" w:rsidP="00871383">
            <w:pPr>
              <w:spacing w:line="240" w:lineRule="auto"/>
              <w:ind w:firstLineChars="0" w:firstLine="0"/>
              <w:jc w:val="center"/>
              <w:rPr>
                <w:color w:val="7F7F7F" w:themeColor="text1" w:themeTint="80"/>
              </w:rPr>
            </w:pPr>
          </w:p>
        </w:tc>
      </w:tr>
      <w:tr w:rsidR="001F0A83" w:rsidRPr="00276A40" w14:paraId="334C31F0" w14:textId="77777777" w:rsidTr="00871383">
        <w:trPr>
          <w:trHeight w:val="624"/>
          <w:jc w:val="center"/>
        </w:trPr>
        <w:tc>
          <w:tcPr>
            <w:tcW w:w="1413" w:type="dxa"/>
            <w:vMerge/>
            <w:vAlign w:val="center"/>
          </w:tcPr>
          <w:p w14:paraId="4B03A3DE" w14:textId="77777777" w:rsidR="001F0A83" w:rsidRPr="00E87E5B" w:rsidRDefault="001F0A83" w:rsidP="001F0A83">
            <w:pPr>
              <w:spacing w:line="240" w:lineRule="auto"/>
              <w:ind w:firstLineChars="0" w:firstLine="0"/>
              <w:jc w:val="center"/>
              <w:rPr>
                <w:rFonts w:ascii="標楷體" w:hAnsi="標楷體"/>
                <w:b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65B2684B" w14:textId="6B0F7A78" w:rsidR="001F0A83" w:rsidRPr="000350E6" w:rsidRDefault="001F0A83" w:rsidP="001F0A83">
            <w:pPr>
              <w:spacing w:line="240" w:lineRule="auto"/>
              <w:ind w:firstLineChars="0" w:firstLine="0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</w:rPr>
              <w:t>4.綠色照護</w:t>
            </w:r>
          </w:p>
        </w:tc>
        <w:tc>
          <w:tcPr>
            <w:tcW w:w="4253" w:type="dxa"/>
            <w:vMerge/>
            <w:vAlign w:val="center"/>
          </w:tcPr>
          <w:p w14:paraId="0857EDA0" w14:textId="77777777" w:rsidR="001F0A83" w:rsidRDefault="001F0A83" w:rsidP="001F0A83">
            <w:pPr>
              <w:spacing w:line="240" w:lineRule="auto"/>
              <w:ind w:firstLineChars="0" w:firstLine="0"/>
              <w:jc w:val="center"/>
              <w:rPr>
                <w:rFonts w:ascii="標楷體" w:hAnsi="標楷體"/>
                <w:b/>
                <w:color w:val="000000"/>
                <w:szCs w:val="28"/>
              </w:rPr>
            </w:pPr>
          </w:p>
        </w:tc>
        <w:tc>
          <w:tcPr>
            <w:tcW w:w="854" w:type="dxa"/>
            <w:vMerge/>
            <w:vAlign w:val="center"/>
          </w:tcPr>
          <w:p w14:paraId="3043C793" w14:textId="77777777" w:rsidR="001F0A83" w:rsidRPr="00E87E5B" w:rsidRDefault="001F0A83" w:rsidP="00871383">
            <w:pPr>
              <w:spacing w:line="240" w:lineRule="auto"/>
              <w:ind w:firstLineChars="0" w:firstLine="0"/>
              <w:jc w:val="center"/>
              <w:rPr>
                <w:color w:val="7F7F7F" w:themeColor="text1" w:themeTint="80"/>
              </w:rPr>
            </w:pPr>
          </w:p>
        </w:tc>
      </w:tr>
      <w:tr w:rsidR="001F0A83" w:rsidRPr="00276A40" w14:paraId="0094C60B" w14:textId="77777777" w:rsidTr="00871383">
        <w:trPr>
          <w:trHeight w:val="624"/>
          <w:jc w:val="center"/>
        </w:trPr>
        <w:tc>
          <w:tcPr>
            <w:tcW w:w="1413" w:type="dxa"/>
            <w:vMerge w:val="restart"/>
            <w:vAlign w:val="center"/>
          </w:tcPr>
          <w:p w14:paraId="0D248E5F" w14:textId="77777777" w:rsidR="001F0A83" w:rsidRDefault="001F0A83" w:rsidP="001F0A83">
            <w:pPr>
              <w:spacing w:line="240" w:lineRule="auto"/>
              <w:ind w:firstLineChars="0" w:firstLine="0"/>
              <w:jc w:val="center"/>
              <w:rPr>
                <w:rFonts w:ascii="標楷體" w:hAnsi="標楷體"/>
                <w:b/>
                <w:szCs w:val="28"/>
              </w:rPr>
            </w:pPr>
            <w:r w:rsidRPr="00E87E5B">
              <w:rPr>
                <w:rFonts w:ascii="標楷體" w:hAnsi="標楷體" w:hint="eastAsia"/>
                <w:b/>
                <w:szCs w:val="28"/>
              </w:rPr>
              <w:t>生態</w:t>
            </w:r>
          </w:p>
          <w:p w14:paraId="4E767F3E" w14:textId="77777777" w:rsidR="001F0A83" w:rsidRPr="00E87E5B" w:rsidRDefault="001F0A83" w:rsidP="001F0A83">
            <w:pPr>
              <w:spacing w:line="240" w:lineRule="auto"/>
              <w:ind w:firstLineChars="0" w:firstLine="0"/>
              <w:jc w:val="center"/>
              <w:rPr>
                <w:rFonts w:ascii="標楷體" w:hAnsi="標楷體"/>
                <w:b/>
                <w:szCs w:val="28"/>
              </w:rPr>
            </w:pPr>
            <w:r>
              <w:rPr>
                <w:rFonts w:ascii="標楷體" w:hAnsi="標楷體" w:hint="eastAsia"/>
                <w:b/>
                <w:szCs w:val="28"/>
              </w:rPr>
              <w:t>30</w:t>
            </w:r>
            <w:r>
              <w:rPr>
                <w:rFonts w:ascii="標楷體" w:hAnsi="標楷體"/>
                <w:b/>
                <w:szCs w:val="28"/>
              </w:rPr>
              <w:t>%</w:t>
            </w:r>
          </w:p>
        </w:tc>
        <w:tc>
          <w:tcPr>
            <w:tcW w:w="4252" w:type="dxa"/>
            <w:vAlign w:val="center"/>
          </w:tcPr>
          <w:p w14:paraId="32FC5839" w14:textId="0C07D4FD" w:rsidR="001F0A83" w:rsidRPr="000350E6" w:rsidRDefault="001F0A83" w:rsidP="001F0A83">
            <w:pPr>
              <w:spacing w:line="240" w:lineRule="auto"/>
              <w:ind w:firstLineChars="0" w:firstLine="0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1.生態系統恢復</w:t>
            </w:r>
          </w:p>
        </w:tc>
        <w:tc>
          <w:tcPr>
            <w:tcW w:w="4253" w:type="dxa"/>
            <w:vMerge w:val="restart"/>
            <w:vAlign w:val="center"/>
          </w:tcPr>
          <w:p w14:paraId="15D14F5D" w14:textId="77777777" w:rsidR="001F0A83" w:rsidRDefault="001F0A83" w:rsidP="001F0A83">
            <w:pPr>
              <w:spacing w:line="240" w:lineRule="auto"/>
              <w:ind w:firstLineChars="0" w:firstLine="0"/>
              <w:jc w:val="center"/>
              <w:rPr>
                <w:rFonts w:ascii="標楷體" w:hAnsi="標楷體"/>
                <w:b/>
                <w:color w:val="000000"/>
                <w:szCs w:val="28"/>
              </w:rPr>
            </w:pPr>
          </w:p>
        </w:tc>
        <w:tc>
          <w:tcPr>
            <w:tcW w:w="854" w:type="dxa"/>
            <w:vMerge w:val="restart"/>
            <w:vAlign w:val="center"/>
          </w:tcPr>
          <w:p w14:paraId="19DE4F4C" w14:textId="77777777" w:rsidR="001F0A83" w:rsidRPr="00E87E5B" w:rsidRDefault="001F0A83" w:rsidP="00871383">
            <w:pPr>
              <w:spacing w:line="240" w:lineRule="auto"/>
              <w:ind w:firstLineChars="0" w:firstLine="0"/>
              <w:jc w:val="center"/>
              <w:rPr>
                <w:color w:val="7F7F7F" w:themeColor="text1" w:themeTint="80"/>
              </w:rPr>
            </w:pPr>
          </w:p>
        </w:tc>
      </w:tr>
      <w:tr w:rsidR="001F0A83" w:rsidRPr="00276A40" w14:paraId="3EFA5FD9" w14:textId="77777777" w:rsidTr="00871383">
        <w:trPr>
          <w:trHeight w:val="624"/>
          <w:jc w:val="center"/>
        </w:trPr>
        <w:tc>
          <w:tcPr>
            <w:tcW w:w="1413" w:type="dxa"/>
            <w:vMerge/>
            <w:vAlign w:val="center"/>
          </w:tcPr>
          <w:p w14:paraId="667E46A5" w14:textId="77777777" w:rsidR="001F0A83" w:rsidRPr="00E87E5B" w:rsidRDefault="001F0A83" w:rsidP="001F0A83">
            <w:pPr>
              <w:spacing w:line="240" w:lineRule="auto"/>
              <w:ind w:firstLineChars="0" w:firstLine="0"/>
              <w:jc w:val="center"/>
              <w:rPr>
                <w:rFonts w:ascii="標楷體" w:hAnsi="標楷體"/>
                <w:b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1569200E" w14:textId="64429279" w:rsidR="001F0A83" w:rsidRPr="000350E6" w:rsidRDefault="001F0A83" w:rsidP="001F0A83">
            <w:pPr>
              <w:spacing w:line="240" w:lineRule="auto"/>
              <w:ind w:firstLineChars="0" w:firstLine="0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2.永續價值鏈發展</w:t>
            </w:r>
          </w:p>
        </w:tc>
        <w:tc>
          <w:tcPr>
            <w:tcW w:w="4253" w:type="dxa"/>
            <w:vMerge/>
          </w:tcPr>
          <w:p w14:paraId="7CFF7E8B" w14:textId="77777777" w:rsidR="001F0A83" w:rsidRDefault="001F0A83" w:rsidP="001F0A83">
            <w:pPr>
              <w:spacing w:line="240" w:lineRule="auto"/>
              <w:ind w:firstLineChars="0" w:firstLine="0"/>
              <w:rPr>
                <w:rFonts w:ascii="標楷體" w:hAnsi="標楷體"/>
                <w:b/>
                <w:color w:val="000000"/>
                <w:szCs w:val="28"/>
              </w:rPr>
            </w:pPr>
          </w:p>
        </w:tc>
        <w:tc>
          <w:tcPr>
            <w:tcW w:w="854" w:type="dxa"/>
            <w:vMerge/>
          </w:tcPr>
          <w:p w14:paraId="70A682F2" w14:textId="77777777" w:rsidR="001F0A83" w:rsidRPr="00E87E5B" w:rsidRDefault="001F0A83" w:rsidP="00871383">
            <w:pPr>
              <w:spacing w:line="240" w:lineRule="auto"/>
              <w:ind w:firstLineChars="0" w:firstLine="0"/>
              <w:jc w:val="center"/>
              <w:rPr>
                <w:color w:val="7F7F7F" w:themeColor="text1" w:themeTint="80"/>
              </w:rPr>
            </w:pPr>
          </w:p>
        </w:tc>
      </w:tr>
      <w:tr w:rsidR="001F0A83" w:rsidRPr="00276A40" w14:paraId="3B83FFF2" w14:textId="77777777" w:rsidTr="00871383">
        <w:trPr>
          <w:trHeight w:val="624"/>
          <w:jc w:val="center"/>
        </w:trPr>
        <w:tc>
          <w:tcPr>
            <w:tcW w:w="1413" w:type="dxa"/>
            <w:vMerge/>
            <w:vAlign w:val="center"/>
          </w:tcPr>
          <w:p w14:paraId="263BCAE5" w14:textId="77777777" w:rsidR="001F0A83" w:rsidRPr="00E87E5B" w:rsidRDefault="001F0A83" w:rsidP="001F0A83">
            <w:pPr>
              <w:spacing w:line="240" w:lineRule="auto"/>
              <w:ind w:firstLineChars="0" w:firstLine="0"/>
              <w:jc w:val="center"/>
              <w:rPr>
                <w:rFonts w:ascii="標楷體" w:hAnsi="標楷體"/>
                <w:b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5EE37C78" w14:textId="5D8334D6" w:rsidR="001F0A83" w:rsidRPr="000350E6" w:rsidRDefault="001F0A83" w:rsidP="001F0A83">
            <w:pPr>
              <w:spacing w:line="240" w:lineRule="auto"/>
              <w:ind w:firstLineChars="0" w:firstLine="0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3.</w:t>
            </w:r>
            <w:r w:rsidRPr="001F0A83">
              <w:rPr>
                <w:rFonts w:ascii="標楷體" w:hAnsi="標楷體" w:hint="eastAsia"/>
                <w:szCs w:val="28"/>
              </w:rPr>
              <w:t>資源共管及知識共創與傳遞</w:t>
            </w:r>
          </w:p>
        </w:tc>
        <w:tc>
          <w:tcPr>
            <w:tcW w:w="4253" w:type="dxa"/>
            <w:vMerge/>
          </w:tcPr>
          <w:p w14:paraId="582AFA28" w14:textId="77777777" w:rsidR="001F0A83" w:rsidRDefault="001F0A83" w:rsidP="001F0A83">
            <w:pPr>
              <w:spacing w:line="240" w:lineRule="auto"/>
              <w:ind w:firstLineChars="0" w:firstLine="0"/>
              <w:rPr>
                <w:rFonts w:ascii="標楷體" w:hAnsi="標楷體"/>
                <w:b/>
                <w:color w:val="000000"/>
                <w:szCs w:val="28"/>
              </w:rPr>
            </w:pPr>
          </w:p>
        </w:tc>
        <w:tc>
          <w:tcPr>
            <w:tcW w:w="854" w:type="dxa"/>
            <w:vMerge/>
          </w:tcPr>
          <w:p w14:paraId="03CBC653" w14:textId="77777777" w:rsidR="001F0A83" w:rsidRPr="00E87E5B" w:rsidRDefault="001F0A83" w:rsidP="00871383">
            <w:pPr>
              <w:spacing w:line="240" w:lineRule="auto"/>
              <w:ind w:firstLineChars="0" w:firstLine="0"/>
              <w:jc w:val="center"/>
              <w:rPr>
                <w:color w:val="7F7F7F" w:themeColor="text1" w:themeTint="80"/>
              </w:rPr>
            </w:pPr>
          </w:p>
        </w:tc>
      </w:tr>
      <w:tr w:rsidR="001F0A83" w:rsidRPr="00276A40" w14:paraId="11BAD523" w14:textId="77777777" w:rsidTr="00871383">
        <w:trPr>
          <w:trHeight w:val="624"/>
          <w:jc w:val="center"/>
        </w:trPr>
        <w:tc>
          <w:tcPr>
            <w:tcW w:w="1413" w:type="dxa"/>
            <w:vMerge/>
            <w:vAlign w:val="center"/>
          </w:tcPr>
          <w:p w14:paraId="51FEBDAE" w14:textId="77777777" w:rsidR="001F0A83" w:rsidRPr="00E87E5B" w:rsidRDefault="001F0A83" w:rsidP="001F0A83">
            <w:pPr>
              <w:spacing w:line="240" w:lineRule="auto"/>
              <w:ind w:firstLineChars="0" w:firstLine="0"/>
              <w:jc w:val="center"/>
              <w:rPr>
                <w:rFonts w:ascii="標楷體" w:hAnsi="標楷體"/>
                <w:b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34BFA317" w14:textId="3D5C1AAB" w:rsidR="001F0A83" w:rsidRPr="00392937" w:rsidRDefault="001F0A83" w:rsidP="001F0A83">
            <w:pPr>
              <w:spacing w:line="240" w:lineRule="auto"/>
              <w:ind w:firstLineChars="0" w:firstLine="0"/>
              <w:rPr>
                <w:rFonts w:ascii="標楷體" w:hAnsi="標楷體"/>
                <w:szCs w:val="28"/>
              </w:rPr>
            </w:pPr>
            <w:r>
              <w:rPr>
                <w:rFonts w:ascii="標楷體" w:hAnsi="標楷體" w:hint="eastAsia"/>
                <w:szCs w:val="28"/>
              </w:rPr>
              <w:t>4.淨齡減碳</w:t>
            </w:r>
          </w:p>
        </w:tc>
        <w:tc>
          <w:tcPr>
            <w:tcW w:w="4253" w:type="dxa"/>
            <w:vMerge/>
          </w:tcPr>
          <w:p w14:paraId="36E06BE5" w14:textId="77777777" w:rsidR="001F0A83" w:rsidRDefault="001F0A83" w:rsidP="001F0A83">
            <w:pPr>
              <w:spacing w:line="240" w:lineRule="auto"/>
              <w:ind w:firstLineChars="0" w:firstLine="0"/>
              <w:rPr>
                <w:rFonts w:ascii="標楷體" w:hAnsi="標楷體"/>
                <w:b/>
                <w:color w:val="000000"/>
                <w:szCs w:val="28"/>
              </w:rPr>
            </w:pPr>
          </w:p>
        </w:tc>
        <w:tc>
          <w:tcPr>
            <w:tcW w:w="854" w:type="dxa"/>
            <w:vMerge/>
          </w:tcPr>
          <w:p w14:paraId="5A97EF0E" w14:textId="77777777" w:rsidR="001F0A83" w:rsidRPr="00E87E5B" w:rsidRDefault="001F0A83" w:rsidP="00871383">
            <w:pPr>
              <w:spacing w:line="240" w:lineRule="auto"/>
              <w:ind w:firstLineChars="0" w:firstLine="0"/>
              <w:jc w:val="center"/>
              <w:rPr>
                <w:color w:val="7F7F7F" w:themeColor="text1" w:themeTint="80"/>
              </w:rPr>
            </w:pPr>
          </w:p>
        </w:tc>
      </w:tr>
      <w:tr w:rsidR="001F0A83" w:rsidRPr="00276A40" w14:paraId="717C0B8F" w14:textId="77777777" w:rsidTr="00871383">
        <w:trPr>
          <w:trHeight w:val="2268"/>
          <w:jc w:val="center"/>
        </w:trPr>
        <w:tc>
          <w:tcPr>
            <w:tcW w:w="1413" w:type="dxa"/>
            <w:vAlign w:val="center"/>
          </w:tcPr>
          <w:p w14:paraId="478F6C84" w14:textId="77777777" w:rsidR="001F0A83" w:rsidRDefault="001F0A83" w:rsidP="001F0A83">
            <w:pPr>
              <w:spacing w:line="240" w:lineRule="auto"/>
              <w:ind w:firstLineChars="0" w:firstLine="0"/>
              <w:jc w:val="center"/>
              <w:rPr>
                <w:rFonts w:ascii="標楷體" w:hAnsi="標楷體"/>
                <w:b/>
                <w:szCs w:val="28"/>
              </w:rPr>
            </w:pPr>
            <w:r>
              <w:rPr>
                <w:rFonts w:ascii="標楷體" w:hAnsi="標楷體" w:hint="eastAsia"/>
                <w:b/>
                <w:szCs w:val="28"/>
              </w:rPr>
              <w:t>未來性</w:t>
            </w:r>
          </w:p>
          <w:p w14:paraId="6442E4C2" w14:textId="77777777" w:rsidR="001F0A83" w:rsidRPr="000350E6" w:rsidRDefault="001F0A83" w:rsidP="001F0A83">
            <w:pPr>
              <w:spacing w:line="240" w:lineRule="auto"/>
              <w:ind w:firstLineChars="0" w:firstLine="0"/>
              <w:jc w:val="center"/>
              <w:rPr>
                <w:color w:val="7F7F7F" w:themeColor="text1" w:themeTint="80"/>
              </w:rPr>
            </w:pPr>
            <w:r>
              <w:rPr>
                <w:rFonts w:ascii="標楷體" w:hAnsi="標楷體" w:hint="eastAsia"/>
                <w:b/>
                <w:szCs w:val="28"/>
              </w:rPr>
              <w:t>1</w:t>
            </w:r>
            <w:r>
              <w:rPr>
                <w:rFonts w:ascii="標楷體" w:hAnsi="標楷體"/>
                <w:b/>
                <w:szCs w:val="28"/>
              </w:rPr>
              <w:t>0%</w:t>
            </w:r>
          </w:p>
        </w:tc>
        <w:tc>
          <w:tcPr>
            <w:tcW w:w="4252" w:type="dxa"/>
            <w:vAlign w:val="center"/>
          </w:tcPr>
          <w:p w14:paraId="754EDA63" w14:textId="77777777" w:rsidR="001F0A83" w:rsidRPr="000350E6" w:rsidRDefault="001F0A83" w:rsidP="001F0A83">
            <w:pPr>
              <w:spacing w:line="240" w:lineRule="auto"/>
              <w:ind w:firstLineChars="0" w:firstLine="0"/>
              <w:rPr>
                <w:rFonts w:ascii="標楷體" w:hAnsi="標楷體"/>
                <w:szCs w:val="28"/>
              </w:rPr>
            </w:pPr>
            <w:r>
              <w:rPr>
                <w:rFonts w:hint="eastAsia"/>
              </w:rPr>
              <w:t>未來願景及實踐方法</w:t>
            </w:r>
          </w:p>
        </w:tc>
        <w:tc>
          <w:tcPr>
            <w:tcW w:w="4253" w:type="dxa"/>
            <w:vAlign w:val="center"/>
          </w:tcPr>
          <w:p w14:paraId="6D1D0817" w14:textId="77777777" w:rsidR="001F0A83" w:rsidRDefault="001F0A83" w:rsidP="001F0A83">
            <w:pPr>
              <w:spacing w:line="240" w:lineRule="auto"/>
              <w:ind w:firstLineChars="0" w:firstLine="0"/>
              <w:jc w:val="center"/>
              <w:rPr>
                <w:rFonts w:ascii="標楷體" w:hAnsi="標楷體"/>
                <w:b/>
                <w:color w:val="000000"/>
                <w:szCs w:val="28"/>
              </w:rPr>
            </w:pPr>
          </w:p>
        </w:tc>
        <w:tc>
          <w:tcPr>
            <w:tcW w:w="854" w:type="dxa"/>
            <w:vAlign w:val="center"/>
          </w:tcPr>
          <w:p w14:paraId="0DCC4B93" w14:textId="77777777" w:rsidR="001F0A83" w:rsidRPr="00E87E5B" w:rsidRDefault="001F0A83" w:rsidP="00871383">
            <w:pPr>
              <w:spacing w:line="240" w:lineRule="auto"/>
              <w:ind w:firstLineChars="0" w:firstLine="0"/>
              <w:jc w:val="center"/>
              <w:rPr>
                <w:color w:val="7F7F7F" w:themeColor="text1" w:themeTint="80"/>
              </w:rPr>
            </w:pPr>
          </w:p>
        </w:tc>
      </w:tr>
      <w:tr w:rsidR="001F0A83" w:rsidRPr="00276A40" w14:paraId="73A39496" w14:textId="77777777" w:rsidTr="001F0A83">
        <w:trPr>
          <w:trHeight w:val="850"/>
          <w:jc w:val="center"/>
        </w:trPr>
        <w:tc>
          <w:tcPr>
            <w:tcW w:w="9918" w:type="dxa"/>
            <w:gridSpan w:val="3"/>
            <w:vAlign w:val="center"/>
          </w:tcPr>
          <w:p w14:paraId="3ED45FE4" w14:textId="77777777" w:rsidR="001F0A83" w:rsidRDefault="001F0A83" w:rsidP="001F0A83">
            <w:pPr>
              <w:spacing w:line="240" w:lineRule="auto"/>
              <w:ind w:firstLineChars="0" w:firstLine="0"/>
              <w:jc w:val="right"/>
              <w:rPr>
                <w:rFonts w:ascii="標楷體" w:hAnsi="標楷體"/>
                <w:b/>
                <w:color w:val="000000"/>
                <w:szCs w:val="28"/>
              </w:rPr>
            </w:pPr>
            <w:r>
              <w:rPr>
                <w:rFonts w:ascii="標楷體" w:hAnsi="標楷體" w:hint="eastAsia"/>
                <w:b/>
                <w:color w:val="000000"/>
                <w:szCs w:val="28"/>
              </w:rPr>
              <w:t>合計</w:t>
            </w:r>
          </w:p>
        </w:tc>
        <w:tc>
          <w:tcPr>
            <w:tcW w:w="854" w:type="dxa"/>
          </w:tcPr>
          <w:p w14:paraId="746F79E1" w14:textId="77777777" w:rsidR="001F0A83" w:rsidRPr="00E87E5B" w:rsidRDefault="001F0A83" w:rsidP="001F0A83">
            <w:pPr>
              <w:spacing w:line="240" w:lineRule="auto"/>
              <w:ind w:firstLineChars="0" w:firstLine="0"/>
              <w:rPr>
                <w:color w:val="7F7F7F" w:themeColor="text1" w:themeTint="80"/>
              </w:rPr>
            </w:pPr>
          </w:p>
        </w:tc>
      </w:tr>
    </w:tbl>
    <w:p w14:paraId="4E4709A5" w14:textId="1527F99B" w:rsidR="0074141C" w:rsidRDefault="0074141C" w:rsidP="00A476A9">
      <w:pPr>
        <w:ind w:firstLineChars="0" w:firstLine="0"/>
        <w:sectPr w:rsidR="0074141C" w:rsidSect="006B7AE5">
          <w:pgSz w:w="11907" w:h="16840" w:code="9"/>
          <w:pgMar w:top="1418" w:right="1418" w:bottom="1418" w:left="1418" w:header="567" w:footer="567" w:gutter="0"/>
          <w:pgNumType w:chapStyle="1"/>
          <w:cols w:space="425"/>
          <w:titlePg/>
          <w:docGrid w:type="lines" w:linePitch="381"/>
        </w:sectPr>
      </w:pPr>
    </w:p>
    <w:p w14:paraId="1649D8DC" w14:textId="399F7777" w:rsidR="0074141C" w:rsidRPr="003C1ADF" w:rsidRDefault="001F0A83" w:rsidP="0074141C">
      <w:pPr>
        <w:spacing w:line="600" w:lineRule="exact"/>
        <w:ind w:left="1" w:firstLine="640"/>
        <w:jc w:val="center"/>
        <w:rPr>
          <w:b/>
          <w:sz w:val="40"/>
          <w:szCs w:val="40"/>
        </w:rPr>
      </w:pPr>
      <w:r w:rsidRPr="000D302E">
        <w:rPr>
          <w:noProof/>
          <w:sz w:val="32"/>
          <w:szCs w:val="48"/>
        </w:rPr>
        <w:lastRenderedPageBreak/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00AD778" wp14:editId="550E4A11">
                <wp:simplePos x="0" y="0"/>
                <wp:positionH relativeFrom="margin">
                  <wp:posOffset>-228600</wp:posOffset>
                </wp:positionH>
                <wp:positionV relativeFrom="margin">
                  <wp:posOffset>-268605</wp:posOffset>
                </wp:positionV>
                <wp:extent cx="977900" cy="285750"/>
                <wp:effectExtent l="0" t="0" r="12700" b="19050"/>
                <wp:wrapSquare wrapText="bothSides"/>
                <wp:docPr id="25794205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9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527429" w14:textId="0DC231CB" w:rsidR="001F0A83" w:rsidRPr="004B3531" w:rsidRDefault="001F0A83" w:rsidP="001F0A83">
                            <w:pPr>
                              <w:spacing w:line="240" w:lineRule="auto"/>
                              <w:ind w:firstLineChars="0" w:firstLine="0"/>
                              <w:jc w:val="center"/>
                              <w:rPr>
                                <w:sz w:val="24"/>
                                <w:szCs w:val="20"/>
                              </w:rPr>
                            </w:pPr>
                            <w:r w:rsidRPr="004B3531">
                              <w:rPr>
                                <w:rFonts w:hint="eastAsia"/>
                                <w:sz w:val="24"/>
                                <w:szCs w:val="20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sz w:val="24"/>
                                <w:szCs w:val="20"/>
                              </w:rPr>
                              <w:t>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AD778" id="_x0000_s1028" type="#_x0000_t202" style="position:absolute;left:0;text-align:left;margin-left:-18pt;margin-top:-21.15pt;width:77pt;height:22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">
                <v:textbox>
                  <w:txbxContent>
                    <w:p w14:paraId="59527429" w14:textId="0DC231CB" w:rsidR="001F0A83" w:rsidRPr="004B3531" w:rsidRDefault="001F0A83" w:rsidP="001F0A83">
                      <w:pPr>
                        <w:spacing w:line="240" w:lineRule="auto"/>
                        <w:ind w:firstLineChars="0" w:firstLine="0"/>
                        <w:jc w:val="center"/>
                        <w:rPr>
                          <w:sz w:val="24"/>
                          <w:szCs w:val="20"/>
                        </w:rPr>
                      </w:pPr>
                      <w:r w:rsidRPr="004B3531">
                        <w:rPr>
                          <w:rFonts w:hint="eastAsia"/>
                          <w:sz w:val="24"/>
                          <w:szCs w:val="20"/>
                        </w:rPr>
                        <w:t>附件</w:t>
                      </w:r>
                      <w:r>
                        <w:rPr>
                          <w:rFonts w:hint="eastAsia"/>
                          <w:sz w:val="24"/>
                          <w:szCs w:val="20"/>
                        </w:rPr>
                        <w:t>三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74141C">
        <w:rPr>
          <w:rFonts w:hint="eastAsia"/>
          <w:b/>
          <w:sz w:val="40"/>
          <w:szCs w:val="40"/>
        </w:rPr>
        <w:t>連江縣</w:t>
      </w:r>
      <w:r w:rsidR="0074141C" w:rsidRPr="003C1ADF">
        <w:rPr>
          <w:rFonts w:hint="eastAsia"/>
          <w:b/>
          <w:sz w:val="40"/>
          <w:szCs w:val="40"/>
        </w:rPr>
        <w:t>第</w:t>
      </w:r>
      <w:r w:rsidR="0074141C">
        <w:rPr>
          <w:rFonts w:hint="eastAsia"/>
          <w:b/>
          <w:sz w:val="40"/>
          <w:szCs w:val="40"/>
        </w:rPr>
        <w:t>四</w:t>
      </w:r>
      <w:r w:rsidR="0074141C" w:rsidRPr="003C1ADF">
        <w:rPr>
          <w:rFonts w:hint="eastAsia"/>
          <w:b/>
          <w:sz w:val="40"/>
          <w:szCs w:val="40"/>
        </w:rPr>
        <w:t>屆金牌農村</w:t>
      </w:r>
      <w:r w:rsidR="0074141C">
        <w:rPr>
          <w:rFonts w:hint="eastAsia"/>
          <w:b/>
          <w:sz w:val="40"/>
          <w:szCs w:val="40"/>
        </w:rPr>
        <w:t>縣內初賽</w:t>
      </w:r>
      <w:r w:rsidR="0074141C">
        <w:rPr>
          <w:rFonts w:hint="eastAsia"/>
          <w:b/>
          <w:sz w:val="40"/>
          <w:szCs w:val="40"/>
        </w:rPr>
        <w:t>_</w:t>
      </w:r>
      <w:r w:rsidR="0074141C" w:rsidRPr="003C1ADF">
        <w:rPr>
          <w:rFonts w:hint="eastAsia"/>
          <w:b/>
          <w:sz w:val="40"/>
          <w:szCs w:val="40"/>
        </w:rPr>
        <w:t>複審階段委員評分表</w:t>
      </w:r>
      <w:r w:rsidR="0074141C">
        <w:rPr>
          <w:rFonts w:hint="eastAsia"/>
          <w:b/>
          <w:sz w:val="40"/>
          <w:szCs w:val="40"/>
        </w:rPr>
        <w:t xml:space="preserve">  </w:t>
      </w:r>
      <w:r w:rsidR="0074141C">
        <w:rPr>
          <w:rFonts w:hint="eastAsia"/>
          <w:b/>
          <w:sz w:val="40"/>
          <w:szCs w:val="40"/>
        </w:rPr>
        <w:t xml:space="preserve">　　　　　　　　</w:t>
      </w:r>
      <w:r w:rsidR="0074141C">
        <w:t>審查日期：</w:t>
      </w:r>
      <w:r w:rsidR="0074141C">
        <w:rPr>
          <w:rFonts w:hint="eastAsia"/>
        </w:rPr>
        <w:t>115</w:t>
      </w:r>
      <w:r w:rsidR="0074141C">
        <w:t>年　　月　　日</w:t>
      </w:r>
    </w:p>
    <w:tbl>
      <w:tblPr>
        <w:tblStyle w:val="afffffd"/>
        <w:tblW w:w="0" w:type="auto"/>
        <w:jc w:val="center"/>
        <w:tblLook w:val="04A0" w:firstRow="1" w:lastRow="0" w:firstColumn="1" w:lastColumn="0" w:noHBand="0" w:noVBand="1"/>
      </w:tblPr>
      <w:tblGrid>
        <w:gridCol w:w="1556"/>
        <w:gridCol w:w="3544"/>
        <w:gridCol w:w="8857"/>
        <w:gridCol w:w="862"/>
        <w:gridCol w:w="2160"/>
        <w:gridCol w:w="851"/>
        <w:gridCol w:w="3708"/>
      </w:tblGrid>
      <w:tr w:rsidR="0074141C" w14:paraId="3240AAF0" w14:textId="77777777" w:rsidTr="0074141C">
        <w:trPr>
          <w:trHeight w:val="299"/>
          <w:jc w:val="center"/>
        </w:trPr>
        <w:tc>
          <w:tcPr>
            <w:tcW w:w="15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A112233" w14:textId="77777777" w:rsidR="0074141C" w:rsidRDefault="0074141C" w:rsidP="0074141C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參賽單位</w:t>
            </w:r>
          </w:p>
        </w:tc>
        <w:tc>
          <w:tcPr>
            <w:tcW w:w="12401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59D3CB" w14:textId="77777777" w:rsidR="0074141C" w:rsidRDefault="0074141C" w:rsidP="0074141C">
            <w:pPr>
              <w:spacing w:line="240" w:lineRule="auto"/>
              <w:ind w:firstLineChars="0" w:firstLine="0"/>
              <w:jc w:val="center"/>
            </w:pPr>
          </w:p>
        </w:tc>
        <w:tc>
          <w:tcPr>
            <w:tcW w:w="8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071F07B7" w14:textId="77777777" w:rsidR="0074141C" w:rsidRDefault="0074141C" w:rsidP="0074141C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簡報分數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77996C" w14:textId="77777777" w:rsidR="0074141C" w:rsidRPr="003C1ADF" w:rsidRDefault="0074141C" w:rsidP="0074141C">
            <w:pPr>
              <w:spacing w:line="240" w:lineRule="auto"/>
              <w:ind w:firstLineChars="0" w:firstLine="0"/>
              <w:jc w:val="center"/>
              <w:rPr>
                <w:b/>
                <w:sz w:val="36"/>
                <w:szCs w:val="36"/>
              </w:rPr>
            </w:pPr>
            <w:r w:rsidRPr="003C1ADF">
              <w:rPr>
                <w:rFonts w:hint="eastAsia"/>
                <w:b/>
                <w:sz w:val="36"/>
                <w:szCs w:val="36"/>
              </w:rPr>
              <w:t xml:space="preserve">　　</w:t>
            </w:r>
            <w:r>
              <w:rPr>
                <w:rFonts w:hint="eastAsia"/>
                <w:b/>
                <w:sz w:val="36"/>
                <w:szCs w:val="36"/>
              </w:rPr>
              <w:t>/</w:t>
            </w:r>
            <w:r w:rsidRPr="003C1ADF">
              <w:rPr>
                <w:rFonts w:hint="eastAsia"/>
                <w:b/>
                <w:sz w:val="36"/>
                <w:szCs w:val="36"/>
              </w:rPr>
              <w:t>30</w:t>
            </w:r>
            <w:r>
              <w:rPr>
                <w:rFonts w:hint="eastAsia"/>
                <w:b/>
                <w:sz w:val="36"/>
                <w:szCs w:val="36"/>
              </w:rPr>
              <w:t>分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2345A8F1" w14:textId="77777777" w:rsidR="0074141C" w:rsidRDefault="0074141C" w:rsidP="0074141C">
            <w:pPr>
              <w:spacing w:line="240" w:lineRule="auto"/>
              <w:ind w:firstLineChars="0" w:firstLine="0"/>
              <w:jc w:val="center"/>
            </w:pPr>
            <w:r>
              <w:rPr>
                <w:rFonts w:hint="eastAsia"/>
              </w:rPr>
              <w:t>實地評審</w:t>
            </w:r>
          </w:p>
        </w:tc>
        <w:tc>
          <w:tcPr>
            <w:tcW w:w="370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6EDDD2" w14:textId="77777777" w:rsidR="0074141C" w:rsidRPr="003C1ADF" w:rsidRDefault="0074141C" w:rsidP="0074141C">
            <w:pPr>
              <w:spacing w:line="240" w:lineRule="auto"/>
              <w:ind w:firstLineChars="0" w:firstLine="0"/>
              <w:jc w:val="center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 xml:space="preserve">　　</w:t>
            </w:r>
            <w:r>
              <w:rPr>
                <w:rFonts w:hint="eastAsia"/>
                <w:b/>
                <w:sz w:val="36"/>
                <w:szCs w:val="36"/>
              </w:rPr>
              <w:t>/</w:t>
            </w:r>
            <w:r w:rsidRPr="003C1ADF">
              <w:rPr>
                <w:rFonts w:hint="eastAsia"/>
                <w:b/>
                <w:sz w:val="36"/>
                <w:szCs w:val="36"/>
              </w:rPr>
              <w:t>70</w:t>
            </w:r>
            <w:r>
              <w:rPr>
                <w:rFonts w:hint="eastAsia"/>
                <w:b/>
                <w:sz w:val="36"/>
                <w:szCs w:val="36"/>
              </w:rPr>
              <w:t>分</w:t>
            </w:r>
          </w:p>
        </w:tc>
      </w:tr>
      <w:tr w:rsidR="0074141C" w14:paraId="28AEBE80" w14:textId="77777777" w:rsidTr="00C54984">
        <w:trPr>
          <w:trHeight w:val="211"/>
          <w:jc w:val="center"/>
        </w:trPr>
        <w:tc>
          <w:tcPr>
            <w:tcW w:w="15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5EA975F" w14:textId="77777777" w:rsidR="0074141C" w:rsidRDefault="0074141C" w:rsidP="0074141C">
            <w:pPr>
              <w:spacing w:line="400" w:lineRule="exact"/>
              <w:ind w:firstLineChars="0" w:firstLine="0"/>
              <w:jc w:val="center"/>
            </w:pPr>
            <w:r>
              <w:rPr>
                <w:rFonts w:hint="eastAsia"/>
              </w:rPr>
              <w:t>面向</w:t>
            </w:r>
          </w:p>
        </w:tc>
        <w:tc>
          <w:tcPr>
            <w:tcW w:w="354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BDFDB7" w14:textId="77777777" w:rsidR="0074141C" w:rsidRDefault="0074141C" w:rsidP="0074141C">
            <w:pPr>
              <w:spacing w:line="400" w:lineRule="exact"/>
              <w:ind w:firstLineChars="0" w:firstLine="0"/>
              <w:jc w:val="center"/>
            </w:pPr>
            <w:r>
              <w:rPr>
                <w:rFonts w:hint="eastAsia"/>
              </w:rPr>
              <w:t>評審項目</w:t>
            </w:r>
          </w:p>
        </w:tc>
        <w:tc>
          <w:tcPr>
            <w:tcW w:w="16438" w:type="dxa"/>
            <w:gridSpan w:val="5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ABB2607" w14:textId="77777777" w:rsidR="0074141C" w:rsidRDefault="0074141C" w:rsidP="0074141C">
            <w:pPr>
              <w:spacing w:line="400" w:lineRule="exact"/>
              <w:ind w:firstLineChars="0" w:firstLine="0"/>
              <w:jc w:val="center"/>
            </w:pPr>
            <w:r>
              <w:rPr>
                <w:rFonts w:hint="eastAsia"/>
              </w:rPr>
              <w:t>意見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評語</w:t>
            </w:r>
          </w:p>
        </w:tc>
      </w:tr>
      <w:tr w:rsidR="0074141C" w14:paraId="592C14C3" w14:textId="77777777" w:rsidTr="0074141C">
        <w:trPr>
          <w:trHeight w:val="2905"/>
          <w:jc w:val="center"/>
        </w:trPr>
        <w:tc>
          <w:tcPr>
            <w:tcW w:w="15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2CEF3D0" w14:textId="77777777" w:rsidR="0074141C" w:rsidRDefault="0074141C" w:rsidP="0074141C">
            <w:pPr>
              <w:ind w:firstLineChars="0" w:firstLine="0"/>
              <w:jc w:val="center"/>
              <w:rPr>
                <w:b/>
                <w:sz w:val="32"/>
              </w:rPr>
            </w:pPr>
            <w:r>
              <w:rPr>
                <w:rFonts w:hint="eastAsia"/>
                <w:b/>
                <w:sz w:val="32"/>
              </w:rPr>
              <w:t>生產</w:t>
            </w:r>
          </w:p>
          <w:p w14:paraId="686C5F0E" w14:textId="77777777" w:rsidR="0074141C" w:rsidRDefault="0074141C" w:rsidP="0074141C">
            <w:pPr>
              <w:ind w:firstLineChars="0" w:firstLine="0"/>
              <w:jc w:val="center"/>
            </w:pPr>
            <w:r>
              <w:rPr>
                <w:rFonts w:hint="eastAsia"/>
                <w:b/>
                <w:sz w:val="32"/>
              </w:rPr>
              <w:t>30%</w:t>
            </w:r>
          </w:p>
        </w:tc>
        <w:tc>
          <w:tcPr>
            <w:tcW w:w="354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879CE4" w14:textId="77777777" w:rsidR="0074141C" w:rsidRDefault="0074141C" w:rsidP="0074141C">
            <w:pPr>
              <w:spacing w:line="240" w:lineRule="auto"/>
              <w:ind w:firstLineChars="0" w:firstLine="0"/>
              <w:jc w:val="left"/>
            </w:pPr>
            <w:r>
              <w:rPr>
                <w:rFonts w:hint="eastAsia"/>
              </w:rPr>
              <w:t>1.</w:t>
            </w:r>
            <w:r w:rsidRPr="00CE4231">
              <w:rPr>
                <w:rFonts w:hint="eastAsia"/>
              </w:rPr>
              <w:t>產業的展現</w:t>
            </w:r>
          </w:p>
          <w:p w14:paraId="0D9A9386" w14:textId="77777777" w:rsidR="0074141C" w:rsidRDefault="0074141C" w:rsidP="0074141C">
            <w:pPr>
              <w:spacing w:line="240" w:lineRule="auto"/>
              <w:ind w:firstLineChars="0" w:firstLine="0"/>
              <w:jc w:val="left"/>
            </w:pPr>
            <w:r>
              <w:rPr>
                <w:rFonts w:hint="eastAsia"/>
              </w:rPr>
              <w:t>2.</w:t>
            </w:r>
            <w:r w:rsidRPr="00CE4231">
              <w:rPr>
                <w:rFonts w:hint="eastAsia"/>
              </w:rPr>
              <w:t>產業永續性</w:t>
            </w:r>
          </w:p>
          <w:p w14:paraId="7E1A3419" w14:textId="77777777" w:rsidR="0074141C" w:rsidRDefault="0074141C" w:rsidP="0074141C">
            <w:pPr>
              <w:spacing w:line="240" w:lineRule="auto"/>
              <w:ind w:firstLineChars="0" w:firstLine="0"/>
              <w:jc w:val="left"/>
            </w:pPr>
            <w:r>
              <w:rPr>
                <w:rFonts w:hint="eastAsia"/>
              </w:rPr>
              <w:t>3.</w:t>
            </w:r>
            <w:r w:rsidRPr="00CE4231">
              <w:rPr>
                <w:rFonts w:hint="eastAsia"/>
              </w:rPr>
              <w:t>農業教育推廣</w:t>
            </w:r>
          </w:p>
          <w:p w14:paraId="4E4D9AAB" w14:textId="77777777" w:rsidR="0074141C" w:rsidRDefault="0074141C" w:rsidP="0074141C">
            <w:pPr>
              <w:spacing w:line="240" w:lineRule="auto"/>
              <w:ind w:firstLineChars="0" w:firstLine="0"/>
              <w:jc w:val="left"/>
            </w:pPr>
            <w:r>
              <w:rPr>
                <w:rFonts w:hint="eastAsia"/>
              </w:rPr>
              <w:t>4.</w:t>
            </w:r>
            <w:r w:rsidRPr="00CE4231">
              <w:rPr>
                <w:rFonts w:hint="eastAsia"/>
              </w:rPr>
              <w:t>認證標章</w:t>
            </w:r>
          </w:p>
        </w:tc>
        <w:tc>
          <w:tcPr>
            <w:tcW w:w="16438" w:type="dxa"/>
            <w:gridSpan w:val="5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2336811" w14:textId="77777777" w:rsidR="0074141C" w:rsidRDefault="0074141C" w:rsidP="0074141C">
            <w:pPr>
              <w:spacing w:line="240" w:lineRule="auto"/>
              <w:ind w:firstLineChars="0" w:firstLine="0"/>
              <w:jc w:val="center"/>
              <w:rPr>
                <w:b/>
                <w:sz w:val="36"/>
                <w:szCs w:val="36"/>
              </w:rPr>
            </w:pPr>
          </w:p>
        </w:tc>
      </w:tr>
      <w:tr w:rsidR="0074141C" w14:paraId="32C09313" w14:textId="77777777" w:rsidTr="0074141C">
        <w:trPr>
          <w:trHeight w:val="2905"/>
          <w:jc w:val="center"/>
        </w:trPr>
        <w:tc>
          <w:tcPr>
            <w:tcW w:w="15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B256CB6" w14:textId="77777777" w:rsidR="0074141C" w:rsidRDefault="0074141C" w:rsidP="0074141C">
            <w:pPr>
              <w:ind w:firstLineChars="0" w:firstLine="0"/>
              <w:jc w:val="center"/>
              <w:rPr>
                <w:b/>
                <w:sz w:val="32"/>
              </w:rPr>
            </w:pPr>
            <w:r>
              <w:rPr>
                <w:rFonts w:hint="eastAsia"/>
                <w:b/>
                <w:sz w:val="32"/>
              </w:rPr>
              <w:t>生活</w:t>
            </w:r>
          </w:p>
          <w:p w14:paraId="35C83CDD" w14:textId="77777777" w:rsidR="0074141C" w:rsidRDefault="0074141C" w:rsidP="0074141C">
            <w:pPr>
              <w:ind w:firstLineChars="0" w:firstLine="0"/>
              <w:jc w:val="center"/>
            </w:pPr>
            <w:r>
              <w:rPr>
                <w:rFonts w:hint="eastAsia"/>
                <w:b/>
                <w:sz w:val="32"/>
              </w:rPr>
              <w:t>30%</w:t>
            </w:r>
          </w:p>
        </w:tc>
        <w:tc>
          <w:tcPr>
            <w:tcW w:w="354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D3AD58" w14:textId="77777777" w:rsidR="0074141C" w:rsidRDefault="0074141C" w:rsidP="0074141C">
            <w:pPr>
              <w:spacing w:line="240" w:lineRule="auto"/>
              <w:ind w:firstLineChars="0" w:firstLine="0"/>
              <w:jc w:val="left"/>
            </w:pPr>
            <w:r>
              <w:rPr>
                <w:rFonts w:hint="eastAsia"/>
              </w:rPr>
              <w:t>1.</w:t>
            </w:r>
            <w:r w:rsidRPr="00CE4231">
              <w:rPr>
                <w:rFonts w:hint="eastAsia"/>
              </w:rPr>
              <w:t>生活空間與環境特色營造</w:t>
            </w:r>
          </w:p>
          <w:p w14:paraId="1CADF89D" w14:textId="77777777" w:rsidR="0074141C" w:rsidRDefault="0074141C" w:rsidP="0074141C">
            <w:pPr>
              <w:spacing w:line="240" w:lineRule="auto"/>
              <w:ind w:firstLineChars="0" w:firstLine="0"/>
              <w:jc w:val="left"/>
            </w:pPr>
            <w:r>
              <w:rPr>
                <w:rFonts w:hint="eastAsia"/>
              </w:rPr>
              <w:t>2.</w:t>
            </w:r>
            <w:r w:rsidRPr="00CE4231">
              <w:rPr>
                <w:rFonts w:hint="eastAsia"/>
              </w:rPr>
              <w:t>文化保存與活化</w:t>
            </w:r>
          </w:p>
          <w:p w14:paraId="59276B3C" w14:textId="77777777" w:rsidR="0074141C" w:rsidRDefault="0074141C" w:rsidP="0074141C">
            <w:pPr>
              <w:spacing w:line="240" w:lineRule="auto"/>
              <w:ind w:firstLineChars="0" w:firstLine="0"/>
              <w:jc w:val="left"/>
            </w:pPr>
            <w:r>
              <w:rPr>
                <w:rFonts w:hint="eastAsia"/>
              </w:rPr>
              <w:t>3.</w:t>
            </w:r>
            <w:r w:rsidRPr="00CE4231">
              <w:rPr>
                <w:rFonts w:hint="eastAsia"/>
              </w:rPr>
              <w:t>青年參與</w:t>
            </w:r>
          </w:p>
          <w:p w14:paraId="5849D295" w14:textId="77777777" w:rsidR="0074141C" w:rsidRDefault="0074141C" w:rsidP="0074141C">
            <w:pPr>
              <w:spacing w:line="240" w:lineRule="auto"/>
              <w:ind w:firstLineChars="0" w:firstLine="0"/>
              <w:jc w:val="left"/>
            </w:pPr>
            <w:r>
              <w:rPr>
                <w:rFonts w:hint="eastAsia"/>
              </w:rPr>
              <w:t>4.</w:t>
            </w:r>
            <w:r w:rsidRPr="00CE4231">
              <w:rPr>
                <w:rFonts w:hint="eastAsia"/>
              </w:rPr>
              <w:t>長者照顧</w:t>
            </w:r>
          </w:p>
        </w:tc>
        <w:tc>
          <w:tcPr>
            <w:tcW w:w="16438" w:type="dxa"/>
            <w:gridSpan w:val="5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208CA6" w14:textId="77777777" w:rsidR="0074141C" w:rsidRDefault="0074141C" w:rsidP="0074141C">
            <w:pPr>
              <w:spacing w:line="240" w:lineRule="auto"/>
              <w:ind w:firstLineChars="0" w:firstLine="0"/>
              <w:jc w:val="center"/>
              <w:rPr>
                <w:b/>
                <w:sz w:val="36"/>
                <w:szCs w:val="36"/>
              </w:rPr>
            </w:pPr>
          </w:p>
        </w:tc>
      </w:tr>
      <w:tr w:rsidR="0074141C" w14:paraId="2575735B" w14:textId="77777777" w:rsidTr="0074141C">
        <w:trPr>
          <w:trHeight w:val="2905"/>
          <w:jc w:val="center"/>
        </w:trPr>
        <w:tc>
          <w:tcPr>
            <w:tcW w:w="15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0D7006B" w14:textId="77777777" w:rsidR="0074141C" w:rsidRDefault="0074141C" w:rsidP="0074141C">
            <w:pPr>
              <w:ind w:firstLineChars="0" w:firstLine="0"/>
              <w:jc w:val="center"/>
              <w:rPr>
                <w:b/>
                <w:sz w:val="32"/>
              </w:rPr>
            </w:pPr>
            <w:r>
              <w:rPr>
                <w:rFonts w:hint="eastAsia"/>
                <w:b/>
                <w:sz w:val="32"/>
              </w:rPr>
              <w:t>生態</w:t>
            </w:r>
          </w:p>
          <w:p w14:paraId="7337CB68" w14:textId="77777777" w:rsidR="0074141C" w:rsidRDefault="0074141C" w:rsidP="0074141C">
            <w:pPr>
              <w:ind w:firstLineChars="0" w:firstLine="0"/>
              <w:jc w:val="center"/>
            </w:pPr>
            <w:r>
              <w:rPr>
                <w:rFonts w:hint="eastAsia"/>
                <w:b/>
                <w:sz w:val="32"/>
              </w:rPr>
              <w:t>30%</w:t>
            </w:r>
          </w:p>
        </w:tc>
        <w:tc>
          <w:tcPr>
            <w:tcW w:w="354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833A03" w14:textId="77777777" w:rsidR="0074141C" w:rsidRDefault="0074141C" w:rsidP="0074141C">
            <w:pPr>
              <w:spacing w:line="240" w:lineRule="auto"/>
              <w:ind w:firstLineChars="0" w:firstLine="0"/>
              <w:jc w:val="left"/>
            </w:pPr>
            <w:r>
              <w:rPr>
                <w:rFonts w:hint="eastAsia"/>
              </w:rPr>
              <w:t>1.</w:t>
            </w:r>
            <w:r w:rsidRPr="00CE4231">
              <w:rPr>
                <w:rFonts w:hint="eastAsia"/>
              </w:rPr>
              <w:t>生態系統恢復</w:t>
            </w:r>
          </w:p>
          <w:p w14:paraId="4B5547DA" w14:textId="77777777" w:rsidR="0074141C" w:rsidRDefault="0074141C" w:rsidP="0074141C">
            <w:pPr>
              <w:spacing w:line="240" w:lineRule="auto"/>
              <w:ind w:firstLineChars="0" w:firstLine="0"/>
              <w:jc w:val="left"/>
            </w:pPr>
            <w:r>
              <w:rPr>
                <w:rFonts w:hint="eastAsia"/>
              </w:rPr>
              <w:t>2.</w:t>
            </w:r>
            <w:r w:rsidRPr="00CE4231">
              <w:rPr>
                <w:rFonts w:hint="eastAsia"/>
              </w:rPr>
              <w:t>永續價值鏈發展</w:t>
            </w:r>
          </w:p>
          <w:p w14:paraId="21B249F8" w14:textId="77777777" w:rsidR="0074141C" w:rsidRDefault="0074141C" w:rsidP="0074141C">
            <w:pPr>
              <w:spacing w:line="240" w:lineRule="auto"/>
              <w:ind w:firstLineChars="0" w:firstLine="0"/>
              <w:jc w:val="left"/>
            </w:pPr>
            <w:r>
              <w:rPr>
                <w:rFonts w:hint="eastAsia"/>
              </w:rPr>
              <w:t>3.</w:t>
            </w:r>
            <w:r w:rsidRPr="00CE4231">
              <w:rPr>
                <w:rFonts w:hint="eastAsia"/>
              </w:rPr>
              <w:t>知識共創、管理與傳遞</w:t>
            </w:r>
          </w:p>
          <w:p w14:paraId="4FCC656B" w14:textId="77777777" w:rsidR="0074141C" w:rsidRDefault="0074141C" w:rsidP="0074141C">
            <w:pPr>
              <w:spacing w:line="240" w:lineRule="auto"/>
              <w:ind w:firstLineChars="0" w:firstLine="0"/>
              <w:jc w:val="left"/>
            </w:pPr>
            <w:r>
              <w:rPr>
                <w:rFonts w:hint="eastAsia"/>
              </w:rPr>
              <w:t>4.</w:t>
            </w:r>
            <w:r w:rsidRPr="00CE4231">
              <w:rPr>
                <w:rFonts w:hint="eastAsia"/>
              </w:rPr>
              <w:t>淨零減碳</w:t>
            </w:r>
          </w:p>
        </w:tc>
        <w:tc>
          <w:tcPr>
            <w:tcW w:w="16438" w:type="dxa"/>
            <w:gridSpan w:val="5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F5B87CB" w14:textId="77777777" w:rsidR="0074141C" w:rsidRDefault="0074141C" w:rsidP="0074141C">
            <w:pPr>
              <w:spacing w:line="240" w:lineRule="auto"/>
              <w:ind w:firstLineChars="0" w:firstLine="0"/>
              <w:jc w:val="center"/>
              <w:rPr>
                <w:b/>
                <w:sz w:val="36"/>
                <w:szCs w:val="36"/>
              </w:rPr>
            </w:pPr>
          </w:p>
        </w:tc>
      </w:tr>
      <w:tr w:rsidR="0074141C" w14:paraId="5D1A1E93" w14:textId="77777777" w:rsidTr="0074141C">
        <w:trPr>
          <w:trHeight w:val="2905"/>
          <w:jc w:val="center"/>
        </w:trPr>
        <w:tc>
          <w:tcPr>
            <w:tcW w:w="15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5D7203C" w14:textId="77777777" w:rsidR="0074141C" w:rsidRDefault="0074141C" w:rsidP="0074141C">
            <w:pPr>
              <w:spacing w:line="400" w:lineRule="exact"/>
              <w:ind w:firstLineChars="0" w:firstLine="0"/>
              <w:jc w:val="center"/>
            </w:pPr>
            <w:r w:rsidRPr="00CE4231">
              <w:rPr>
                <w:rFonts w:hint="eastAsia"/>
                <w:b/>
                <w:sz w:val="32"/>
              </w:rPr>
              <w:t>未來性</w:t>
            </w:r>
            <w:r>
              <w:rPr>
                <w:rFonts w:hint="eastAsia"/>
                <w:b/>
                <w:sz w:val="32"/>
              </w:rPr>
              <w:t>10%</w:t>
            </w:r>
          </w:p>
        </w:tc>
        <w:tc>
          <w:tcPr>
            <w:tcW w:w="354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FC5DC9" w14:textId="77777777" w:rsidR="0074141C" w:rsidRDefault="0074141C" w:rsidP="0074141C">
            <w:pPr>
              <w:spacing w:line="240" w:lineRule="auto"/>
              <w:ind w:firstLineChars="0" w:firstLine="0"/>
              <w:jc w:val="left"/>
              <w:rPr>
                <w:b/>
                <w:sz w:val="32"/>
              </w:rPr>
            </w:pPr>
            <w:r w:rsidRPr="00CE4231">
              <w:rPr>
                <w:rFonts w:hint="eastAsia"/>
              </w:rPr>
              <w:t>未來願景與實踐方法</w:t>
            </w:r>
          </w:p>
        </w:tc>
        <w:tc>
          <w:tcPr>
            <w:tcW w:w="16438" w:type="dxa"/>
            <w:gridSpan w:val="5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A6C682" w14:textId="77777777" w:rsidR="0074141C" w:rsidRDefault="0074141C" w:rsidP="0074141C">
            <w:pPr>
              <w:spacing w:line="240" w:lineRule="auto"/>
              <w:ind w:firstLineChars="0" w:firstLine="0"/>
              <w:jc w:val="center"/>
              <w:rPr>
                <w:b/>
                <w:sz w:val="36"/>
                <w:szCs w:val="36"/>
              </w:rPr>
            </w:pPr>
          </w:p>
        </w:tc>
      </w:tr>
    </w:tbl>
    <w:p w14:paraId="4E13D3D4" w14:textId="77777777" w:rsidR="0074141C" w:rsidRDefault="0074141C" w:rsidP="0074141C">
      <w:pPr>
        <w:spacing w:line="480" w:lineRule="auto"/>
        <w:ind w:firstLine="560"/>
        <w:jc w:val="center"/>
      </w:pPr>
      <w:r>
        <w:rPr>
          <w:rFonts w:hint="eastAsia"/>
        </w:rPr>
        <w:t xml:space="preserve">　　　　　　　　　　　　　　委員簽名：</w:t>
      </w:r>
    </w:p>
    <w:p w14:paraId="1DF459C7" w14:textId="77777777" w:rsidR="0074141C" w:rsidRPr="0074141C" w:rsidRDefault="0074141C" w:rsidP="00A476A9">
      <w:pPr>
        <w:ind w:firstLineChars="0" w:firstLine="0"/>
      </w:pPr>
    </w:p>
    <w:sectPr w:rsidR="0074141C" w:rsidRPr="0074141C" w:rsidSect="0074141C">
      <w:pgSz w:w="23814" w:h="16839" w:orient="landscape" w:code="8"/>
      <w:pgMar w:top="851" w:right="992" w:bottom="849" w:left="993" w:header="851" w:footer="850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DD8AC" w14:textId="77777777" w:rsidR="00D25486" w:rsidRDefault="00D25486" w:rsidP="00203CFD">
      <w:pPr>
        <w:spacing w:before="120" w:after="120"/>
        <w:ind w:left="560" w:firstLine="560"/>
      </w:pPr>
      <w:r>
        <w:separator/>
      </w:r>
    </w:p>
  </w:endnote>
  <w:endnote w:type="continuationSeparator" w:id="0">
    <w:p w14:paraId="47456AD2" w14:textId="77777777" w:rsidR="00D25486" w:rsidRDefault="00D25486" w:rsidP="00203CFD">
      <w:pPr>
        <w:spacing w:before="120" w:after="120"/>
        <w:ind w:left="560"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華康楷書體W5">
    <w:altName w:val="微軟正黑體"/>
    <w:charset w:val="88"/>
    <w:family w:val="script"/>
    <w:pitch w:val="fixed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文鼎新中黑">
    <w:charset w:val="88"/>
    <w:family w:val="modern"/>
    <w:pitch w:val="fixed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.PingFang TC">
    <w:charset w:val="88"/>
    <w:family w:val="auto"/>
    <w:pitch w:val="variable"/>
    <w:sig w:usb0="A00002FF" w:usb1="7ACFFDFB" w:usb2="00000017" w:usb3="00000000" w:csb0="00100001" w:csb1="00000000"/>
  </w:font>
  <w:font w:name="s&amp;#1257">
    <w:altName w:val="Times New Roman"/>
    <w:panose1 w:val="00000000000000000000"/>
    <w:charset w:val="00"/>
    <w:family w:val="roman"/>
    <w:notTrueType/>
    <w:pitch w:val="default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粗明體">
    <w:charset w:val="88"/>
    <w:family w:val="modern"/>
    <w:pitch w:val="fixed"/>
    <w:sig w:usb0="80000001" w:usb1="28091800" w:usb2="00000016" w:usb3="00000000" w:csb0="00100000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華康粗黑體">
    <w:charset w:val="88"/>
    <w:family w:val="modern"/>
    <w:pitch w:val="fixed"/>
    <w:sig w:usb0="80000001" w:usb1="28091800" w:usb2="00000016" w:usb3="00000000" w:csb0="00100000" w:csb1="00000000"/>
  </w:font>
  <w:font w:name="文鼎中明">
    <w:charset w:val="88"/>
    <w:family w:val="modern"/>
    <w:pitch w:val="fixed"/>
    <w:sig w:usb0="00000001" w:usb1="08080000" w:usb2="00000010" w:usb3="00000000" w:csb0="00100000" w:csb1="00000000"/>
  </w:font>
  <w:font w:name="全真仿宋體">
    <w:charset w:val="88"/>
    <w:family w:val="modern"/>
    <w:pitch w:val="fixed"/>
    <w:sig w:usb0="00000001" w:usb1="08080000" w:usb2="00000010" w:usb3="00000000" w:csb0="00100000" w:csb1="00000000"/>
  </w:font>
  <w:font w:name="華康仿宋體">
    <w:charset w:val="88"/>
    <w:family w:val="modern"/>
    <w:pitch w:val="fixed"/>
    <w:sig w:usb0="00000001" w:usb1="08080000" w:usb2="00000010" w:usb3="00000000" w:csb0="00100000" w:csb1="00000000"/>
  </w:font>
  <w:font w:name="華康細明體">
    <w:charset w:val="88"/>
    <w:family w:val="modern"/>
    <w:pitch w:val="fixed"/>
    <w:sig w:usb0="80000001" w:usb1="28091800" w:usb2="00000016" w:usb3="00000000" w:csb0="00100000" w:csb1="00000000"/>
  </w:font>
  <w:font w:name="華康仿宋體W2">
    <w:charset w:val="88"/>
    <w:family w:val="modern"/>
    <w:pitch w:val="fixed"/>
    <w:sig w:usb0="80000001" w:usb1="28091800" w:usb2="00000016" w:usb3="00000000" w:csb0="00100000" w:csb1="00000000"/>
  </w:font>
  <w:font w:name="華康行書體">
    <w:charset w:val="88"/>
    <w:family w:val="script"/>
    <w:pitch w:val="fixed"/>
    <w:sig w:usb0="80000001" w:usb1="28091800" w:usb2="00000016" w:usb3="00000000" w:csb0="00100000" w:csb1="00000000"/>
  </w:font>
  <w:font w:name="華康中楷體">
    <w:charset w:val="88"/>
    <w:family w:val="modern"/>
    <w:pitch w:val="fixed"/>
    <w:sig w:usb0="00000001" w:usb1="08080000" w:usb2="00000010" w:usb3="00000000" w:csb0="00100000" w:csb1="00000000"/>
  </w:font>
  <w:font w:name="超研澤中黑">
    <w:altName w:val="細明體"/>
    <w:charset w:val="88"/>
    <w:family w:val="modern"/>
    <w:pitch w:val="fixed"/>
    <w:sig w:usb0="00000001" w:usb1="08080000" w:usb2="00000010" w:usb3="00000000" w:csb0="00100000" w:csb1="00000000"/>
  </w:font>
  <w:font w:name="華康中黑體">
    <w:charset w:val="88"/>
    <w:family w:val="modern"/>
    <w:pitch w:val="fixed"/>
    <w:sig w:usb0="80000001" w:usb1="28091800" w:usb2="00000016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全真楷書">
    <w:charset w:val="88"/>
    <w:family w:val="modern"/>
    <w:pitch w:val="fixed"/>
    <w:sig w:usb0="00000001" w:usb1="08080000" w:usb2="00000010" w:usb3="00000000" w:csb0="00100000" w:csb1="00000000"/>
  </w:font>
  <w:font w:name="F">
    <w:altName w:val="Calibri"/>
    <w:charset w:val="00"/>
    <w:family w:val="auto"/>
    <w:pitch w:val="variable"/>
  </w:font>
  <w:font w:name="全真細圓體">
    <w:charset w:val="88"/>
    <w:family w:val="modern"/>
    <w:pitch w:val="fixed"/>
    <w:sig w:usb0="00000001" w:usb1="08080000" w:usb2="00000010" w:usb3="00000000" w:csb0="00100000" w:csb1="00000000"/>
  </w:font>
  <w:font w:name="華康細黑體">
    <w:charset w:val="88"/>
    <w:family w:val="modern"/>
    <w:pitch w:val="fixed"/>
    <w:sig w:usb0="80000001" w:usb1="28091800" w:usb2="00000016" w:usb3="00000000" w:csb0="001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A9262" w14:textId="77777777" w:rsidR="00DB59FE" w:rsidRDefault="00DB59FE">
    <w:pPr>
      <w:pStyle w:val="afffffff"/>
      <w:ind w:firstLine="4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22805777"/>
      <w:docPartObj>
        <w:docPartGallery w:val="Page Numbers (Bottom of Page)"/>
        <w:docPartUnique/>
      </w:docPartObj>
    </w:sdtPr>
    <w:sdtEndPr/>
    <w:sdtContent>
      <w:p w14:paraId="3FBD2BF7" w14:textId="44060217" w:rsidR="004B6F1A" w:rsidRDefault="004B6F1A" w:rsidP="004B6F1A">
        <w:pPr>
          <w:pStyle w:val="afffffff"/>
          <w:ind w:firstLineChars="0"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6024601"/>
      <w:docPartObj>
        <w:docPartGallery w:val="Page Numbers (Bottom of Page)"/>
        <w:docPartUnique/>
      </w:docPartObj>
    </w:sdtPr>
    <w:sdtEndPr/>
    <w:sdtContent>
      <w:p w14:paraId="39DD9894" w14:textId="10CA57AC" w:rsidR="006B7AE5" w:rsidRDefault="006B7AE5" w:rsidP="006B7AE5">
        <w:pPr>
          <w:pStyle w:val="afffffff"/>
          <w:ind w:firstLineChars="0"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EA4E4" w14:textId="77777777" w:rsidR="00D25486" w:rsidRDefault="00D25486" w:rsidP="00203CFD">
      <w:pPr>
        <w:spacing w:before="120" w:after="120"/>
        <w:ind w:left="560" w:firstLine="560"/>
      </w:pPr>
      <w:r>
        <w:separator/>
      </w:r>
    </w:p>
  </w:footnote>
  <w:footnote w:type="continuationSeparator" w:id="0">
    <w:p w14:paraId="09CFA397" w14:textId="77777777" w:rsidR="00D25486" w:rsidRDefault="00D25486" w:rsidP="00203CFD">
      <w:pPr>
        <w:spacing w:before="120" w:after="120"/>
        <w:ind w:left="560"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3FD36" w14:textId="77777777" w:rsidR="00DB59FE" w:rsidRDefault="00DB59FE" w:rsidP="009512A9">
    <w:pPr>
      <w:pStyle w:val="afffffff1"/>
      <w:ind w:firstLine="4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F1E83" w14:textId="60345A4F" w:rsidR="001F2CBA" w:rsidRPr="0074141C" w:rsidRDefault="001F2CBA" w:rsidP="0074141C">
    <w:pPr>
      <w:pStyle w:val="afffffff1"/>
      <w:ind w:firstLineChars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46191" w14:textId="5FA8CB93" w:rsidR="00DB59FE" w:rsidRPr="003F5C4E" w:rsidRDefault="00DB59FE" w:rsidP="00A476A9">
    <w:pPr>
      <w:pStyle w:val="afffffff1"/>
      <w:ind w:firstLineChars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D5AC7"/>
    <w:multiLevelType w:val="hybridMultilevel"/>
    <w:tmpl w:val="5964C820"/>
    <w:lvl w:ilvl="0" w:tplc="99362D58">
      <w:start w:val="1"/>
      <w:numFmt w:val="decimal"/>
      <w:suff w:val="space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A958E8"/>
    <w:multiLevelType w:val="hybridMultilevel"/>
    <w:tmpl w:val="CEB21AA6"/>
    <w:lvl w:ilvl="0" w:tplc="FFFFFFFF">
      <w:start w:val="1"/>
      <w:numFmt w:val="decimal"/>
      <w:lvlText w:val="%1."/>
      <w:lvlJc w:val="left"/>
      <w:pPr>
        <w:ind w:left="104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520" w:hanging="480"/>
      </w:pPr>
    </w:lvl>
    <w:lvl w:ilvl="2" w:tplc="FFFFFFFF" w:tentative="1">
      <w:start w:val="1"/>
      <w:numFmt w:val="lowerRoman"/>
      <w:lvlText w:val="%3."/>
      <w:lvlJc w:val="right"/>
      <w:pPr>
        <w:ind w:left="2000" w:hanging="480"/>
      </w:pPr>
    </w:lvl>
    <w:lvl w:ilvl="3" w:tplc="FFFFFFFF" w:tentative="1">
      <w:start w:val="1"/>
      <w:numFmt w:val="decimal"/>
      <w:lvlText w:val="%4."/>
      <w:lvlJc w:val="left"/>
      <w:pPr>
        <w:ind w:left="24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0" w:hanging="480"/>
      </w:pPr>
    </w:lvl>
    <w:lvl w:ilvl="5" w:tplc="FFFFFFFF" w:tentative="1">
      <w:start w:val="1"/>
      <w:numFmt w:val="lowerRoman"/>
      <w:lvlText w:val="%6."/>
      <w:lvlJc w:val="right"/>
      <w:pPr>
        <w:ind w:left="3440" w:hanging="480"/>
      </w:pPr>
    </w:lvl>
    <w:lvl w:ilvl="6" w:tplc="FFFFFFFF" w:tentative="1">
      <w:start w:val="1"/>
      <w:numFmt w:val="decimal"/>
      <w:lvlText w:val="%7."/>
      <w:lvlJc w:val="left"/>
      <w:pPr>
        <w:ind w:left="39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0" w:hanging="480"/>
      </w:pPr>
    </w:lvl>
    <w:lvl w:ilvl="8" w:tplc="FFFFFFFF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2" w15:restartNumberingAfterBreak="0">
    <w:nsid w:val="05BA4DB2"/>
    <w:multiLevelType w:val="hybridMultilevel"/>
    <w:tmpl w:val="BD782814"/>
    <w:styleLink w:val="WWOutlineListStyle3"/>
    <w:lvl w:ilvl="0" w:tplc="1A5449D2">
      <w:start w:val="1"/>
      <w:numFmt w:val="decimal"/>
      <w:lvlText w:val="(%1)."/>
      <w:lvlJc w:val="left"/>
      <w:pPr>
        <w:ind w:left="93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ind w:left="4774" w:hanging="480"/>
      </w:pPr>
    </w:lvl>
  </w:abstractNum>
  <w:abstractNum w:abstractNumId="3" w15:restartNumberingAfterBreak="0">
    <w:nsid w:val="07336CA3"/>
    <w:multiLevelType w:val="hybridMultilevel"/>
    <w:tmpl w:val="CE423A32"/>
    <w:lvl w:ilvl="0" w:tplc="40BCDAAA">
      <w:start w:val="1"/>
      <w:numFmt w:val="taiwaneseCountingThousand"/>
      <w:lvlText w:val="(%1)"/>
      <w:lvlJc w:val="left"/>
      <w:pPr>
        <w:ind w:left="1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4" w15:restartNumberingAfterBreak="0">
    <w:nsid w:val="08596F59"/>
    <w:multiLevelType w:val="multilevel"/>
    <w:tmpl w:val="16D8C40C"/>
    <w:styleLink w:val="WWOutlineListStyle4"/>
    <w:lvl w:ilvl="0">
      <w:start w:val="1"/>
      <w:numFmt w:val="taiwaneseCountingThousand"/>
      <w:lvlText w:val="%1、"/>
      <w:lvlJc w:val="left"/>
      <w:pPr>
        <w:ind w:left="480" w:hanging="480"/>
      </w:pPr>
      <w:rPr>
        <w:sz w:val="32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 w15:restartNumberingAfterBreak="0">
    <w:nsid w:val="08780595"/>
    <w:multiLevelType w:val="hybridMultilevel"/>
    <w:tmpl w:val="C3BA715C"/>
    <w:lvl w:ilvl="0" w:tplc="1A5449D2">
      <w:start w:val="1"/>
      <w:numFmt w:val="decimal"/>
      <w:lvlText w:val="(%1)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A551B73"/>
    <w:multiLevelType w:val="multilevel"/>
    <w:tmpl w:val="9D5AEC72"/>
    <w:styleLink w:val="WWOutlineListStyle8"/>
    <w:lvl w:ilvl="0">
      <w:start w:val="1"/>
      <w:numFmt w:val="taiwaneseCountingThousand"/>
      <w:lvlText w:val="%1、"/>
      <w:lvlJc w:val="left"/>
      <w:pPr>
        <w:ind w:left="480" w:hanging="480"/>
      </w:pPr>
      <w:rPr>
        <w:sz w:val="32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 w15:restartNumberingAfterBreak="0">
    <w:nsid w:val="0BBF489C"/>
    <w:multiLevelType w:val="hybridMultilevel"/>
    <w:tmpl w:val="A9F21C28"/>
    <w:lvl w:ilvl="0" w:tplc="99C0C862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BC664E8"/>
    <w:multiLevelType w:val="hybridMultilevel"/>
    <w:tmpl w:val="C29C6DF2"/>
    <w:lvl w:ilvl="0" w:tplc="0409000F">
      <w:start w:val="1"/>
      <w:numFmt w:val="decimal"/>
      <w:lvlText w:val="%1."/>
      <w:lvlJc w:val="left"/>
      <w:pPr>
        <w:ind w:left="14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40" w:hanging="480"/>
      </w:pPr>
    </w:lvl>
    <w:lvl w:ilvl="2" w:tplc="0409001B" w:tentative="1">
      <w:start w:val="1"/>
      <w:numFmt w:val="lowerRoman"/>
      <w:lvlText w:val="%3."/>
      <w:lvlJc w:val="right"/>
      <w:pPr>
        <w:ind w:left="2420" w:hanging="480"/>
      </w:pPr>
    </w:lvl>
    <w:lvl w:ilvl="3" w:tplc="0409000F" w:tentative="1">
      <w:start w:val="1"/>
      <w:numFmt w:val="decimal"/>
      <w:lvlText w:val="%4."/>
      <w:lvlJc w:val="left"/>
      <w:pPr>
        <w:ind w:left="29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0" w:hanging="480"/>
      </w:pPr>
    </w:lvl>
    <w:lvl w:ilvl="5" w:tplc="0409001B" w:tentative="1">
      <w:start w:val="1"/>
      <w:numFmt w:val="lowerRoman"/>
      <w:lvlText w:val="%6."/>
      <w:lvlJc w:val="right"/>
      <w:pPr>
        <w:ind w:left="3860" w:hanging="480"/>
      </w:pPr>
    </w:lvl>
    <w:lvl w:ilvl="6" w:tplc="0409000F" w:tentative="1">
      <w:start w:val="1"/>
      <w:numFmt w:val="decimal"/>
      <w:lvlText w:val="%7."/>
      <w:lvlJc w:val="left"/>
      <w:pPr>
        <w:ind w:left="43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0" w:hanging="480"/>
      </w:pPr>
    </w:lvl>
    <w:lvl w:ilvl="8" w:tplc="0409001B" w:tentative="1">
      <w:start w:val="1"/>
      <w:numFmt w:val="lowerRoman"/>
      <w:lvlText w:val="%9."/>
      <w:lvlJc w:val="right"/>
      <w:pPr>
        <w:ind w:left="5300" w:hanging="480"/>
      </w:pPr>
    </w:lvl>
  </w:abstractNum>
  <w:abstractNum w:abstractNumId="9" w15:restartNumberingAfterBreak="0">
    <w:nsid w:val="0DF40207"/>
    <w:multiLevelType w:val="hybridMultilevel"/>
    <w:tmpl w:val="21423CB8"/>
    <w:lvl w:ilvl="0" w:tplc="F21E0308">
      <w:start w:val="1"/>
      <w:numFmt w:val="decimal"/>
      <w:lvlText w:val="(%1)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1CF5CE8"/>
    <w:multiLevelType w:val="hybridMultilevel"/>
    <w:tmpl w:val="6A42EB5E"/>
    <w:lvl w:ilvl="0" w:tplc="18D63396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24F2560"/>
    <w:multiLevelType w:val="hybridMultilevel"/>
    <w:tmpl w:val="FF782CF4"/>
    <w:lvl w:ilvl="0" w:tplc="D9C615F6">
      <w:start w:val="1"/>
      <w:numFmt w:val="decimal"/>
      <w:lvlText w:val="%1."/>
      <w:lvlJc w:val="left"/>
      <w:pPr>
        <w:ind w:left="1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2" w15:restartNumberingAfterBreak="0">
    <w:nsid w:val="13637F8B"/>
    <w:multiLevelType w:val="hybridMultilevel"/>
    <w:tmpl w:val="B4CC9D16"/>
    <w:styleLink w:val="WWOutlineListStyle123"/>
    <w:lvl w:ilvl="0" w:tplc="DB0C0ECE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13" w15:restartNumberingAfterBreak="0">
    <w:nsid w:val="1527280B"/>
    <w:multiLevelType w:val="hybridMultilevel"/>
    <w:tmpl w:val="D9E4A0FC"/>
    <w:lvl w:ilvl="0" w:tplc="3840379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b/>
        <w:i w:val="0"/>
        <w:color w:val="auto"/>
        <w:sz w:val="32"/>
      </w:rPr>
    </w:lvl>
    <w:lvl w:ilvl="1" w:tplc="C22EE92E">
      <w:start w:val="1"/>
      <w:numFmt w:val="taiwaneseCountingThousand"/>
      <w:lvlText w:val="(%2)"/>
      <w:lvlJc w:val="left"/>
      <w:pPr>
        <w:tabs>
          <w:tab w:val="num" w:pos="945"/>
        </w:tabs>
        <w:ind w:left="945" w:hanging="465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2" w:tplc="5FC6AF40">
      <w:start w:val="1"/>
      <w:numFmt w:val="taiwaneseCountingThousand"/>
      <w:suff w:val="nothing"/>
      <w:lvlText w:val="%3、"/>
      <w:lvlJc w:val="left"/>
      <w:pPr>
        <w:ind w:left="2749" w:hanging="480"/>
      </w:pPr>
      <w:rPr>
        <w:rFonts w:hint="eastAsia"/>
        <w:color w:val="auto"/>
        <w:sz w:val="28"/>
        <w:szCs w:val="28"/>
      </w:rPr>
    </w:lvl>
    <w:lvl w:ilvl="3" w:tplc="EF6C823A">
      <w:start w:val="1"/>
      <w:numFmt w:val="taiwaneseCountingThousand"/>
      <w:lvlText w:val="(%4)"/>
      <w:lvlJc w:val="left"/>
      <w:pPr>
        <w:tabs>
          <w:tab w:val="num" w:pos="1920"/>
        </w:tabs>
        <w:ind w:left="1920" w:hanging="480"/>
      </w:pPr>
      <w:rPr>
        <w:rFonts w:ascii="標楷體" w:eastAsia="標楷體" w:hAnsi="標楷體" w:cs="Times New Roman" w:hint="default"/>
        <w:b w:val="0"/>
        <w:color w:val="auto"/>
        <w:sz w:val="28"/>
        <w:szCs w:val="28"/>
      </w:rPr>
    </w:lvl>
    <w:lvl w:ilvl="4" w:tplc="2500BE04">
      <w:start w:val="1"/>
      <w:numFmt w:val="decimal"/>
      <w:lvlText w:val="%5."/>
      <w:lvlJc w:val="left"/>
      <w:pPr>
        <w:tabs>
          <w:tab w:val="num" w:pos="2400"/>
        </w:tabs>
        <w:ind w:left="2400" w:hanging="480"/>
      </w:pPr>
      <w:rPr>
        <w:rFonts w:ascii="標楷體" w:eastAsia="標楷體" w:hAnsi="標楷體"/>
      </w:rPr>
    </w:lvl>
    <w:lvl w:ilvl="5" w:tplc="278818DC">
      <w:start w:val="1"/>
      <w:numFmt w:val="decimal"/>
      <w:lvlText w:val="(%6)"/>
      <w:lvlJc w:val="left"/>
      <w:pPr>
        <w:tabs>
          <w:tab w:val="num" w:pos="2880"/>
        </w:tabs>
        <w:ind w:left="2880" w:hanging="480"/>
      </w:pPr>
      <w:rPr>
        <w:rFonts w:hint="eastAsia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16016C10"/>
    <w:multiLevelType w:val="hybridMultilevel"/>
    <w:tmpl w:val="F39A207A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68118D0"/>
    <w:multiLevelType w:val="hybridMultilevel"/>
    <w:tmpl w:val="165C207A"/>
    <w:lvl w:ilvl="0" w:tplc="FFFFFFFF">
      <w:start w:val="1"/>
      <w:numFmt w:val="taiwaneseCountingThousand"/>
      <w:lvlText w:val="(%1)"/>
      <w:lvlJc w:val="left"/>
      <w:pPr>
        <w:ind w:left="104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520" w:hanging="480"/>
      </w:pPr>
    </w:lvl>
    <w:lvl w:ilvl="2" w:tplc="FFFFFFFF" w:tentative="1">
      <w:start w:val="1"/>
      <w:numFmt w:val="lowerRoman"/>
      <w:lvlText w:val="%3."/>
      <w:lvlJc w:val="right"/>
      <w:pPr>
        <w:ind w:left="2000" w:hanging="480"/>
      </w:pPr>
    </w:lvl>
    <w:lvl w:ilvl="3" w:tplc="FFFFFFFF" w:tentative="1">
      <w:start w:val="1"/>
      <w:numFmt w:val="decimal"/>
      <w:lvlText w:val="%4."/>
      <w:lvlJc w:val="left"/>
      <w:pPr>
        <w:ind w:left="24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0" w:hanging="480"/>
      </w:pPr>
    </w:lvl>
    <w:lvl w:ilvl="5" w:tplc="FFFFFFFF" w:tentative="1">
      <w:start w:val="1"/>
      <w:numFmt w:val="lowerRoman"/>
      <w:lvlText w:val="%6."/>
      <w:lvlJc w:val="right"/>
      <w:pPr>
        <w:ind w:left="3440" w:hanging="480"/>
      </w:pPr>
    </w:lvl>
    <w:lvl w:ilvl="6" w:tplc="FFFFFFFF" w:tentative="1">
      <w:start w:val="1"/>
      <w:numFmt w:val="decimal"/>
      <w:lvlText w:val="%7."/>
      <w:lvlJc w:val="left"/>
      <w:pPr>
        <w:ind w:left="39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0" w:hanging="480"/>
      </w:pPr>
    </w:lvl>
    <w:lvl w:ilvl="8" w:tplc="FFFFFFFF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6" w15:restartNumberingAfterBreak="0">
    <w:nsid w:val="174E4A9A"/>
    <w:multiLevelType w:val="hybridMultilevel"/>
    <w:tmpl w:val="13D89E32"/>
    <w:lvl w:ilvl="0" w:tplc="798C960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7" w15:restartNumberingAfterBreak="0">
    <w:nsid w:val="17CE63BC"/>
    <w:multiLevelType w:val="multilevel"/>
    <w:tmpl w:val="D312FBEC"/>
    <w:styleLink w:val="WWOutlineListStyle14"/>
    <w:lvl w:ilvl="0">
      <w:start w:val="1"/>
      <w:numFmt w:val="taiwaneseCountingThousand"/>
      <w:lvlText w:val="%1、"/>
      <w:lvlJc w:val="left"/>
      <w:pPr>
        <w:ind w:left="480" w:hanging="480"/>
      </w:pPr>
      <w:rPr>
        <w:sz w:val="32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8" w15:restartNumberingAfterBreak="0">
    <w:nsid w:val="18AE0D10"/>
    <w:multiLevelType w:val="hybridMultilevel"/>
    <w:tmpl w:val="C4CA07CE"/>
    <w:styleLink w:val="WWOutlineListStyle63"/>
    <w:lvl w:ilvl="0" w:tplc="F66C26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18F35CC1"/>
    <w:multiLevelType w:val="multilevel"/>
    <w:tmpl w:val="38CE9CE4"/>
    <w:styleLink w:val="WWOutlineListStyle13"/>
    <w:lvl w:ilvl="0">
      <w:start w:val="1"/>
      <w:numFmt w:val="taiwaneseCountingThousand"/>
      <w:lvlText w:val="%1、"/>
      <w:lvlJc w:val="left"/>
      <w:pPr>
        <w:ind w:left="480" w:hanging="480"/>
      </w:pPr>
      <w:rPr>
        <w:sz w:val="32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0" w15:restartNumberingAfterBreak="0">
    <w:nsid w:val="194E6C2F"/>
    <w:multiLevelType w:val="hybridMultilevel"/>
    <w:tmpl w:val="B4CC9D16"/>
    <w:styleLink w:val="WWOutlineListStyle113"/>
    <w:lvl w:ilvl="0" w:tplc="DB0C0ECE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21" w15:restartNumberingAfterBreak="0">
    <w:nsid w:val="1B694B2E"/>
    <w:multiLevelType w:val="hybridMultilevel"/>
    <w:tmpl w:val="6F9411B8"/>
    <w:lvl w:ilvl="0" w:tplc="29AAE3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1CC31052"/>
    <w:multiLevelType w:val="hybridMultilevel"/>
    <w:tmpl w:val="03E8517E"/>
    <w:lvl w:ilvl="0" w:tplc="9580EE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1D1E31FD"/>
    <w:multiLevelType w:val="hybridMultilevel"/>
    <w:tmpl w:val="05C252F8"/>
    <w:lvl w:ilvl="0" w:tplc="04090015">
      <w:start w:val="1"/>
      <w:numFmt w:val="decimal"/>
      <w:pStyle w:val="1"/>
      <w:lvlText w:val="(%1)"/>
      <w:lvlJc w:val="left"/>
      <w:pPr>
        <w:ind w:left="1908" w:hanging="48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2388" w:hanging="480"/>
      </w:pPr>
    </w:lvl>
    <w:lvl w:ilvl="2" w:tplc="0409001B" w:tentative="1">
      <w:start w:val="1"/>
      <w:numFmt w:val="lowerRoman"/>
      <w:lvlText w:val="%3."/>
      <w:lvlJc w:val="right"/>
      <w:pPr>
        <w:ind w:left="2868" w:hanging="480"/>
      </w:pPr>
    </w:lvl>
    <w:lvl w:ilvl="3" w:tplc="0409000F" w:tentative="1">
      <w:start w:val="1"/>
      <w:numFmt w:val="decimal"/>
      <w:lvlText w:val="%4."/>
      <w:lvlJc w:val="left"/>
      <w:pPr>
        <w:ind w:left="33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28" w:hanging="480"/>
      </w:pPr>
    </w:lvl>
    <w:lvl w:ilvl="5" w:tplc="0409001B" w:tentative="1">
      <w:start w:val="1"/>
      <w:numFmt w:val="lowerRoman"/>
      <w:lvlText w:val="%6."/>
      <w:lvlJc w:val="right"/>
      <w:pPr>
        <w:ind w:left="4308" w:hanging="480"/>
      </w:pPr>
    </w:lvl>
    <w:lvl w:ilvl="6" w:tplc="0409000F" w:tentative="1">
      <w:start w:val="1"/>
      <w:numFmt w:val="decimal"/>
      <w:lvlText w:val="%7."/>
      <w:lvlJc w:val="left"/>
      <w:pPr>
        <w:ind w:left="47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68" w:hanging="480"/>
      </w:pPr>
    </w:lvl>
    <w:lvl w:ilvl="8" w:tplc="0409001B" w:tentative="1">
      <w:start w:val="1"/>
      <w:numFmt w:val="lowerRoman"/>
      <w:lvlText w:val="%9."/>
      <w:lvlJc w:val="right"/>
      <w:pPr>
        <w:ind w:left="5748" w:hanging="480"/>
      </w:pPr>
    </w:lvl>
  </w:abstractNum>
  <w:abstractNum w:abstractNumId="24" w15:restartNumberingAfterBreak="0">
    <w:nsid w:val="1D707E86"/>
    <w:multiLevelType w:val="hybridMultilevel"/>
    <w:tmpl w:val="D45A31F0"/>
    <w:styleLink w:val="WWOutlineListStyle33"/>
    <w:lvl w:ilvl="0" w:tplc="313E8F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1DC5411B"/>
    <w:multiLevelType w:val="hybridMultilevel"/>
    <w:tmpl w:val="D77E9C60"/>
    <w:lvl w:ilvl="0" w:tplc="9A24EB4A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20870F01"/>
    <w:multiLevelType w:val="hybridMultilevel"/>
    <w:tmpl w:val="F2345A2A"/>
    <w:lvl w:ilvl="0" w:tplc="DEE0EDC4">
      <w:start w:val="1"/>
      <w:numFmt w:val="taiwaneseCountingThousand"/>
      <w:pStyle w:val="a"/>
      <w:lvlText w:val="%1、"/>
      <w:lvlJc w:val="left"/>
      <w:pPr>
        <w:tabs>
          <w:tab w:val="num" w:pos="567"/>
        </w:tabs>
        <w:ind w:left="567" w:hanging="567"/>
      </w:pPr>
      <w:rPr>
        <w:rFonts w:eastAsia="標楷體" w:hint="eastAsia"/>
        <w:sz w:val="24"/>
      </w:rPr>
    </w:lvl>
    <w:lvl w:ilvl="1" w:tplc="982E9290">
      <w:start w:val="1"/>
      <w:numFmt w:val="decimal"/>
      <w:pStyle w:val="a0"/>
      <w:lvlText w:val="(%2)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190"/>
        </w:tabs>
        <w:ind w:left="119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BC3A7A56">
      <w:start w:val="1"/>
      <w:numFmt w:val="decimal"/>
      <w:lvlText w:val="（%5）"/>
      <w:lvlJc w:val="left"/>
      <w:pPr>
        <w:ind w:left="3120" w:hanging="720"/>
      </w:pPr>
      <w:rPr>
        <w:rFonts w:ascii="Times New Roman" w:hAnsi="Times New Roman" w:hint="default"/>
      </w:rPr>
    </w:lvl>
    <w:lvl w:ilvl="5" w:tplc="E3B8CBE2">
      <w:start w:val="1"/>
      <w:numFmt w:val="taiwaneseCountingThousand"/>
      <w:lvlText w:val="（%6）"/>
      <w:lvlJc w:val="left"/>
      <w:pPr>
        <w:ind w:left="1536" w:hanging="828"/>
      </w:pPr>
      <w:rPr>
        <w:rFonts w:hint="default"/>
      </w:rPr>
    </w:lvl>
    <w:lvl w:ilvl="6" w:tplc="881AAD3C">
      <w:start w:val="9"/>
      <w:numFmt w:val="ideographLegalTraditional"/>
      <w:lvlText w:val="%7、"/>
      <w:lvlJc w:val="left"/>
      <w:pPr>
        <w:ind w:left="4080" w:hanging="720"/>
      </w:pPr>
      <w:rPr>
        <w:rFonts w:hint="default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7" w15:restartNumberingAfterBreak="0">
    <w:nsid w:val="23E53E75"/>
    <w:multiLevelType w:val="hybridMultilevel"/>
    <w:tmpl w:val="1CF0ABD8"/>
    <w:lvl w:ilvl="0" w:tplc="309C19E8">
      <w:start w:val="1"/>
      <w:numFmt w:val="decimal"/>
      <w:suff w:val="space"/>
      <w:lvlText w:val="(%1)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8" w15:restartNumberingAfterBreak="0">
    <w:nsid w:val="26AC5698"/>
    <w:multiLevelType w:val="hybridMultilevel"/>
    <w:tmpl w:val="97285ECE"/>
    <w:lvl w:ilvl="0" w:tplc="C8389EB2">
      <w:start w:val="1"/>
      <w:numFmt w:val="decimal"/>
      <w:pStyle w:val="100"/>
      <w:lvlText w:val="%1."/>
      <w:lvlJc w:val="left"/>
      <w:pPr>
        <w:ind w:left="360" w:hanging="360"/>
      </w:pPr>
      <w:rPr>
        <w:rFonts w:hint="default"/>
      </w:rPr>
    </w:lvl>
    <w:lvl w:ilvl="1" w:tplc="7A3CCD8A" w:tentative="1">
      <w:start w:val="1"/>
      <w:numFmt w:val="ideographTraditional"/>
      <w:lvlText w:val="%2、"/>
      <w:lvlJc w:val="left"/>
      <w:pPr>
        <w:ind w:left="960" w:hanging="480"/>
      </w:pPr>
    </w:lvl>
    <w:lvl w:ilvl="2" w:tplc="17A2DFB4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27E37221"/>
    <w:multiLevelType w:val="hybridMultilevel"/>
    <w:tmpl w:val="BEF0B818"/>
    <w:lvl w:ilvl="0" w:tplc="89C60958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30" w15:restartNumberingAfterBreak="0">
    <w:nsid w:val="28A50E90"/>
    <w:multiLevelType w:val="hybridMultilevel"/>
    <w:tmpl w:val="B4CC9D16"/>
    <w:styleLink w:val="WWOutlineListStyle93"/>
    <w:lvl w:ilvl="0" w:tplc="DB0C0ECE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31" w15:restartNumberingAfterBreak="0">
    <w:nsid w:val="29C643A9"/>
    <w:multiLevelType w:val="hybridMultilevel"/>
    <w:tmpl w:val="5A0AB0D2"/>
    <w:lvl w:ilvl="0" w:tplc="C51A06D2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2B0A4729"/>
    <w:multiLevelType w:val="multilevel"/>
    <w:tmpl w:val="4F747BE2"/>
    <w:styleLink w:val="WWOutlineListStyle5"/>
    <w:lvl w:ilvl="0">
      <w:start w:val="1"/>
      <w:numFmt w:val="taiwaneseCountingThousand"/>
      <w:lvlText w:val="%1、"/>
      <w:lvlJc w:val="left"/>
      <w:pPr>
        <w:ind w:left="480" w:hanging="480"/>
      </w:pPr>
      <w:rPr>
        <w:sz w:val="32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3" w15:restartNumberingAfterBreak="0">
    <w:nsid w:val="2B2E2E75"/>
    <w:multiLevelType w:val="hybridMultilevel"/>
    <w:tmpl w:val="D3005B34"/>
    <w:lvl w:ilvl="0" w:tplc="FFFFFFFF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320" w:hanging="480"/>
      </w:pPr>
    </w:lvl>
    <w:lvl w:ilvl="2" w:tplc="FFFFFFFF" w:tentative="1">
      <w:start w:val="1"/>
      <w:numFmt w:val="lowerRoman"/>
      <w:lvlText w:val="%3."/>
      <w:lvlJc w:val="right"/>
      <w:pPr>
        <w:ind w:left="1800" w:hanging="480"/>
      </w:pPr>
    </w:lvl>
    <w:lvl w:ilvl="3" w:tplc="FFFFFFFF" w:tentative="1">
      <w:start w:val="1"/>
      <w:numFmt w:val="decimal"/>
      <w:lvlText w:val="%4."/>
      <w:lvlJc w:val="left"/>
      <w:pPr>
        <w:ind w:left="22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60" w:hanging="480"/>
      </w:pPr>
    </w:lvl>
    <w:lvl w:ilvl="5" w:tplc="FFFFFFFF" w:tentative="1">
      <w:start w:val="1"/>
      <w:numFmt w:val="lowerRoman"/>
      <w:lvlText w:val="%6."/>
      <w:lvlJc w:val="right"/>
      <w:pPr>
        <w:ind w:left="3240" w:hanging="480"/>
      </w:pPr>
    </w:lvl>
    <w:lvl w:ilvl="6" w:tplc="FFFFFFFF" w:tentative="1">
      <w:start w:val="1"/>
      <w:numFmt w:val="decimal"/>
      <w:lvlText w:val="%7."/>
      <w:lvlJc w:val="left"/>
      <w:pPr>
        <w:ind w:left="37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00" w:hanging="480"/>
      </w:pPr>
    </w:lvl>
    <w:lvl w:ilvl="8" w:tplc="FFFFFFFF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4" w15:restartNumberingAfterBreak="0">
    <w:nsid w:val="2D74043F"/>
    <w:multiLevelType w:val="hybridMultilevel"/>
    <w:tmpl w:val="7AB60B26"/>
    <w:styleLink w:val="WWOutlineListStyle43"/>
    <w:lvl w:ilvl="0" w:tplc="1C241C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2D8037D1"/>
    <w:multiLevelType w:val="hybridMultilevel"/>
    <w:tmpl w:val="B1708D34"/>
    <w:lvl w:ilvl="0" w:tplc="82C0783C">
      <w:start w:val="1"/>
      <w:numFmt w:val="taiwaneseCountingThousand"/>
      <w:suff w:val="nothing"/>
      <w:lvlText w:val="（%1）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36" w15:restartNumberingAfterBreak="0">
    <w:nsid w:val="2E0121EF"/>
    <w:multiLevelType w:val="hybridMultilevel"/>
    <w:tmpl w:val="4768B2B8"/>
    <w:lvl w:ilvl="0" w:tplc="40BCDAAA">
      <w:start w:val="1"/>
      <w:numFmt w:val="taiwaneseCountingThousand"/>
      <w:lvlText w:val="(%1)"/>
      <w:lvlJc w:val="left"/>
      <w:pPr>
        <w:ind w:left="104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520" w:hanging="480"/>
      </w:pPr>
    </w:lvl>
    <w:lvl w:ilvl="2" w:tplc="FFFFFFFF" w:tentative="1">
      <w:start w:val="1"/>
      <w:numFmt w:val="lowerRoman"/>
      <w:lvlText w:val="%3."/>
      <w:lvlJc w:val="right"/>
      <w:pPr>
        <w:ind w:left="2000" w:hanging="480"/>
      </w:pPr>
    </w:lvl>
    <w:lvl w:ilvl="3" w:tplc="FFFFFFFF" w:tentative="1">
      <w:start w:val="1"/>
      <w:numFmt w:val="decimal"/>
      <w:lvlText w:val="%4."/>
      <w:lvlJc w:val="left"/>
      <w:pPr>
        <w:ind w:left="24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0" w:hanging="480"/>
      </w:pPr>
    </w:lvl>
    <w:lvl w:ilvl="5" w:tplc="FFFFFFFF" w:tentative="1">
      <w:start w:val="1"/>
      <w:numFmt w:val="lowerRoman"/>
      <w:lvlText w:val="%6."/>
      <w:lvlJc w:val="right"/>
      <w:pPr>
        <w:ind w:left="3440" w:hanging="480"/>
      </w:pPr>
    </w:lvl>
    <w:lvl w:ilvl="6" w:tplc="FFFFFFFF" w:tentative="1">
      <w:start w:val="1"/>
      <w:numFmt w:val="decimal"/>
      <w:lvlText w:val="%7."/>
      <w:lvlJc w:val="left"/>
      <w:pPr>
        <w:ind w:left="39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0" w:hanging="480"/>
      </w:pPr>
    </w:lvl>
    <w:lvl w:ilvl="8" w:tplc="FFFFFFFF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37" w15:restartNumberingAfterBreak="0">
    <w:nsid w:val="30991BE2"/>
    <w:multiLevelType w:val="hybridMultilevel"/>
    <w:tmpl w:val="E77AC4B6"/>
    <w:styleLink w:val="WWOutlineListStyle17"/>
    <w:lvl w:ilvl="0" w:tplc="1A5449D2">
      <w:start w:val="1"/>
      <w:numFmt w:val="decimal"/>
      <w:lvlText w:val="(%1)."/>
      <w:lvlJc w:val="left"/>
      <w:pPr>
        <w:ind w:left="93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ind w:left="4774" w:hanging="480"/>
      </w:pPr>
    </w:lvl>
  </w:abstractNum>
  <w:abstractNum w:abstractNumId="38" w15:restartNumberingAfterBreak="0">
    <w:nsid w:val="311A66BF"/>
    <w:multiLevelType w:val="hybridMultilevel"/>
    <w:tmpl w:val="422039CC"/>
    <w:styleLink w:val="WWOutlineListStyle133"/>
    <w:lvl w:ilvl="0" w:tplc="AFEC85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31EF5C9D"/>
    <w:multiLevelType w:val="hybridMultilevel"/>
    <w:tmpl w:val="6DDE752E"/>
    <w:lvl w:ilvl="0" w:tplc="03623DB0">
      <w:start w:val="1"/>
      <w:numFmt w:val="taiwaneseCountingThousand"/>
      <w:suff w:val="space"/>
      <w:lvlText w:val="第%1節"/>
      <w:lvlJc w:val="left"/>
      <w:pPr>
        <w:ind w:left="1035" w:hanging="10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36883072"/>
    <w:multiLevelType w:val="hybridMultilevel"/>
    <w:tmpl w:val="51127DB2"/>
    <w:lvl w:ilvl="0" w:tplc="2F36B0B8">
      <w:start w:val="1"/>
      <w:numFmt w:val="upperLetter"/>
      <w:lvlText w:val="%1."/>
      <w:lvlJc w:val="left"/>
      <w:pPr>
        <w:ind w:left="1040" w:hanging="480"/>
      </w:pPr>
      <w:rPr>
        <w:b w:val="0"/>
        <w:bCs/>
      </w:rPr>
    </w:lvl>
    <w:lvl w:ilvl="1" w:tplc="90C202AA">
      <w:start w:val="1"/>
      <w:numFmt w:val="decimal"/>
      <w:lvlText w:val="%2."/>
      <w:lvlJc w:val="left"/>
      <w:pPr>
        <w:ind w:left="14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41" w15:restartNumberingAfterBreak="0">
    <w:nsid w:val="37491A66"/>
    <w:multiLevelType w:val="hybridMultilevel"/>
    <w:tmpl w:val="BDD2B9FC"/>
    <w:lvl w:ilvl="0" w:tplc="7866487A">
      <w:start w:val="1"/>
      <w:numFmt w:val="taiwaneseCountingThousand"/>
      <w:pStyle w:val="a1"/>
      <w:suff w:val="space"/>
      <w:lvlText w:val="%1、"/>
      <w:lvlJc w:val="left"/>
      <w:pPr>
        <w:ind w:left="624" w:hanging="62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39583646"/>
    <w:multiLevelType w:val="multilevel"/>
    <w:tmpl w:val="B670985E"/>
    <w:styleLink w:val="WWOutlineListStyle12"/>
    <w:lvl w:ilvl="0">
      <w:start w:val="1"/>
      <w:numFmt w:val="taiwaneseCountingThousand"/>
      <w:lvlText w:val="%1、"/>
      <w:lvlJc w:val="left"/>
      <w:pPr>
        <w:ind w:left="480" w:hanging="480"/>
      </w:pPr>
      <w:rPr>
        <w:sz w:val="32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3" w15:restartNumberingAfterBreak="0">
    <w:nsid w:val="3AF04446"/>
    <w:multiLevelType w:val="hybridMultilevel"/>
    <w:tmpl w:val="EFA42C50"/>
    <w:lvl w:ilvl="0" w:tplc="85523A1A">
      <w:start w:val="1"/>
      <w:numFmt w:val="decimal"/>
      <w:suff w:val="space"/>
      <w:lvlText w:val="(%1)."/>
      <w:lvlJc w:val="left"/>
      <w:pPr>
        <w:ind w:left="9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44" w15:restartNumberingAfterBreak="0">
    <w:nsid w:val="3DF35129"/>
    <w:multiLevelType w:val="hybridMultilevel"/>
    <w:tmpl w:val="D6FC0F2E"/>
    <w:lvl w:ilvl="0" w:tplc="ADBE02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EAAAA" w:themeColor="background2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3EA73D66"/>
    <w:multiLevelType w:val="multilevel"/>
    <w:tmpl w:val="7E6C7E88"/>
    <w:styleLink w:val="WWOutlineListStyle7"/>
    <w:lvl w:ilvl="0">
      <w:start w:val="1"/>
      <w:numFmt w:val="taiwaneseCountingThousand"/>
      <w:lvlText w:val="%1、"/>
      <w:lvlJc w:val="left"/>
      <w:pPr>
        <w:ind w:left="480" w:hanging="480"/>
      </w:pPr>
      <w:rPr>
        <w:sz w:val="32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6" w15:restartNumberingAfterBreak="0">
    <w:nsid w:val="3FD500C4"/>
    <w:multiLevelType w:val="multilevel"/>
    <w:tmpl w:val="8800F5D2"/>
    <w:lvl w:ilvl="0">
      <w:start w:val="2"/>
      <w:numFmt w:val="taiwaneseCountingThousand"/>
      <w:pStyle w:val="10"/>
      <w:suff w:val="nothing"/>
      <w:lvlText w:val="第%1章"/>
      <w:lvlJc w:val="left"/>
      <w:pPr>
        <w:ind w:left="2269" w:hanging="425"/>
      </w:pPr>
      <w:rPr>
        <w:rFonts w:hint="default"/>
      </w:rPr>
    </w:lvl>
    <w:lvl w:ilvl="1">
      <w:start w:val="1"/>
      <w:numFmt w:val="taiwaneseCountingThousand"/>
      <w:pStyle w:val="2"/>
      <w:suff w:val="nothing"/>
      <w:lvlText w:val="第%2節"/>
      <w:lvlJc w:val="left"/>
      <w:pPr>
        <w:ind w:left="992" w:hanging="567"/>
      </w:pPr>
      <w:rPr>
        <w:rFonts w:hint="eastAsia"/>
        <w:b/>
        <w:shd w:val="clear" w:color="auto" w:fill="auto"/>
      </w:rPr>
    </w:lvl>
    <w:lvl w:ilvl="2">
      <w:start w:val="1"/>
      <w:numFmt w:val="taiwaneseCountingThousand"/>
      <w:suff w:val="nothing"/>
      <w:lvlText w:val="第%3項"/>
      <w:lvlJc w:val="left"/>
      <w:pPr>
        <w:ind w:left="1418" w:hanging="567"/>
      </w:pPr>
      <w:rPr>
        <w:rFonts w:hint="eastAsia"/>
      </w:rPr>
    </w:lvl>
    <w:lvl w:ilvl="3">
      <w:start w:val="1"/>
      <w:numFmt w:val="none"/>
      <w:suff w:val="nothing"/>
      <w:lvlText w:val=""/>
      <w:lvlJc w:val="left"/>
      <w:pPr>
        <w:ind w:left="1984" w:hanging="708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551" w:hanging="85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3260" w:hanging="1134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3827" w:hanging="1276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4394" w:hanging="1418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5102" w:hanging="1700"/>
      </w:pPr>
      <w:rPr>
        <w:rFonts w:hint="eastAsia"/>
      </w:rPr>
    </w:lvl>
  </w:abstractNum>
  <w:abstractNum w:abstractNumId="47" w15:restartNumberingAfterBreak="0">
    <w:nsid w:val="417A1E16"/>
    <w:multiLevelType w:val="hybridMultilevel"/>
    <w:tmpl w:val="665C3400"/>
    <w:lvl w:ilvl="0" w:tplc="1904F7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41A1023E"/>
    <w:multiLevelType w:val="hybridMultilevel"/>
    <w:tmpl w:val="717C386A"/>
    <w:lvl w:ilvl="0" w:tplc="40BCDAAA">
      <w:start w:val="1"/>
      <w:numFmt w:val="taiwaneseCountingThousand"/>
      <w:lvlText w:val="(%1)"/>
      <w:lvlJc w:val="left"/>
      <w:pPr>
        <w:ind w:left="14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940" w:hanging="480"/>
      </w:pPr>
    </w:lvl>
    <w:lvl w:ilvl="2" w:tplc="FFFFFFFF" w:tentative="1">
      <w:start w:val="1"/>
      <w:numFmt w:val="lowerRoman"/>
      <w:lvlText w:val="%3."/>
      <w:lvlJc w:val="right"/>
      <w:pPr>
        <w:ind w:left="2420" w:hanging="480"/>
      </w:pPr>
    </w:lvl>
    <w:lvl w:ilvl="3" w:tplc="FFFFFFFF" w:tentative="1">
      <w:start w:val="1"/>
      <w:numFmt w:val="decimal"/>
      <w:lvlText w:val="%4."/>
      <w:lvlJc w:val="left"/>
      <w:pPr>
        <w:ind w:left="29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80" w:hanging="480"/>
      </w:pPr>
    </w:lvl>
    <w:lvl w:ilvl="5" w:tplc="FFFFFFFF" w:tentative="1">
      <w:start w:val="1"/>
      <w:numFmt w:val="lowerRoman"/>
      <w:lvlText w:val="%6."/>
      <w:lvlJc w:val="right"/>
      <w:pPr>
        <w:ind w:left="3860" w:hanging="480"/>
      </w:pPr>
    </w:lvl>
    <w:lvl w:ilvl="6" w:tplc="FFFFFFFF" w:tentative="1">
      <w:start w:val="1"/>
      <w:numFmt w:val="decimal"/>
      <w:lvlText w:val="%7."/>
      <w:lvlJc w:val="left"/>
      <w:pPr>
        <w:ind w:left="43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20" w:hanging="480"/>
      </w:pPr>
    </w:lvl>
    <w:lvl w:ilvl="8" w:tplc="FFFFFFFF" w:tentative="1">
      <w:start w:val="1"/>
      <w:numFmt w:val="lowerRoman"/>
      <w:lvlText w:val="%9."/>
      <w:lvlJc w:val="right"/>
      <w:pPr>
        <w:ind w:left="5300" w:hanging="480"/>
      </w:pPr>
    </w:lvl>
  </w:abstractNum>
  <w:abstractNum w:abstractNumId="49" w15:restartNumberingAfterBreak="0">
    <w:nsid w:val="44716499"/>
    <w:multiLevelType w:val="hybridMultilevel"/>
    <w:tmpl w:val="B4CC9D16"/>
    <w:styleLink w:val="WWOutlineListStyle83"/>
    <w:lvl w:ilvl="0" w:tplc="DB0C0ECE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50" w15:restartNumberingAfterBreak="0">
    <w:nsid w:val="44E126F3"/>
    <w:multiLevelType w:val="hybridMultilevel"/>
    <w:tmpl w:val="3FD64B68"/>
    <w:lvl w:ilvl="0" w:tplc="22B25DFC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4939489A"/>
    <w:multiLevelType w:val="hybridMultilevel"/>
    <w:tmpl w:val="0B3EBA62"/>
    <w:lvl w:ilvl="0" w:tplc="98CC4C96">
      <w:start w:val="1"/>
      <w:numFmt w:val="decimal"/>
      <w:lvlText w:val="%1."/>
      <w:lvlJc w:val="left"/>
      <w:pPr>
        <w:ind w:left="160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080" w:hanging="480"/>
      </w:pPr>
    </w:lvl>
    <w:lvl w:ilvl="2" w:tplc="FFFFFFFF" w:tentative="1">
      <w:start w:val="1"/>
      <w:numFmt w:val="lowerRoman"/>
      <w:lvlText w:val="%3."/>
      <w:lvlJc w:val="right"/>
      <w:pPr>
        <w:ind w:left="2560" w:hanging="480"/>
      </w:pPr>
    </w:lvl>
    <w:lvl w:ilvl="3" w:tplc="FFFFFFFF" w:tentative="1">
      <w:start w:val="1"/>
      <w:numFmt w:val="decimal"/>
      <w:lvlText w:val="%4."/>
      <w:lvlJc w:val="left"/>
      <w:pPr>
        <w:ind w:left="30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520" w:hanging="480"/>
      </w:pPr>
    </w:lvl>
    <w:lvl w:ilvl="5" w:tplc="FFFFFFFF" w:tentative="1">
      <w:start w:val="1"/>
      <w:numFmt w:val="lowerRoman"/>
      <w:lvlText w:val="%6."/>
      <w:lvlJc w:val="right"/>
      <w:pPr>
        <w:ind w:left="4000" w:hanging="480"/>
      </w:pPr>
    </w:lvl>
    <w:lvl w:ilvl="6" w:tplc="FFFFFFFF" w:tentative="1">
      <w:start w:val="1"/>
      <w:numFmt w:val="decimal"/>
      <w:lvlText w:val="%7."/>
      <w:lvlJc w:val="left"/>
      <w:pPr>
        <w:ind w:left="44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960" w:hanging="480"/>
      </w:pPr>
    </w:lvl>
    <w:lvl w:ilvl="8" w:tplc="FFFFFFFF" w:tentative="1">
      <w:start w:val="1"/>
      <w:numFmt w:val="lowerRoman"/>
      <w:lvlText w:val="%9."/>
      <w:lvlJc w:val="right"/>
      <w:pPr>
        <w:ind w:left="5440" w:hanging="480"/>
      </w:pPr>
    </w:lvl>
  </w:abstractNum>
  <w:abstractNum w:abstractNumId="52" w15:restartNumberingAfterBreak="0">
    <w:nsid w:val="4993524F"/>
    <w:multiLevelType w:val="hybridMultilevel"/>
    <w:tmpl w:val="A594CCA8"/>
    <w:lvl w:ilvl="0" w:tplc="BF5CA5D2">
      <w:start w:val="1"/>
      <w:numFmt w:val="bullet"/>
      <w:suff w:val="space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3" w15:restartNumberingAfterBreak="0">
    <w:nsid w:val="4B4D1FA1"/>
    <w:multiLevelType w:val="hybridMultilevel"/>
    <w:tmpl w:val="D74AE3D8"/>
    <w:lvl w:ilvl="0" w:tplc="2668E69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50227C94"/>
    <w:multiLevelType w:val="hybridMultilevel"/>
    <w:tmpl w:val="5A0AB0D2"/>
    <w:lvl w:ilvl="0" w:tplc="FFFFFFFF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504F1CDA"/>
    <w:multiLevelType w:val="hybridMultilevel"/>
    <w:tmpl w:val="CEB21AA6"/>
    <w:lvl w:ilvl="0" w:tplc="FFFFFFFF">
      <w:start w:val="1"/>
      <w:numFmt w:val="decimal"/>
      <w:lvlText w:val="%1."/>
      <w:lvlJc w:val="left"/>
      <w:pPr>
        <w:ind w:left="104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520" w:hanging="480"/>
      </w:pPr>
    </w:lvl>
    <w:lvl w:ilvl="2" w:tplc="FFFFFFFF" w:tentative="1">
      <w:start w:val="1"/>
      <w:numFmt w:val="lowerRoman"/>
      <w:lvlText w:val="%3."/>
      <w:lvlJc w:val="right"/>
      <w:pPr>
        <w:ind w:left="2000" w:hanging="480"/>
      </w:pPr>
    </w:lvl>
    <w:lvl w:ilvl="3" w:tplc="FFFFFFFF" w:tentative="1">
      <w:start w:val="1"/>
      <w:numFmt w:val="decimal"/>
      <w:lvlText w:val="%4."/>
      <w:lvlJc w:val="left"/>
      <w:pPr>
        <w:ind w:left="24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0" w:hanging="480"/>
      </w:pPr>
    </w:lvl>
    <w:lvl w:ilvl="5" w:tplc="FFFFFFFF" w:tentative="1">
      <w:start w:val="1"/>
      <w:numFmt w:val="lowerRoman"/>
      <w:lvlText w:val="%6."/>
      <w:lvlJc w:val="right"/>
      <w:pPr>
        <w:ind w:left="3440" w:hanging="480"/>
      </w:pPr>
    </w:lvl>
    <w:lvl w:ilvl="6" w:tplc="FFFFFFFF" w:tentative="1">
      <w:start w:val="1"/>
      <w:numFmt w:val="decimal"/>
      <w:lvlText w:val="%7."/>
      <w:lvlJc w:val="left"/>
      <w:pPr>
        <w:ind w:left="39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0" w:hanging="480"/>
      </w:pPr>
    </w:lvl>
    <w:lvl w:ilvl="8" w:tplc="FFFFFFFF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56" w15:restartNumberingAfterBreak="0">
    <w:nsid w:val="513364E5"/>
    <w:multiLevelType w:val="hybridMultilevel"/>
    <w:tmpl w:val="BC8836BC"/>
    <w:lvl w:ilvl="0" w:tplc="8300037A">
      <w:start w:val="1"/>
      <w:numFmt w:val="decimal"/>
      <w:lvlText w:val="5-%1.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decimal"/>
      <w:pStyle w:val="1-1"/>
      <w:lvlText w:val="%2-1"/>
      <w:lvlJc w:val="left"/>
      <w:pPr>
        <w:ind w:left="4875" w:hanging="480"/>
      </w:pPr>
      <w:rPr>
        <w:rFonts w:ascii="Times New Roman" w:eastAsia="標楷體" w:hAnsi="Times New Roman" w:hint="default"/>
        <w:sz w:val="28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52AA0099"/>
    <w:multiLevelType w:val="multilevel"/>
    <w:tmpl w:val="54886778"/>
    <w:styleLink w:val="WWOutlineListStyle1"/>
    <w:lvl w:ilvl="0">
      <w:start w:val="1"/>
      <w:numFmt w:val="taiwaneseCountingThousand"/>
      <w:lvlText w:val="%1、"/>
      <w:lvlJc w:val="left"/>
      <w:pPr>
        <w:ind w:left="480" w:hanging="480"/>
      </w:pPr>
      <w:rPr>
        <w:sz w:val="32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8" w15:restartNumberingAfterBreak="0">
    <w:nsid w:val="52E972B3"/>
    <w:multiLevelType w:val="hybridMultilevel"/>
    <w:tmpl w:val="D3AE5262"/>
    <w:lvl w:ilvl="0" w:tplc="4444704C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380" w:hanging="480"/>
      </w:pPr>
    </w:lvl>
    <w:lvl w:ilvl="2" w:tplc="FFFFFFFF" w:tentative="1">
      <w:start w:val="1"/>
      <w:numFmt w:val="lowerRoman"/>
      <w:lvlText w:val="%3."/>
      <w:lvlJc w:val="right"/>
      <w:pPr>
        <w:ind w:left="1860" w:hanging="480"/>
      </w:pPr>
    </w:lvl>
    <w:lvl w:ilvl="3" w:tplc="FFFFFFFF" w:tentative="1">
      <w:start w:val="1"/>
      <w:numFmt w:val="decimal"/>
      <w:lvlText w:val="%4."/>
      <w:lvlJc w:val="left"/>
      <w:pPr>
        <w:ind w:left="23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20" w:hanging="480"/>
      </w:pPr>
    </w:lvl>
    <w:lvl w:ilvl="5" w:tplc="FFFFFFFF" w:tentative="1">
      <w:start w:val="1"/>
      <w:numFmt w:val="lowerRoman"/>
      <w:lvlText w:val="%6."/>
      <w:lvlJc w:val="right"/>
      <w:pPr>
        <w:ind w:left="3300" w:hanging="480"/>
      </w:pPr>
    </w:lvl>
    <w:lvl w:ilvl="6" w:tplc="FFFFFFFF" w:tentative="1">
      <w:start w:val="1"/>
      <w:numFmt w:val="decimal"/>
      <w:lvlText w:val="%7."/>
      <w:lvlJc w:val="left"/>
      <w:pPr>
        <w:ind w:left="37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60" w:hanging="480"/>
      </w:pPr>
    </w:lvl>
    <w:lvl w:ilvl="8" w:tplc="FFFFFFFF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59" w15:restartNumberingAfterBreak="0">
    <w:nsid w:val="5330189A"/>
    <w:multiLevelType w:val="hybridMultilevel"/>
    <w:tmpl w:val="74B816D4"/>
    <w:lvl w:ilvl="0" w:tplc="CD8611E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560B3778"/>
    <w:multiLevelType w:val="multilevel"/>
    <w:tmpl w:val="8DCC6FB8"/>
    <w:styleLink w:val="WWOutlineListStyle6"/>
    <w:lvl w:ilvl="0">
      <w:start w:val="1"/>
      <w:numFmt w:val="taiwaneseCountingThousand"/>
      <w:lvlText w:val="%1、"/>
      <w:lvlJc w:val="left"/>
      <w:pPr>
        <w:ind w:left="480" w:hanging="480"/>
      </w:pPr>
      <w:rPr>
        <w:sz w:val="32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1" w15:restartNumberingAfterBreak="0">
    <w:nsid w:val="569A10E0"/>
    <w:multiLevelType w:val="hybridMultilevel"/>
    <w:tmpl w:val="CEB21AA6"/>
    <w:lvl w:ilvl="0" w:tplc="FFFFFFFF">
      <w:start w:val="1"/>
      <w:numFmt w:val="decimal"/>
      <w:lvlText w:val="%1."/>
      <w:lvlJc w:val="left"/>
      <w:pPr>
        <w:ind w:left="104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520" w:hanging="480"/>
      </w:pPr>
    </w:lvl>
    <w:lvl w:ilvl="2" w:tplc="FFFFFFFF" w:tentative="1">
      <w:start w:val="1"/>
      <w:numFmt w:val="lowerRoman"/>
      <w:lvlText w:val="%3."/>
      <w:lvlJc w:val="right"/>
      <w:pPr>
        <w:ind w:left="2000" w:hanging="480"/>
      </w:pPr>
    </w:lvl>
    <w:lvl w:ilvl="3" w:tplc="FFFFFFFF" w:tentative="1">
      <w:start w:val="1"/>
      <w:numFmt w:val="decimal"/>
      <w:lvlText w:val="%4."/>
      <w:lvlJc w:val="left"/>
      <w:pPr>
        <w:ind w:left="24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0" w:hanging="480"/>
      </w:pPr>
    </w:lvl>
    <w:lvl w:ilvl="5" w:tplc="FFFFFFFF" w:tentative="1">
      <w:start w:val="1"/>
      <w:numFmt w:val="lowerRoman"/>
      <w:lvlText w:val="%6."/>
      <w:lvlJc w:val="right"/>
      <w:pPr>
        <w:ind w:left="3440" w:hanging="480"/>
      </w:pPr>
    </w:lvl>
    <w:lvl w:ilvl="6" w:tplc="FFFFFFFF" w:tentative="1">
      <w:start w:val="1"/>
      <w:numFmt w:val="decimal"/>
      <w:lvlText w:val="%7."/>
      <w:lvlJc w:val="left"/>
      <w:pPr>
        <w:ind w:left="39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0" w:hanging="480"/>
      </w:pPr>
    </w:lvl>
    <w:lvl w:ilvl="8" w:tplc="FFFFFFFF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62" w15:restartNumberingAfterBreak="0">
    <w:nsid w:val="58237603"/>
    <w:multiLevelType w:val="singleLevel"/>
    <w:tmpl w:val="62F84590"/>
    <w:lvl w:ilvl="0">
      <w:start w:val="1"/>
      <w:numFmt w:val="taiwaneseCountingThousand"/>
      <w:pStyle w:val="a2"/>
      <w:lvlText w:val="(%1)、"/>
      <w:lvlJc w:val="left"/>
      <w:pPr>
        <w:tabs>
          <w:tab w:val="num" w:pos="720"/>
        </w:tabs>
        <w:ind w:left="0" w:firstLine="0"/>
      </w:pPr>
      <w:rPr>
        <w:rFonts w:hint="eastAsia"/>
      </w:rPr>
    </w:lvl>
  </w:abstractNum>
  <w:abstractNum w:abstractNumId="63" w15:restartNumberingAfterBreak="0">
    <w:nsid w:val="585D40E9"/>
    <w:multiLevelType w:val="hybridMultilevel"/>
    <w:tmpl w:val="C360F160"/>
    <w:lvl w:ilvl="0" w:tplc="98CC4C96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59A71E46"/>
    <w:multiLevelType w:val="hybridMultilevel"/>
    <w:tmpl w:val="3C201CFC"/>
    <w:lvl w:ilvl="0" w:tplc="968E31CC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59AC5A67"/>
    <w:multiLevelType w:val="hybridMultilevel"/>
    <w:tmpl w:val="FA5C2486"/>
    <w:styleLink w:val="WWOutlineListStyle23"/>
    <w:lvl w:ilvl="0" w:tplc="701EA3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5A01146B"/>
    <w:multiLevelType w:val="hybridMultilevel"/>
    <w:tmpl w:val="0352DCB0"/>
    <w:lvl w:ilvl="0" w:tplc="F6BE68D4">
      <w:start w:val="1"/>
      <w:numFmt w:val="taiwaneseCountingThousand"/>
      <w:pStyle w:val="a3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5A680CED"/>
    <w:multiLevelType w:val="hybridMultilevel"/>
    <w:tmpl w:val="07E8B436"/>
    <w:lvl w:ilvl="0" w:tplc="CABE7516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 w15:restartNumberingAfterBreak="0">
    <w:nsid w:val="5A89751A"/>
    <w:multiLevelType w:val="hybridMultilevel"/>
    <w:tmpl w:val="895AD500"/>
    <w:lvl w:ilvl="0" w:tplc="1A5449D2">
      <w:start w:val="1"/>
      <w:numFmt w:val="decimal"/>
      <w:lvlText w:val="(%1)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" w15:restartNumberingAfterBreak="0">
    <w:nsid w:val="5B767F11"/>
    <w:multiLevelType w:val="multilevel"/>
    <w:tmpl w:val="2C6224D0"/>
    <w:styleLink w:val="WWOutlineListStyle30"/>
    <w:lvl w:ilvl="0">
      <w:start w:val="1"/>
      <w:numFmt w:val="taiwaneseCountingThousand"/>
      <w:lvlText w:val="%1、"/>
      <w:lvlJc w:val="left"/>
      <w:pPr>
        <w:ind w:left="480" w:hanging="480"/>
      </w:pPr>
      <w:rPr>
        <w:sz w:val="32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0" w15:restartNumberingAfterBreak="0">
    <w:nsid w:val="5BA87D06"/>
    <w:multiLevelType w:val="hybridMultilevel"/>
    <w:tmpl w:val="69AC4AEA"/>
    <w:lvl w:ilvl="0" w:tplc="0409000F">
      <w:start w:val="1"/>
      <w:numFmt w:val="decimal"/>
      <w:lvlText w:val="%1."/>
      <w:lvlJc w:val="left"/>
      <w:pPr>
        <w:ind w:left="7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71" w15:restartNumberingAfterBreak="0">
    <w:nsid w:val="5E4841F6"/>
    <w:multiLevelType w:val="hybridMultilevel"/>
    <w:tmpl w:val="F3B86E16"/>
    <w:lvl w:ilvl="0" w:tplc="BB505A54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eastAsia"/>
        <w:b w:val="0"/>
        <w:bCs/>
        <w:i w:val="0"/>
        <w:color w:val="auto"/>
        <w:sz w:val="28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2" w15:restartNumberingAfterBreak="0">
    <w:nsid w:val="5E674CF3"/>
    <w:multiLevelType w:val="multilevel"/>
    <w:tmpl w:val="AAD66C9A"/>
    <w:styleLink w:val="WWOutlineListStyle10"/>
    <w:lvl w:ilvl="0">
      <w:start w:val="1"/>
      <w:numFmt w:val="taiwaneseCountingThousand"/>
      <w:lvlText w:val="%1、"/>
      <w:lvlJc w:val="left"/>
      <w:pPr>
        <w:ind w:left="480" w:hanging="480"/>
      </w:pPr>
      <w:rPr>
        <w:sz w:val="32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3" w15:restartNumberingAfterBreak="0">
    <w:nsid w:val="5FDC37A0"/>
    <w:multiLevelType w:val="hybridMultilevel"/>
    <w:tmpl w:val="01A8F966"/>
    <w:lvl w:ilvl="0" w:tplc="7A9E6A8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4" w15:restartNumberingAfterBreak="0">
    <w:nsid w:val="5FF75BCD"/>
    <w:multiLevelType w:val="multilevel"/>
    <w:tmpl w:val="213095F6"/>
    <w:styleLink w:val="WWOutlineListStyle"/>
    <w:lvl w:ilvl="0">
      <w:start w:val="1"/>
      <w:numFmt w:val="taiwaneseCountingThousand"/>
      <w:lvlText w:val="%1、"/>
      <w:lvlJc w:val="left"/>
      <w:pPr>
        <w:ind w:left="480" w:hanging="480"/>
      </w:pPr>
      <w:rPr>
        <w:sz w:val="32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5" w15:restartNumberingAfterBreak="0">
    <w:nsid w:val="61B36CCD"/>
    <w:multiLevelType w:val="hybridMultilevel"/>
    <w:tmpl w:val="740C7420"/>
    <w:lvl w:ilvl="0" w:tplc="2A78C984">
      <w:start w:val="1"/>
      <w:numFmt w:val="taiwaneseCountingThousand"/>
      <w:lvlText w:val="第%1章"/>
      <w:lvlJc w:val="left"/>
      <w:pPr>
        <w:ind w:left="1185" w:hanging="11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6" w15:restartNumberingAfterBreak="0">
    <w:nsid w:val="630038A2"/>
    <w:multiLevelType w:val="multilevel"/>
    <w:tmpl w:val="A13ABF18"/>
    <w:styleLink w:val="WWOutlineListStyle2"/>
    <w:lvl w:ilvl="0">
      <w:start w:val="1"/>
      <w:numFmt w:val="taiwaneseCountingThousand"/>
      <w:lvlText w:val="%1、"/>
      <w:lvlJc w:val="left"/>
      <w:pPr>
        <w:ind w:left="480" w:hanging="480"/>
      </w:pPr>
      <w:rPr>
        <w:sz w:val="32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7" w15:restartNumberingAfterBreak="0">
    <w:nsid w:val="6346477F"/>
    <w:multiLevelType w:val="hybridMultilevel"/>
    <w:tmpl w:val="F752C4A8"/>
    <w:lvl w:ilvl="0" w:tplc="D9C615F6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8" w15:restartNumberingAfterBreak="0">
    <w:nsid w:val="63DF21A6"/>
    <w:multiLevelType w:val="hybridMultilevel"/>
    <w:tmpl w:val="BBF67E5E"/>
    <w:lvl w:ilvl="0" w:tplc="7D8A7E4C">
      <w:start w:val="1"/>
      <w:numFmt w:val="taiwaneseCountingThousand"/>
      <w:pStyle w:val="a4"/>
      <w:lvlText w:val="第%1章"/>
      <w:lvlJc w:val="left"/>
      <w:pPr>
        <w:ind w:left="480" w:hanging="480"/>
      </w:pPr>
      <w:rPr>
        <w:rFonts w:ascii="Times New Roman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8"/>
        <w:szCs w:val="0"/>
        <w:u w:val="none"/>
        <w:vertAlign w:val="baseline"/>
        <w:em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8"/>
      <w:numFmt w:val="taiwaneseCountingThousand"/>
      <w:lvlText w:val="%3、"/>
      <w:lvlJc w:val="left"/>
      <w:pPr>
        <w:ind w:left="1440" w:hanging="480"/>
      </w:pPr>
      <w:rPr>
        <w:rFonts w:hAnsi="標楷體"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9" w15:restartNumberingAfterBreak="0">
    <w:nsid w:val="651F159E"/>
    <w:multiLevelType w:val="hybridMultilevel"/>
    <w:tmpl w:val="C20E4C20"/>
    <w:lvl w:ilvl="0" w:tplc="5DC4B13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0" w15:restartNumberingAfterBreak="0">
    <w:nsid w:val="65891082"/>
    <w:multiLevelType w:val="hybridMultilevel"/>
    <w:tmpl w:val="B4CC9D16"/>
    <w:styleLink w:val="WWOutlineListStyle73"/>
    <w:lvl w:ilvl="0" w:tplc="DB0C0ECE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81" w15:restartNumberingAfterBreak="0">
    <w:nsid w:val="67B30674"/>
    <w:multiLevelType w:val="hybridMultilevel"/>
    <w:tmpl w:val="0E201F70"/>
    <w:lvl w:ilvl="0" w:tplc="630AFD22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2" w15:restartNumberingAfterBreak="0">
    <w:nsid w:val="67B31445"/>
    <w:multiLevelType w:val="hybridMultilevel"/>
    <w:tmpl w:val="8D06C7D4"/>
    <w:lvl w:ilvl="0" w:tplc="1A5449D2">
      <w:start w:val="1"/>
      <w:numFmt w:val="decimal"/>
      <w:lvlText w:val="(%1)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3" w15:restartNumberingAfterBreak="0">
    <w:nsid w:val="696B78D2"/>
    <w:multiLevelType w:val="hybridMultilevel"/>
    <w:tmpl w:val="FA122AB4"/>
    <w:lvl w:ilvl="0" w:tplc="98CC4C96">
      <w:start w:val="1"/>
      <w:numFmt w:val="decimal"/>
      <w:lvlText w:val="%1."/>
      <w:lvlJc w:val="left"/>
      <w:pPr>
        <w:ind w:left="104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520" w:hanging="480"/>
      </w:pPr>
    </w:lvl>
    <w:lvl w:ilvl="2" w:tplc="FFFFFFFF" w:tentative="1">
      <w:start w:val="1"/>
      <w:numFmt w:val="lowerRoman"/>
      <w:lvlText w:val="%3."/>
      <w:lvlJc w:val="right"/>
      <w:pPr>
        <w:ind w:left="2000" w:hanging="480"/>
      </w:pPr>
    </w:lvl>
    <w:lvl w:ilvl="3" w:tplc="FFFFFFFF" w:tentative="1">
      <w:start w:val="1"/>
      <w:numFmt w:val="decimal"/>
      <w:lvlText w:val="%4."/>
      <w:lvlJc w:val="left"/>
      <w:pPr>
        <w:ind w:left="24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0" w:hanging="480"/>
      </w:pPr>
    </w:lvl>
    <w:lvl w:ilvl="5" w:tplc="FFFFFFFF" w:tentative="1">
      <w:start w:val="1"/>
      <w:numFmt w:val="lowerRoman"/>
      <w:lvlText w:val="%6."/>
      <w:lvlJc w:val="right"/>
      <w:pPr>
        <w:ind w:left="3440" w:hanging="480"/>
      </w:pPr>
    </w:lvl>
    <w:lvl w:ilvl="6" w:tplc="FFFFFFFF" w:tentative="1">
      <w:start w:val="1"/>
      <w:numFmt w:val="decimal"/>
      <w:lvlText w:val="%7."/>
      <w:lvlJc w:val="left"/>
      <w:pPr>
        <w:ind w:left="39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0" w:hanging="480"/>
      </w:pPr>
    </w:lvl>
    <w:lvl w:ilvl="8" w:tplc="FFFFFFFF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84" w15:restartNumberingAfterBreak="0">
    <w:nsid w:val="6A29042C"/>
    <w:multiLevelType w:val="hybridMultilevel"/>
    <w:tmpl w:val="5CE883AE"/>
    <w:lvl w:ilvl="0" w:tplc="B9BC16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5" w15:restartNumberingAfterBreak="0">
    <w:nsid w:val="6B380C0A"/>
    <w:multiLevelType w:val="hybridMultilevel"/>
    <w:tmpl w:val="49C21FCA"/>
    <w:lvl w:ilvl="0" w:tplc="FFFFFFFF">
      <w:start w:val="1"/>
      <w:numFmt w:val="decimal"/>
      <w:lvlText w:val="(%1)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6" w15:restartNumberingAfterBreak="0">
    <w:nsid w:val="6B684F3C"/>
    <w:multiLevelType w:val="hybridMultilevel"/>
    <w:tmpl w:val="F070AA8E"/>
    <w:styleLink w:val="WWOutlineListStyle1431"/>
    <w:lvl w:ilvl="0" w:tplc="82D465D4">
      <w:start w:val="1"/>
      <w:numFmt w:val="decimal"/>
      <w:lvlText w:val="(%1)."/>
      <w:lvlJc w:val="left"/>
      <w:pPr>
        <w:ind w:left="1040" w:hanging="480"/>
      </w:pPr>
      <w:rPr>
        <w:rFonts w:hint="eastAsia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87" w15:restartNumberingAfterBreak="0">
    <w:nsid w:val="6BDC3306"/>
    <w:multiLevelType w:val="hybridMultilevel"/>
    <w:tmpl w:val="66D432EC"/>
    <w:lvl w:ilvl="0" w:tplc="D22ED12C">
      <w:start w:val="1"/>
      <w:numFmt w:val="decimal"/>
      <w:lvlText w:val="(%1)"/>
      <w:lvlJc w:val="left"/>
      <w:pPr>
        <w:ind w:left="1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88" w15:restartNumberingAfterBreak="0">
    <w:nsid w:val="6CB949E9"/>
    <w:multiLevelType w:val="hybridMultilevel"/>
    <w:tmpl w:val="B4CC9D16"/>
    <w:styleLink w:val="WWOutlineListStyle103"/>
    <w:lvl w:ilvl="0" w:tplc="DB0C0ECE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89" w15:restartNumberingAfterBreak="0">
    <w:nsid w:val="6DEE1347"/>
    <w:multiLevelType w:val="multilevel"/>
    <w:tmpl w:val="7472A554"/>
    <w:styleLink w:val="WWOutlineListStyle9"/>
    <w:lvl w:ilvl="0">
      <w:start w:val="1"/>
      <w:numFmt w:val="taiwaneseCountingThousand"/>
      <w:lvlText w:val="%1、"/>
      <w:lvlJc w:val="left"/>
      <w:pPr>
        <w:ind w:left="480" w:hanging="480"/>
      </w:pPr>
      <w:rPr>
        <w:sz w:val="32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0" w15:restartNumberingAfterBreak="0">
    <w:nsid w:val="6E742E45"/>
    <w:multiLevelType w:val="hybridMultilevel"/>
    <w:tmpl w:val="9B0EFA10"/>
    <w:lvl w:ilvl="0" w:tplc="5BF095CA">
      <w:start w:val="1"/>
      <w:numFmt w:val="decimal"/>
      <w:suff w:val="nothing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91" w15:restartNumberingAfterBreak="0">
    <w:nsid w:val="73263BF0"/>
    <w:multiLevelType w:val="hybridMultilevel"/>
    <w:tmpl w:val="49C21FCA"/>
    <w:lvl w:ilvl="0" w:tplc="1A5449D2">
      <w:start w:val="1"/>
      <w:numFmt w:val="decimal"/>
      <w:lvlText w:val="(%1)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2" w15:restartNumberingAfterBreak="0">
    <w:nsid w:val="75E75D7D"/>
    <w:multiLevelType w:val="hybridMultilevel"/>
    <w:tmpl w:val="BC1CFC96"/>
    <w:lvl w:ilvl="0" w:tplc="975411CC">
      <w:start w:val="1"/>
      <w:numFmt w:val="taiwaneseCountingThousand"/>
      <w:pStyle w:val="a5"/>
      <w:suff w:val="nothing"/>
      <w:lvlText w:val="(%1)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3" w15:restartNumberingAfterBreak="0">
    <w:nsid w:val="7617304A"/>
    <w:multiLevelType w:val="multilevel"/>
    <w:tmpl w:val="DC402EAC"/>
    <w:lvl w:ilvl="0">
      <w:start w:val="1"/>
      <w:numFmt w:val="taiwaneseCountingThousand"/>
      <w:pStyle w:val="a6"/>
      <w:suff w:val="nothing"/>
      <w:lvlText w:val="%1"/>
      <w:lvlJc w:val="left"/>
      <w:pPr>
        <w:ind w:left="0" w:firstLine="0"/>
      </w:pPr>
    </w:lvl>
    <w:lvl w:ilvl="1">
      <w:start w:val="1"/>
      <w:numFmt w:val="none"/>
      <w:suff w:val="nothing"/>
      <w:lvlText w:val="(一)"/>
      <w:lvlJc w:val="left"/>
      <w:pPr>
        <w:ind w:left="0" w:firstLine="0"/>
      </w:pPr>
    </w:lvl>
    <w:lvl w:ilvl="2">
      <w:start w:val="1"/>
      <w:numFmt w:val="none"/>
      <w:suff w:val="nothing"/>
      <w:lvlText w:val="1.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4" w15:restartNumberingAfterBreak="0">
    <w:nsid w:val="770C6AC3"/>
    <w:multiLevelType w:val="hybridMultilevel"/>
    <w:tmpl w:val="165C207A"/>
    <w:lvl w:ilvl="0" w:tplc="40BCDAAA">
      <w:start w:val="1"/>
      <w:numFmt w:val="taiwaneseCountingThousand"/>
      <w:lvlText w:val="(%1)"/>
      <w:lvlJc w:val="left"/>
      <w:pPr>
        <w:ind w:left="1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95" w15:restartNumberingAfterBreak="0">
    <w:nsid w:val="78CD2C16"/>
    <w:multiLevelType w:val="hybridMultilevel"/>
    <w:tmpl w:val="EFF29A96"/>
    <w:lvl w:ilvl="0" w:tplc="798A0A4E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6" w15:restartNumberingAfterBreak="0">
    <w:nsid w:val="7A3B69F0"/>
    <w:multiLevelType w:val="hybridMultilevel"/>
    <w:tmpl w:val="AF528110"/>
    <w:lvl w:ilvl="0" w:tplc="73BA2C5C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7" w15:restartNumberingAfterBreak="0">
    <w:nsid w:val="7D0B5FF2"/>
    <w:multiLevelType w:val="hybridMultilevel"/>
    <w:tmpl w:val="FFA03C0C"/>
    <w:lvl w:ilvl="0" w:tplc="874865E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8" w15:restartNumberingAfterBreak="0">
    <w:nsid w:val="7DDA714F"/>
    <w:multiLevelType w:val="hybridMultilevel"/>
    <w:tmpl w:val="7592DC06"/>
    <w:lvl w:ilvl="0" w:tplc="6E80C53C">
      <w:start w:val="1"/>
      <w:numFmt w:val="bullet"/>
      <w:pStyle w:val="Body"/>
      <w:lvlText w:val=""/>
      <w:lvlJc w:val="left"/>
      <w:pPr>
        <w:tabs>
          <w:tab w:val="num" w:pos="1000"/>
        </w:tabs>
        <w:ind w:left="1000" w:hanging="48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tabs>
          <w:tab w:val="num" w:pos="1480"/>
        </w:tabs>
        <w:ind w:left="148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960"/>
        </w:tabs>
        <w:ind w:left="196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440"/>
        </w:tabs>
        <w:ind w:left="244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920"/>
        </w:tabs>
        <w:ind w:left="292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3400"/>
        </w:tabs>
        <w:ind w:left="340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880"/>
        </w:tabs>
        <w:ind w:left="388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4360"/>
        </w:tabs>
        <w:ind w:left="436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840"/>
        </w:tabs>
        <w:ind w:left="4840" w:hanging="480"/>
      </w:pPr>
      <w:rPr>
        <w:rFonts w:ascii="Wingdings" w:hAnsi="Wingdings" w:hint="default"/>
      </w:rPr>
    </w:lvl>
  </w:abstractNum>
  <w:abstractNum w:abstractNumId="99" w15:restartNumberingAfterBreak="0">
    <w:nsid w:val="7F2D3D16"/>
    <w:multiLevelType w:val="hybridMultilevel"/>
    <w:tmpl w:val="F2344DB0"/>
    <w:lvl w:ilvl="0" w:tplc="19BEDF76">
      <w:start w:val="1"/>
      <w:numFmt w:val="decimal"/>
      <w:suff w:val="space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8"/>
  </w:num>
  <w:num w:numId="2">
    <w:abstractNumId w:val="56"/>
  </w:num>
  <w:num w:numId="3">
    <w:abstractNumId w:val="78"/>
  </w:num>
  <w:num w:numId="4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</w:num>
  <w:num w:numId="6">
    <w:abstractNumId w:val="46"/>
  </w:num>
  <w:num w:numId="7">
    <w:abstractNumId w:val="66"/>
  </w:num>
  <w:num w:numId="8">
    <w:abstractNumId w:val="92"/>
    <w:lvlOverride w:ilvl="0">
      <w:lvl w:ilvl="0" w:tplc="975411CC">
        <w:start w:val="1"/>
        <w:numFmt w:val="taiwaneseCountingThousand"/>
        <w:pStyle w:val="a5"/>
        <w:suff w:val="nothing"/>
        <w:lvlText w:val="(%1)"/>
        <w:lvlJc w:val="left"/>
        <w:pPr>
          <w:ind w:left="0" w:firstLine="0"/>
        </w:pPr>
        <w:rPr>
          <w:rFonts w:hint="eastAsia"/>
          <w:sz w:val="24"/>
          <w:szCs w:val="18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9">
    <w:abstractNumId w:val="38"/>
  </w:num>
  <w:num w:numId="10">
    <w:abstractNumId w:val="12"/>
  </w:num>
  <w:num w:numId="11">
    <w:abstractNumId w:val="20"/>
  </w:num>
  <w:num w:numId="12">
    <w:abstractNumId w:val="88"/>
  </w:num>
  <w:num w:numId="13">
    <w:abstractNumId w:val="30"/>
  </w:num>
  <w:num w:numId="14">
    <w:abstractNumId w:val="49"/>
  </w:num>
  <w:num w:numId="15">
    <w:abstractNumId w:val="80"/>
  </w:num>
  <w:num w:numId="16">
    <w:abstractNumId w:val="18"/>
  </w:num>
  <w:num w:numId="17">
    <w:abstractNumId w:val="34"/>
  </w:num>
  <w:num w:numId="18">
    <w:abstractNumId w:val="24"/>
  </w:num>
  <w:num w:numId="19">
    <w:abstractNumId w:val="65"/>
  </w:num>
  <w:num w:numId="20">
    <w:abstractNumId w:val="37"/>
  </w:num>
  <w:num w:numId="21">
    <w:abstractNumId w:val="2"/>
  </w:num>
  <w:num w:numId="22">
    <w:abstractNumId w:val="17"/>
  </w:num>
  <w:num w:numId="23">
    <w:abstractNumId w:val="19"/>
  </w:num>
  <w:num w:numId="24">
    <w:abstractNumId w:val="42"/>
  </w:num>
  <w:num w:numId="25">
    <w:abstractNumId w:val="72"/>
  </w:num>
  <w:num w:numId="26">
    <w:abstractNumId w:val="89"/>
  </w:num>
  <w:num w:numId="27">
    <w:abstractNumId w:val="6"/>
  </w:num>
  <w:num w:numId="28">
    <w:abstractNumId w:val="45"/>
  </w:num>
  <w:num w:numId="29">
    <w:abstractNumId w:val="60"/>
  </w:num>
  <w:num w:numId="30">
    <w:abstractNumId w:val="32"/>
  </w:num>
  <w:num w:numId="31">
    <w:abstractNumId w:val="4"/>
  </w:num>
  <w:num w:numId="32">
    <w:abstractNumId w:val="69"/>
  </w:num>
  <w:num w:numId="33">
    <w:abstractNumId w:val="76"/>
  </w:num>
  <w:num w:numId="34">
    <w:abstractNumId w:val="57"/>
  </w:num>
  <w:num w:numId="35">
    <w:abstractNumId w:val="74"/>
  </w:num>
  <w:num w:numId="36">
    <w:abstractNumId w:val="41"/>
  </w:num>
  <w:num w:numId="37">
    <w:abstractNumId w:val="62"/>
  </w:num>
  <w:num w:numId="38">
    <w:abstractNumId w:val="26"/>
  </w:num>
  <w:num w:numId="39">
    <w:abstractNumId w:val="98"/>
  </w:num>
  <w:num w:numId="40">
    <w:abstractNumId w:val="86"/>
  </w:num>
  <w:num w:numId="41">
    <w:abstractNumId w:val="73"/>
  </w:num>
  <w:num w:numId="42">
    <w:abstractNumId w:val="39"/>
  </w:num>
  <w:num w:numId="43">
    <w:abstractNumId w:val="29"/>
  </w:num>
  <w:num w:numId="44">
    <w:abstractNumId w:val="77"/>
  </w:num>
  <w:num w:numId="45">
    <w:abstractNumId w:val="35"/>
  </w:num>
  <w:num w:numId="46">
    <w:abstractNumId w:val="50"/>
  </w:num>
  <w:num w:numId="47">
    <w:abstractNumId w:val="67"/>
  </w:num>
  <w:num w:numId="48">
    <w:abstractNumId w:val="64"/>
  </w:num>
  <w:num w:numId="49">
    <w:abstractNumId w:val="31"/>
  </w:num>
  <w:num w:numId="50">
    <w:abstractNumId w:val="25"/>
  </w:num>
  <w:num w:numId="51">
    <w:abstractNumId w:val="7"/>
  </w:num>
  <w:num w:numId="52">
    <w:abstractNumId w:val="97"/>
  </w:num>
  <w:num w:numId="53">
    <w:abstractNumId w:val="96"/>
  </w:num>
  <w:num w:numId="54">
    <w:abstractNumId w:val="59"/>
  </w:num>
  <w:num w:numId="55">
    <w:abstractNumId w:val="95"/>
  </w:num>
  <w:num w:numId="56">
    <w:abstractNumId w:val="81"/>
  </w:num>
  <w:num w:numId="57">
    <w:abstractNumId w:val="10"/>
  </w:num>
  <w:num w:numId="58">
    <w:abstractNumId w:val="54"/>
  </w:num>
  <w:num w:numId="59">
    <w:abstractNumId w:val="53"/>
  </w:num>
  <w:num w:numId="60">
    <w:abstractNumId w:val="79"/>
  </w:num>
  <w:num w:numId="61">
    <w:abstractNumId w:val="87"/>
  </w:num>
  <w:num w:numId="62">
    <w:abstractNumId w:val="92"/>
    <w:lvlOverride w:ilvl="0">
      <w:lvl w:ilvl="0" w:tplc="975411CC">
        <w:start w:val="1"/>
        <w:numFmt w:val="taiwaneseCountingThousand"/>
        <w:pStyle w:val="a5"/>
        <w:suff w:val="nothing"/>
        <w:lvlText w:val="(%1)"/>
        <w:lvlJc w:val="left"/>
        <w:pPr>
          <w:ind w:left="0" w:firstLine="0"/>
        </w:pPr>
        <w:rPr>
          <w:rFonts w:hint="eastAsia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63">
    <w:abstractNumId w:val="16"/>
  </w:num>
  <w:num w:numId="64">
    <w:abstractNumId w:val="82"/>
  </w:num>
  <w:num w:numId="65">
    <w:abstractNumId w:val="58"/>
  </w:num>
  <w:num w:numId="66">
    <w:abstractNumId w:val="43"/>
  </w:num>
  <w:num w:numId="67">
    <w:abstractNumId w:val="3"/>
  </w:num>
  <w:num w:numId="68">
    <w:abstractNumId w:val="90"/>
  </w:num>
  <w:num w:numId="69">
    <w:abstractNumId w:val="27"/>
  </w:num>
  <w:num w:numId="70">
    <w:abstractNumId w:val="33"/>
  </w:num>
  <w:num w:numId="71">
    <w:abstractNumId w:val="5"/>
  </w:num>
  <w:num w:numId="72">
    <w:abstractNumId w:val="99"/>
  </w:num>
  <w:num w:numId="73">
    <w:abstractNumId w:val="21"/>
  </w:num>
  <w:num w:numId="74">
    <w:abstractNumId w:val="47"/>
  </w:num>
  <w:num w:numId="75">
    <w:abstractNumId w:val="84"/>
  </w:num>
  <w:num w:numId="76">
    <w:abstractNumId w:val="0"/>
  </w:num>
  <w:num w:numId="77">
    <w:abstractNumId w:val="52"/>
  </w:num>
  <w:num w:numId="78">
    <w:abstractNumId w:val="11"/>
  </w:num>
  <w:num w:numId="79">
    <w:abstractNumId w:val="1"/>
  </w:num>
  <w:num w:numId="80">
    <w:abstractNumId w:val="61"/>
  </w:num>
  <w:num w:numId="81">
    <w:abstractNumId w:val="55"/>
  </w:num>
  <w:num w:numId="82">
    <w:abstractNumId w:val="83"/>
  </w:num>
  <w:num w:numId="83">
    <w:abstractNumId w:val="36"/>
  </w:num>
  <w:num w:numId="84">
    <w:abstractNumId w:val="22"/>
  </w:num>
  <w:num w:numId="85">
    <w:abstractNumId w:val="8"/>
  </w:num>
  <w:num w:numId="86">
    <w:abstractNumId w:val="48"/>
  </w:num>
  <w:num w:numId="87">
    <w:abstractNumId w:val="51"/>
  </w:num>
  <w:num w:numId="88">
    <w:abstractNumId w:val="94"/>
  </w:num>
  <w:num w:numId="89">
    <w:abstractNumId w:val="15"/>
  </w:num>
  <w:num w:numId="90">
    <w:abstractNumId w:val="44"/>
  </w:num>
  <w:num w:numId="91">
    <w:abstractNumId w:val="91"/>
  </w:num>
  <w:num w:numId="92">
    <w:abstractNumId w:val="14"/>
  </w:num>
  <w:num w:numId="93">
    <w:abstractNumId w:val="85"/>
  </w:num>
  <w:num w:numId="94">
    <w:abstractNumId w:val="40"/>
  </w:num>
  <w:num w:numId="95">
    <w:abstractNumId w:val="68"/>
  </w:num>
  <w:num w:numId="96">
    <w:abstractNumId w:val="9"/>
  </w:num>
  <w:num w:numId="97">
    <w:abstractNumId w:val="63"/>
  </w:num>
  <w:num w:numId="98">
    <w:abstractNumId w:val="70"/>
  </w:num>
  <w:num w:numId="99">
    <w:abstractNumId w:val="75"/>
  </w:num>
  <w:num w:numId="100">
    <w:abstractNumId w:val="71"/>
  </w:num>
  <w:num w:numId="101">
    <w:abstractNumId w:val="13"/>
  </w:num>
  <w:numIdMacAtCleanup w:val="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CFD"/>
    <w:rsid w:val="00000361"/>
    <w:rsid w:val="00001E0C"/>
    <w:rsid w:val="00003432"/>
    <w:rsid w:val="00003630"/>
    <w:rsid w:val="00004437"/>
    <w:rsid w:val="000056AF"/>
    <w:rsid w:val="00005780"/>
    <w:rsid w:val="000057E4"/>
    <w:rsid w:val="0000592C"/>
    <w:rsid w:val="00005B47"/>
    <w:rsid w:val="00011AE1"/>
    <w:rsid w:val="00015179"/>
    <w:rsid w:val="00017906"/>
    <w:rsid w:val="00017FEF"/>
    <w:rsid w:val="00021034"/>
    <w:rsid w:val="000224EA"/>
    <w:rsid w:val="0002308A"/>
    <w:rsid w:val="00024341"/>
    <w:rsid w:val="00024D8B"/>
    <w:rsid w:val="00026F0D"/>
    <w:rsid w:val="00026FF0"/>
    <w:rsid w:val="00027571"/>
    <w:rsid w:val="00027B88"/>
    <w:rsid w:val="00027BA5"/>
    <w:rsid w:val="00027DF0"/>
    <w:rsid w:val="000302C7"/>
    <w:rsid w:val="000303A2"/>
    <w:rsid w:val="00030C79"/>
    <w:rsid w:val="000313AF"/>
    <w:rsid w:val="00031757"/>
    <w:rsid w:val="0003323E"/>
    <w:rsid w:val="000342B4"/>
    <w:rsid w:val="000345FB"/>
    <w:rsid w:val="000352B5"/>
    <w:rsid w:val="00035C2E"/>
    <w:rsid w:val="00035EB7"/>
    <w:rsid w:val="00036B6B"/>
    <w:rsid w:val="00036E64"/>
    <w:rsid w:val="00037B62"/>
    <w:rsid w:val="00040D2C"/>
    <w:rsid w:val="0004168B"/>
    <w:rsid w:val="0004258D"/>
    <w:rsid w:val="0004290A"/>
    <w:rsid w:val="00042D5C"/>
    <w:rsid w:val="0004390A"/>
    <w:rsid w:val="00044A94"/>
    <w:rsid w:val="00045038"/>
    <w:rsid w:val="00047A62"/>
    <w:rsid w:val="00050246"/>
    <w:rsid w:val="000518B9"/>
    <w:rsid w:val="00051BD8"/>
    <w:rsid w:val="00051C48"/>
    <w:rsid w:val="00052582"/>
    <w:rsid w:val="00052F7F"/>
    <w:rsid w:val="00054E05"/>
    <w:rsid w:val="00054F01"/>
    <w:rsid w:val="0005522D"/>
    <w:rsid w:val="000561D2"/>
    <w:rsid w:val="0005623B"/>
    <w:rsid w:val="0005759A"/>
    <w:rsid w:val="000575AE"/>
    <w:rsid w:val="00061076"/>
    <w:rsid w:val="0006164E"/>
    <w:rsid w:val="00062737"/>
    <w:rsid w:val="00062BF8"/>
    <w:rsid w:val="000640C2"/>
    <w:rsid w:val="000656A0"/>
    <w:rsid w:val="000658F4"/>
    <w:rsid w:val="00065B64"/>
    <w:rsid w:val="000670A3"/>
    <w:rsid w:val="000670FC"/>
    <w:rsid w:val="00067A04"/>
    <w:rsid w:val="00072C26"/>
    <w:rsid w:val="00072CE4"/>
    <w:rsid w:val="000746FB"/>
    <w:rsid w:val="000772B2"/>
    <w:rsid w:val="000776AF"/>
    <w:rsid w:val="00077FFC"/>
    <w:rsid w:val="00080351"/>
    <w:rsid w:val="000811A2"/>
    <w:rsid w:val="00081B8B"/>
    <w:rsid w:val="00081E8E"/>
    <w:rsid w:val="00082C17"/>
    <w:rsid w:val="00083AD9"/>
    <w:rsid w:val="00085148"/>
    <w:rsid w:val="00085369"/>
    <w:rsid w:val="00086858"/>
    <w:rsid w:val="00086969"/>
    <w:rsid w:val="000869D6"/>
    <w:rsid w:val="0008795D"/>
    <w:rsid w:val="0009244E"/>
    <w:rsid w:val="00092771"/>
    <w:rsid w:val="00093B6D"/>
    <w:rsid w:val="00095EEB"/>
    <w:rsid w:val="000961BD"/>
    <w:rsid w:val="000967D9"/>
    <w:rsid w:val="00096A19"/>
    <w:rsid w:val="00097126"/>
    <w:rsid w:val="000A03F8"/>
    <w:rsid w:val="000A13D0"/>
    <w:rsid w:val="000A14DD"/>
    <w:rsid w:val="000A1B70"/>
    <w:rsid w:val="000A1FF4"/>
    <w:rsid w:val="000A28CA"/>
    <w:rsid w:val="000A3C91"/>
    <w:rsid w:val="000A4A5D"/>
    <w:rsid w:val="000A4AD7"/>
    <w:rsid w:val="000A4E9D"/>
    <w:rsid w:val="000A50F9"/>
    <w:rsid w:val="000A6466"/>
    <w:rsid w:val="000A6A40"/>
    <w:rsid w:val="000A7F09"/>
    <w:rsid w:val="000B1886"/>
    <w:rsid w:val="000B2BD3"/>
    <w:rsid w:val="000B3D11"/>
    <w:rsid w:val="000B5840"/>
    <w:rsid w:val="000B7680"/>
    <w:rsid w:val="000C14BF"/>
    <w:rsid w:val="000C1672"/>
    <w:rsid w:val="000C2B10"/>
    <w:rsid w:val="000C38DD"/>
    <w:rsid w:val="000C3A3D"/>
    <w:rsid w:val="000C3AD0"/>
    <w:rsid w:val="000C4764"/>
    <w:rsid w:val="000C5397"/>
    <w:rsid w:val="000C67C1"/>
    <w:rsid w:val="000C7CBC"/>
    <w:rsid w:val="000D09B5"/>
    <w:rsid w:val="000D1215"/>
    <w:rsid w:val="000D22FB"/>
    <w:rsid w:val="000D317C"/>
    <w:rsid w:val="000D544B"/>
    <w:rsid w:val="000D7B03"/>
    <w:rsid w:val="000E3417"/>
    <w:rsid w:val="000E3677"/>
    <w:rsid w:val="000E3CB3"/>
    <w:rsid w:val="000E3F07"/>
    <w:rsid w:val="000E4165"/>
    <w:rsid w:val="000F0002"/>
    <w:rsid w:val="000F15F3"/>
    <w:rsid w:val="000F4608"/>
    <w:rsid w:val="000F4628"/>
    <w:rsid w:val="000F5279"/>
    <w:rsid w:val="000F6385"/>
    <w:rsid w:val="000F7712"/>
    <w:rsid w:val="0010026E"/>
    <w:rsid w:val="001003FB"/>
    <w:rsid w:val="001008BC"/>
    <w:rsid w:val="00101922"/>
    <w:rsid w:val="0010340A"/>
    <w:rsid w:val="0010462F"/>
    <w:rsid w:val="00104B02"/>
    <w:rsid w:val="00104F2B"/>
    <w:rsid w:val="00105415"/>
    <w:rsid w:val="00106041"/>
    <w:rsid w:val="001063C1"/>
    <w:rsid w:val="00106639"/>
    <w:rsid w:val="00106AFE"/>
    <w:rsid w:val="00106B76"/>
    <w:rsid w:val="00107056"/>
    <w:rsid w:val="0010751D"/>
    <w:rsid w:val="00107F3F"/>
    <w:rsid w:val="00110D5B"/>
    <w:rsid w:val="00110FB2"/>
    <w:rsid w:val="00111CAD"/>
    <w:rsid w:val="001123EF"/>
    <w:rsid w:val="00112C28"/>
    <w:rsid w:val="00112DFB"/>
    <w:rsid w:val="00112EC9"/>
    <w:rsid w:val="001133D8"/>
    <w:rsid w:val="001139F3"/>
    <w:rsid w:val="001152E8"/>
    <w:rsid w:val="00115575"/>
    <w:rsid w:val="00117B81"/>
    <w:rsid w:val="00117E5A"/>
    <w:rsid w:val="001207FA"/>
    <w:rsid w:val="00120EBB"/>
    <w:rsid w:val="00121647"/>
    <w:rsid w:val="00121E81"/>
    <w:rsid w:val="0012272D"/>
    <w:rsid w:val="00123F7B"/>
    <w:rsid w:val="00125284"/>
    <w:rsid w:val="00125E76"/>
    <w:rsid w:val="00125F4E"/>
    <w:rsid w:val="00126684"/>
    <w:rsid w:val="001269B8"/>
    <w:rsid w:val="00126C7D"/>
    <w:rsid w:val="00127566"/>
    <w:rsid w:val="00127817"/>
    <w:rsid w:val="00130875"/>
    <w:rsid w:val="00130DCF"/>
    <w:rsid w:val="00131F7D"/>
    <w:rsid w:val="0013268C"/>
    <w:rsid w:val="001330F4"/>
    <w:rsid w:val="0013596D"/>
    <w:rsid w:val="001361ED"/>
    <w:rsid w:val="00136206"/>
    <w:rsid w:val="0013636F"/>
    <w:rsid w:val="0013652B"/>
    <w:rsid w:val="00136644"/>
    <w:rsid w:val="0014007A"/>
    <w:rsid w:val="001402D2"/>
    <w:rsid w:val="001409C3"/>
    <w:rsid w:val="0014119A"/>
    <w:rsid w:val="00141255"/>
    <w:rsid w:val="00141A48"/>
    <w:rsid w:val="00141B1A"/>
    <w:rsid w:val="001421B6"/>
    <w:rsid w:val="0014258B"/>
    <w:rsid w:val="00142883"/>
    <w:rsid w:val="0014322A"/>
    <w:rsid w:val="00143E4D"/>
    <w:rsid w:val="001447F7"/>
    <w:rsid w:val="00146042"/>
    <w:rsid w:val="00146101"/>
    <w:rsid w:val="0014677A"/>
    <w:rsid w:val="00146A11"/>
    <w:rsid w:val="00147BD9"/>
    <w:rsid w:val="00147E3F"/>
    <w:rsid w:val="001501C9"/>
    <w:rsid w:val="00151427"/>
    <w:rsid w:val="00151B64"/>
    <w:rsid w:val="001520B6"/>
    <w:rsid w:val="00152C53"/>
    <w:rsid w:val="00153871"/>
    <w:rsid w:val="00154343"/>
    <w:rsid w:val="00156130"/>
    <w:rsid w:val="00156A73"/>
    <w:rsid w:val="00157F5A"/>
    <w:rsid w:val="001608C2"/>
    <w:rsid w:val="00160940"/>
    <w:rsid w:val="0016146D"/>
    <w:rsid w:val="001638F0"/>
    <w:rsid w:val="00163999"/>
    <w:rsid w:val="001663D5"/>
    <w:rsid w:val="00166687"/>
    <w:rsid w:val="00166CAE"/>
    <w:rsid w:val="001671AD"/>
    <w:rsid w:val="00167CE3"/>
    <w:rsid w:val="00171054"/>
    <w:rsid w:val="001716BD"/>
    <w:rsid w:val="001717AB"/>
    <w:rsid w:val="001727E3"/>
    <w:rsid w:val="00172A1E"/>
    <w:rsid w:val="0017341E"/>
    <w:rsid w:val="0017373B"/>
    <w:rsid w:val="00174C88"/>
    <w:rsid w:val="00174DFE"/>
    <w:rsid w:val="00175C2C"/>
    <w:rsid w:val="00176185"/>
    <w:rsid w:val="00176216"/>
    <w:rsid w:val="00176230"/>
    <w:rsid w:val="00180B06"/>
    <w:rsid w:val="00180CAA"/>
    <w:rsid w:val="00180F80"/>
    <w:rsid w:val="00181283"/>
    <w:rsid w:val="001816C8"/>
    <w:rsid w:val="00182BE9"/>
    <w:rsid w:val="00182E4B"/>
    <w:rsid w:val="0018332B"/>
    <w:rsid w:val="00183553"/>
    <w:rsid w:val="0018415D"/>
    <w:rsid w:val="0018616E"/>
    <w:rsid w:val="00186B57"/>
    <w:rsid w:val="00191E63"/>
    <w:rsid w:val="0019253A"/>
    <w:rsid w:val="00192831"/>
    <w:rsid w:val="00192BF4"/>
    <w:rsid w:val="00196623"/>
    <w:rsid w:val="00196B03"/>
    <w:rsid w:val="00196F8A"/>
    <w:rsid w:val="0019759E"/>
    <w:rsid w:val="001A1283"/>
    <w:rsid w:val="001A175E"/>
    <w:rsid w:val="001A2468"/>
    <w:rsid w:val="001A24B3"/>
    <w:rsid w:val="001A2A19"/>
    <w:rsid w:val="001A3041"/>
    <w:rsid w:val="001A3645"/>
    <w:rsid w:val="001A40D3"/>
    <w:rsid w:val="001A5AE0"/>
    <w:rsid w:val="001B1A5F"/>
    <w:rsid w:val="001B6BB7"/>
    <w:rsid w:val="001C256E"/>
    <w:rsid w:val="001C289B"/>
    <w:rsid w:val="001C28C4"/>
    <w:rsid w:val="001C2DCD"/>
    <w:rsid w:val="001C4AF7"/>
    <w:rsid w:val="001C53CA"/>
    <w:rsid w:val="001C6172"/>
    <w:rsid w:val="001C6574"/>
    <w:rsid w:val="001C78D2"/>
    <w:rsid w:val="001C78FF"/>
    <w:rsid w:val="001C7E0D"/>
    <w:rsid w:val="001D0108"/>
    <w:rsid w:val="001D088C"/>
    <w:rsid w:val="001D227C"/>
    <w:rsid w:val="001D3CA5"/>
    <w:rsid w:val="001D42A7"/>
    <w:rsid w:val="001D46F6"/>
    <w:rsid w:val="001D4DD4"/>
    <w:rsid w:val="001D5131"/>
    <w:rsid w:val="001D595B"/>
    <w:rsid w:val="001D76E8"/>
    <w:rsid w:val="001E0CC4"/>
    <w:rsid w:val="001E103F"/>
    <w:rsid w:val="001E128E"/>
    <w:rsid w:val="001E197A"/>
    <w:rsid w:val="001E1ED8"/>
    <w:rsid w:val="001E2B35"/>
    <w:rsid w:val="001E3651"/>
    <w:rsid w:val="001E3C87"/>
    <w:rsid w:val="001E48D0"/>
    <w:rsid w:val="001E50BA"/>
    <w:rsid w:val="001E54C9"/>
    <w:rsid w:val="001E54D0"/>
    <w:rsid w:val="001E5683"/>
    <w:rsid w:val="001E5F0F"/>
    <w:rsid w:val="001E5F87"/>
    <w:rsid w:val="001E650E"/>
    <w:rsid w:val="001E6E98"/>
    <w:rsid w:val="001E79BE"/>
    <w:rsid w:val="001F0A62"/>
    <w:rsid w:val="001F0A83"/>
    <w:rsid w:val="001F14CF"/>
    <w:rsid w:val="001F2CBA"/>
    <w:rsid w:val="001F4EAF"/>
    <w:rsid w:val="001F5160"/>
    <w:rsid w:val="001F5732"/>
    <w:rsid w:val="001F587D"/>
    <w:rsid w:val="001F60B1"/>
    <w:rsid w:val="001F6FB0"/>
    <w:rsid w:val="001F784F"/>
    <w:rsid w:val="001F7894"/>
    <w:rsid w:val="00201096"/>
    <w:rsid w:val="00201B2C"/>
    <w:rsid w:val="00201D41"/>
    <w:rsid w:val="00202594"/>
    <w:rsid w:val="00203CFD"/>
    <w:rsid w:val="00205230"/>
    <w:rsid w:val="002054A8"/>
    <w:rsid w:val="00207D34"/>
    <w:rsid w:val="00207F15"/>
    <w:rsid w:val="0021002A"/>
    <w:rsid w:val="00210343"/>
    <w:rsid w:val="0021086F"/>
    <w:rsid w:val="002121A2"/>
    <w:rsid w:val="0021220A"/>
    <w:rsid w:val="002125D5"/>
    <w:rsid w:val="00212EB9"/>
    <w:rsid w:val="00213790"/>
    <w:rsid w:val="00213B1F"/>
    <w:rsid w:val="0021497C"/>
    <w:rsid w:val="00215C87"/>
    <w:rsid w:val="00215D1B"/>
    <w:rsid w:val="00221028"/>
    <w:rsid w:val="00222958"/>
    <w:rsid w:val="0022545D"/>
    <w:rsid w:val="00225E91"/>
    <w:rsid w:val="002261D9"/>
    <w:rsid w:val="00227C5A"/>
    <w:rsid w:val="00227F91"/>
    <w:rsid w:val="00230AF2"/>
    <w:rsid w:val="002312E6"/>
    <w:rsid w:val="00231B2D"/>
    <w:rsid w:val="0023253A"/>
    <w:rsid w:val="00235DAB"/>
    <w:rsid w:val="00236E2D"/>
    <w:rsid w:val="0023765A"/>
    <w:rsid w:val="00237D76"/>
    <w:rsid w:val="0024017D"/>
    <w:rsid w:val="00240A60"/>
    <w:rsid w:val="00241FC5"/>
    <w:rsid w:val="002423DA"/>
    <w:rsid w:val="0024326D"/>
    <w:rsid w:val="002438A8"/>
    <w:rsid w:val="00243975"/>
    <w:rsid w:val="00244426"/>
    <w:rsid w:val="00246220"/>
    <w:rsid w:val="002468B3"/>
    <w:rsid w:val="0024760D"/>
    <w:rsid w:val="002508ED"/>
    <w:rsid w:val="00251545"/>
    <w:rsid w:val="002515AA"/>
    <w:rsid w:val="002517EB"/>
    <w:rsid w:val="00251A90"/>
    <w:rsid w:val="00252201"/>
    <w:rsid w:val="00252672"/>
    <w:rsid w:val="00252D17"/>
    <w:rsid w:val="0025359B"/>
    <w:rsid w:val="00253BF9"/>
    <w:rsid w:val="00253C73"/>
    <w:rsid w:val="002550D1"/>
    <w:rsid w:val="00255AC5"/>
    <w:rsid w:val="00256393"/>
    <w:rsid w:val="00256472"/>
    <w:rsid w:val="002567DD"/>
    <w:rsid w:val="00256F88"/>
    <w:rsid w:val="00257009"/>
    <w:rsid w:val="0025791B"/>
    <w:rsid w:val="00257961"/>
    <w:rsid w:val="00260153"/>
    <w:rsid w:val="00261B27"/>
    <w:rsid w:val="002628F8"/>
    <w:rsid w:val="0026344A"/>
    <w:rsid w:val="002635A2"/>
    <w:rsid w:val="00263650"/>
    <w:rsid w:val="00263D16"/>
    <w:rsid w:val="0026436B"/>
    <w:rsid w:val="00265127"/>
    <w:rsid w:val="002653A0"/>
    <w:rsid w:val="00265424"/>
    <w:rsid w:val="00265683"/>
    <w:rsid w:val="0026681B"/>
    <w:rsid w:val="00266B36"/>
    <w:rsid w:val="00266BDE"/>
    <w:rsid w:val="00266C3F"/>
    <w:rsid w:val="0026764F"/>
    <w:rsid w:val="00270935"/>
    <w:rsid w:val="00270D2E"/>
    <w:rsid w:val="002724AA"/>
    <w:rsid w:val="00272ADC"/>
    <w:rsid w:val="002740C3"/>
    <w:rsid w:val="0027414E"/>
    <w:rsid w:val="002755B5"/>
    <w:rsid w:val="002763E7"/>
    <w:rsid w:val="00276AB1"/>
    <w:rsid w:val="0027747D"/>
    <w:rsid w:val="0027766C"/>
    <w:rsid w:val="00277CC9"/>
    <w:rsid w:val="00280735"/>
    <w:rsid w:val="00280B05"/>
    <w:rsid w:val="00281B47"/>
    <w:rsid w:val="00283168"/>
    <w:rsid w:val="0028327C"/>
    <w:rsid w:val="0028383C"/>
    <w:rsid w:val="00283F29"/>
    <w:rsid w:val="00284195"/>
    <w:rsid w:val="00286B39"/>
    <w:rsid w:val="00287517"/>
    <w:rsid w:val="002876E9"/>
    <w:rsid w:val="00287E05"/>
    <w:rsid w:val="00290387"/>
    <w:rsid w:val="00290ADE"/>
    <w:rsid w:val="00290E91"/>
    <w:rsid w:val="002913AE"/>
    <w:rsid w:val="00292376"/>
    <w:rsid w:val="002927E3"/>
    <w:rsid w:val="00293DBB"/>
    <w:rsid w:val="00293F1A"/>
    <w:rsid w:val="00294170"/>
    <w:rsid w:val="00295487"/>
    <w:rsid w:val="0029568D"/>
    <w:rsid w:val="002957F8"/>
    <w:rsid w:val="00295B39"/>
    <w:rsid w:val="00297228"/>
    <w:rsid w:val="002973B3"/>
    <w:rsid w:val="00297C22"/>
    <w:rsid w:val="002A1676"/>
    <w:rsid w:val="002A1D6D"/>
    <w:rsid w:val="002A313D"/>
    <w:rsid w:val="002A3B3B"/>
    <w:rsid w:val="002A3CA1"/>
    <w:rsid w:val="002A3FE6"/>
    <w:rsid w:val="002A4367"/>
    <w:rsid w:val="002A4C34"/>
    <w:rsid w:val="002A5302"/>
    <w:rsid w:val="002A5638"/>
    <w:rsid w:val="002A5710"/>
    <w:rsid w:val="002A73C5"/>
    <w:rsid w:val="002B1374"/>
    <w:rsid w:val="002B2472"/>
    <w:rsid w:val="002B2FDD"/>
    <w:rsid w:val="002B3322"/>
    <w:rsid w:val="002B340E"/>
    <w:rsid w:val="002B3879"/>
    <w:rsid w:val="002B3938"/>
    <w:rsid w:val="002B641E"/>
    <w:rsid w:val="002B6C03"/>
    <w:rsid w:val="002C0814"/>
    <w:rsid w:val="002C100F"/>
    <w:rsid w:val="002C12C8"/>
    <w:rsid w:val="002C1AEA"/>
    <w:rsid w:val="002C2104"/>
    <w:rsid w:val="002C2618"/>
    <w:rsid w:val="002C3E98"/>
    <w:rsid w:val="002C4E15"/>
    <w:rsid w:val="002C50A2"/>
    <w:rsid w:val="002C526F"/>
    <w:rsid w:val="002C5414"/>
    <w:rsid w:val="002C578D"/>
    <w:rsid w:val="002D000E"/>
    <w:rsid w:val="002D082C"/>
    <w:rsid w:val="002D0A98"/>
    <w:rsid w:val="002D1BB9"/>
    <w:rsid w:val="002D5245"/>
    <w:rsid w:val="002D5BFC"/>
    <w:rsid w:val="002D65B0"/>
    <w:rsid w:val="002D688F"/>
    <w:rsid w:val="002D69D2"/>
    <w:rsid w:val="002D7C29"/>
    <w:rsid w:val="002D7D9B"/>
    <w:rsid w:val="002E0C62"/>
    <w:rsid w:val="002E0CF2"/>
    <w:rsid w:val="002E0E48"/>
    <w:rsid w:val="002E0FEA"/>
    <w:rsid w:val="002E1458"/>
    <w:rsid w:val="002E150B"/>
    <w:rsid w:val="002E19A8"/>
    <w:rsid w:val="002E25DD"/>
    <w:rsid w:val="002E3035"/>
    <w:rsid w:val="002E3A85"/>
    <w:rsid w:val="002E3E1F"/>
    <w:rsid w:val="002E417B"/>
    <w:rsid w:val="002E5016"/>
    <w:rsid w:val="002E59EC"/>
    <w:rsid w:val="002E5FEE"/>
    <w:rsid w:val="002E6583"/>
    <w:rsid w:val="002E6CB5"/>
    <w:rsid w:val="002E71CF"/>
    <w:rsid w:val="002E7419"/>
    <w:rsid w:val="002F0A05"/>
    <w:rsid w:val="002F0E8D"/>
    <w:rsid w:val="002F1184"/>
    <w:rsid w:val="002F1AEE"/>
    <w:rsid w:val="002F1CAE"/>
    <w:rsid w:val="002F3102"/>
    <w:rsid w:val="002F3391"/>
    <w:rsid w:val="002F37ED"/>
    <w:rsid w:val="002F3F1D"/>
    <w:rsid w:val="002F4FE8"/>
    <w:rsid w:val="002F5AB4"/>
    <w:rsid w:val="002F5F0B"/>
    <w:rsid w:val="002F6A0D"/>
    <w:rsid w:val="002F7CD6"/>
    <w:rsid w:val="00300964"/>
    <w:rsid w:val="00301D6C"/>
    <w:rsid w:val="00303057"/>
    <w:rsid w:val="00304703"/>
    <w:rsid w:val="00304846"/>
    <w:rsid w:val="00304BB5"/>
    <w:rsid w:val="00304D60"/>
    <w:rsid w:val="00304D6A"/>
    <w:rsid w:val="00306554"/>
    <w:rsid w:val="003065B4"/>
    <w:rsid w:val="00306C62"/>
    <w:rsid w:val="00307878"/>
    <w:rsid w:val="00307C7F"/>
    <w:rsid w:val="00310383"/>
    <w:rsid w:val="00310CCC"/>
    <w:rsid w:val="00310E89"/>
    <w:rsid w:val="003110FD"/>
    <w:rsid w:val="00312158"/>
    <w:rsid w:val="003121A6"/>
    <w:rsid w:val="003128C3"/>
    <w:rsid w:val="003158A1"/>
    <w:rsid w:val="0031648B"/>
    <w:rsid w:val="00317109"/>
    <w:rsid w:val="00317919"/>
    <w:rsid w:val="00317CE3"/>
    <w:rsid w:val="003203E5"/>
    <w:rsid w:val="003213AE"/>
    <w:rsid w:val="00321534"/>
    <w:rsid w:val="00322AB4"/>
    <w:rsid w:val="00323F31"/>
    <w:rsid w:val="00324FEE"/>
    <w:rsid w:val="0032581C"/>
    <w:rsid w:val="0032612B"/>
    <w:rsid w:val="003261F4"/>
    <w:rsid w:val="00326214"/>
    <w:rsid w:val="00327DC6"/>
    <w:rsid w:val="003311F0"/>
    <w:rsid w:val="003317D8"/>
    <w:rsid w:val="00333606"/>
    <w:rsid w:val="00334EB2"/>
    <w:rsid w:val="003351FD"/>
    <w:rsid w:val="00335739"/>
    <w:rsid w:val="00336BEB"/>
    <w:rsid w:val="00340077"/>
    <w:rsid w:val="00340D05"/>
    <w:rsid w:val="00340F8F"/>
    <w:rsid w:val="003413E7"/>
    <w:rsid w:val="0034281E"/>
    <w:rsid w:val="00342879"/>
    <w:rsid w:val="00342EE9"/>
    <w:rsid w:val="00343094"/>
    <w:rsid w:val="00343A04"/>
    <w:rsid w:val="0034419E"/>
    <w:rsid w:val="00345A20"/>
    <w:rsid w:val="00345AEE"/>
    <w:rsid w:val="00345DBC"/>
    <w:rsid w:val="00346127"/>
    <w:rsid w:val="00346EFF"/>
    <w:rsid w:val="00347C92"/>
    <w:rsid w:val="0035087A"/>
    <w:rsid w:val="00350F29"/>
    <w:rsid w:val="00351536"/>
    <w:rsid w:val="00351FED"/>
    <w:rsid w:val="00352112"/>
    <w:rsid w:val="003522DF"/>
    <w:rsid w:val="00352B6A"/>
    <w:rsid w:val="0035339A"/>
    <w:rsid w:val="00353F97"/>
    <w:rsid w:val="003553E4"/>
    <w:rsid w:val="00355427"/>
    <w:rsid w:val="003556FD"/>
    <w:rsid w:val="00355DE7"/>
    <w:rsid w:val="00356416"/>
    <w:rsid w:val="00356BCE"/>
    <w:rsid w:val="00357590"/>
    <w:rsid w:val="00357764"/>
    <w:rsid w:val="00357958"/>
    <w:rsid w:val="00357B3B"/>
    <w:rsid w:val="003608A4"/>
    <w:rsid w:val="00360BFF"/>
    <w:rsid w:val="00360EFD"/>
    <w:rsid w:val="00361C4D"/>
    <w:rsid w:val="003629D9"/>
    <w:rsid w:val="003645AC"/>
    <w:rsid w:val="00365006"/>
    <w:rsid w:val="003657EE"/>
    <w:rsid w:val="0037339A"/>
    <w:rsid w:val="003759C8"/>
    <w:rsid w:val="0037645C"/>
    <w:rsid w:val="00377438"/>
    <w:rsid w:val="003779E2"/>
    <w:rsid w:val="00380185"/>
    <w:rsid w:val="00380B99"/>
    <w:rsid w:val="00381282"/>
    <w:rsid w:val="00381B30"/>
    <w:rsid w:val="003827CD"/>
    <w:rsid w:val="003840A7"/>
    <w:rsid w:val="00384E0C"/>
    <w:rsid w:val="0038519C"/>
    <w:rsid w:val="00385F13"/>
    <w:rsid w:val="00387162"/>
    <w:rsid w:val="00390215"/>
    <w:rsid w:val="00390AF0"/>
    <w:rsid w:val="00391666"/>
    <w:rsid w:val="00395AC2"/>
    <w:rsid w:val="003964BE"/>
    <w:rsid w:val="00396CBE"/>
    <w:rsid w:val="00396DD2"/>
    <w:rsid w:val="00397410"/>
    <w:rsid w:val="00397F1F"/>
    <w:rsid w:val="003A09BD"/>
    <w:rsid w:val="003A24ED"/>
    <w:rsid w:val="003A25E4"/>
    <w:rsid w:val="003A3036"/>
    <w:rsid w:val="003A360C"/>
    <w:rsid w:val="003A40BC"/>
    <w:rsid w:val="003A4496"/>
    <w:rsid w:val="003A51A3"/>
    <w:rsid w:val="003A539D"/>
    <w:rsid w:val="003A57A2"/>
    <w:rsid w:val="003A59E6"/>
    <w:rsid w:val="003A5AFA"/>
    <w:rsid w:val="003B0B46"/>
    <w:rsid w:val="003B237F"/>
    <w:rsid w:val="003B377D"/>
    <w:rsid w:val="003B3E2D"/>
    <w:rsid w:val="003B4811"/>
    <w:rsid w:val="003B5067"/>
    <w:rsid w:val="003B54EB"/>
    <w:rsid w:val="003B598F"/>
    <w:rsid w:val="003B66CE"/>
    <w:rsid w:val="003B6C34"/>
    <w:rsid w:val="003B6CD4"/>
    <w:rsid w:val="003C0B29"/>
    <w:rsid w:val="003C1538"/>
    <w:rsid w:val="003C1CEB"/>
    <w:rsid w:val="003C21FE"/>
    <w:rsid w:val="003C43F9"/>
    <w:rsid w:val="003C4BD5"/>
    <w:rsid w:val="003C4D8B"/>
    <w:rsid w:val="003C4FFE"/>
    <w:rsid w:val="003C5944"/>
    <w:rsid w:val="003C62B4"/>
    <w:rsid w:val="003C78FB"/>
    <w:rsid w:val="003D004B"/>
    <w:rsid w:val="003D023A"/>
    <w:rsid w:val="003D041D"/>
    <w:rsid w:val="003D0A3B"/>
    <w:rsid w:val="003D0C9B"/>
    <w:rsid w:val="003D0E3F"/>
    <w:rsid w:val="003D18F6"/>
    <w:rsid w:val="003D1F95"/>
    <w:rsid w:val="003D26A9"/>
    <w:rsid w:val="003D3338"/>
    <w:rsid w:val="003D3F13"/>
    <w:rsid w:val="003D5084"/>
    <w:rsid w:val="003D5356"/>
    <w:rsid w:val="003D5923"/>
    <w:rsid w:val="003D69A4"/>
    <w:rsid w:val="003D77AB"/>
    <w:rsid w:val="003D790C"/>
    <w:rsid w:val="003D7B11"/>
    <w:rsid w:val="003D7D0F"/>
    <w:rsid w:val="003D7F68"/>
    <w:rsid w:val="003D7FDA"/>
    <w:rsid w:val="003E0C4C"/>
    <w:rsid w:val="003E15DB"/>
    <w:rsid w:val="003E30B6"/>
    <w:rsid w:val="003E314C"/>
    <w:rsid w:val="003E3401"/>
    <w:rsid w:val="003E3561"/>
    <w:rsid w:val="003E386D"/>
    <w:rsid w:val="003E4698"/>
    <w:rsid w:val="003E49A2"/>
    <w:rsid w:val="003E4B6B"/>
    <w:rsid w:val="003E5526"/>
    <w:rsid w:val="003E680F"/>
    <w:rsid w:val="003E70BC"/>
    <w:rsid w:val="003E7B39"/>
    <w:rsid w:val="003F1CF7"/>
    <w:rsid w:val="003F234D"/>
    <w:rsid w:val="003F2B68"/>
    <w:rsid w:val="003F3A0B"/>
    <w:rsid w:val="003F4DFA"/>
    <w:rsid w:val="003F4E35"/>
    <w:rsid w:val="003F4E82"/>
    <w:rsid w:val="003F5ADC"/>
    <w:rsid w:val="003F5C4E"/>
    <w:rsid w:val="003F5CB3"/>
    <w:rsid w:val="003F63E0"/>
    <w:rsid w:val="003F72CE"/>
    <w:rsid w:val="00401873"/>
    <w:rsid w:val="00402853"/>
    <w:rsid w:val="00402D2F"/>
    <w:rsid w:val="004030CE"/>
    <w:rsid w:val="00403999"/>
    <w:rsid w:val="0040462F"/>
    <w:rsid w:val="0040499E"/>
    <w:rsid w:val="0040505A"/>
    <w:rsid w:val="0040524A"/>
    <w:rsid w:val="00405494"/>
    <w:rsid w:val="00405A3F"/>
    <w:rsid w:val="00405F72"/>
    <w:rsid w:val="0040699D"/>
    <w:rsid w:val="00406C21"/>
    <w:rsid w:val="004108EF"/>
    <w:rsid w:val="004112A1"/>
    <w:rsid w:val="00411300"/>
    <w:rsid w:val="00411DE6"/>
    <w:rsid w:val="0041258B"/>
    <w:rsid w:val="00412A46"/>
    <w:rsid w:val="00413E60"/>
    <w:rsid w:val="00414FDA"/>
    <w:rsid w:val="00415943"/>
    <w:rsid w:val="00416B74"/>
    <w:rsid w:val="004178B8"/>
    <w:rsid w:val="00421287"/>
    <w:rsid w:val="00422E63"/>
    <w:rsid w:val="00423769"/>
    <w:rsid w:val="00423B54"/>
    <w:rsid w:val="00424F8A"/>
    <w:rsid w:val="00425489"/>
    <w:rsid w:val="00425E1C"/>
    <w:rsid w:val="00426547"/>
    <w:rsid w:val="004268E2"/>
    <w:rsid w:val="00426A96"/>
    <w:rsid w:val="00426C67"/>
    <w:rsid w:val="00427E7E"/>
    <w:rsid w:val="0043052E"/>
    <w:rsid w:val="004311D8"/>
    <w:rsid w:val="004317FE"/>
    <w:rsid w:val="00432559"/>
    <w:rsid w:val="00432C87"/>
    <w:rsid w:val="00433C2D"/>
    <w:rsid w:val="004355E9"/>
    <w:rsid w:val="004356C7"/>
    <w:rsid w:val="00435C91"/>
    <w:rsid w:val="00436A81"/>
    <w:rsid w:val="00437ACD"/>
    <w:rsid w:val="00441124"/>
    <w:rsid w:val="00441FEC"/>
    <w:rsid w:val="00444F99"/>
    <w:rsid w:val="004452C9"/>
    <w:rsid w:val="00446526"/>
    <w:rsid w:val="00447AFA"/>
    <w:rsid w:val="00447E2E"/>
    <w:rsid w:val="00450FE7"/>
    <w:rsid w:val="00451A62"/>
    <w:rsid w:val="00451FC3"/>
    <w:rsid w:val="00452B3B"/>
    <w:rsid w:val="0045313A"/>
    <w:rsid w:val="004532EB"/>
    <w:rsid w:val="004537C2"/>
    <w:rsid w:val="00453A4B"/>
    <w:rsid w:val="00453C0D"/>
    <w:rsid w:val="00455211"/>
    <w:rsid w:val="00455454"/>
    <w:rsid w:val="00455E8D"/>
    <w:rsid w:val="00456682"/>
    <w:rsid w:val="0045697B"/>
    <w:rsid w:val="0046027E"/>
    <w:rsid w:val="00460C91"/>
    <w:rsid w:val="00460DCF"/>
    <w:rsid w:val="00461D16"/>
    <w:rsid w:val="00461E60"/>
    <w:rsid w:val="004621EA"/>
    <w:rsid w:val="00462F52"/>
    <w:rsid w:val="00463A0F"/>
    <w:rsid w:val="00463F7B"/>
    <w:rsid w:val="00465ED3"/>
    <w:rsid w:val="004665B9"/>
    <w:rsid w:val="0046691E"/>
    <w:rsid w:val="0046707D"/>
    <w:rsid w:val="0046755F"/>
    <w:rsid w:val="004700C3"/>
    <w:rsid w:val="00470152"/>
    <w:rsid w:val="0047037B"/>
    <w:rsid w:val="004711B2"/>
    <w:rsid w:val="00471842"/>
    <w:rsid w:val="00471C4B"/>
    <w:rsid w:val="0047236B"/>
    <w:rsid w:val="00472934"/>
    <w:rsid w:val="004747C2"/>
    <w:rsid w:val="00474E90"/>
    <w:rsid w:val="00477730"/>
    <w:rsid w:val="0048065E"/>
    <w:rsid w:val="00480B32"/>
    <w:rsid w:val="00481163"/>
    <w:rsid w:val="004816A7"/>
    <w:rsid w:val="004818CE"/>
    <w:rsid w:val="004829A6"/>
    <w:rsid w:val="00484400"/>
    <w:rsid w:val="00485C60"/>
    <w:rsid w:val="0048686C"/>
    <w:rsid w:val="00486EB2"/>
    <w:rsid w:val="004874D8"/>
    <w:rsid w:val="00487709"/>
    <w:rsid w:val="00487C86"/>
    <w:rsid w:val="00490F7A"/>
    <w:rsid w:val="00492CB5"/>
    <w:rsid w:val="00492FE1"/>
    <w:rsid w:val="004932A6"/>
    <w:rsid w:val="004949BD"/>
    <w:rsid w:val="00494D05"/>
    <w:rsid w:val="00494E43"/>
    <w:rsid w:val="00495C9E"/>
    <w:rsid w:val="004975B0"/>
    <w:rsid w:val="004976F6"/>
    <w:rsid w:val="004A0186"/>
    <w:rsid w:val="004A1DE3"/>
    <w:rsid w:val="004A3BAB"/>
    <w:rsid w:val="004A4036"/>
    <w:rsid w:val="004A4E1A"/>
    <w:rsid w:val="004A5198"/>
    <w:rsid w:val="004A7EDF"/>
    <w:rsid w:val="004B0044"/>
    <w:rsid w:val="004B0461"/>
    <w:rsid w:val="004B0B1D"/>
    <w:rsid w:val="004B10FC"/>
    <w:rsid w:val="004B161D"/>
    <w:rsid w:val="004B1CDA"/>
    <w:rsid w:val="004B21B3"/>
    <w:rsid w:val="004B2346"/>
    <w:rsid w:val="004B25CA"/>
    <w:rsid w:val="004B357B"/>
    <w:rsid w:val="004B35F4"/>
    <w:rsid w:val="004B37D4"/>
    <w:rsid w:val="004B450A"/>
    <w:rsid w:val="004B4E62"/>
    <w:rsid w:val="004B5C2F"/>
    <w:rsid w:val="004B5D31"/>
    <w:rsid w:val="004B6042"/>
    <w:rsid w:val="004B6600"/>
    <w:rsid w:val="004B6F1A"/>
    <w:rsid w:val="004C2E61"/>
    <w:rsid w:val="004C35A9"/>
    <w:rsid w:val="004C3CE2"/>
    <w:rsid w:val="004C51CD"/>
    <w:rsid w:val="004C5E74"/>
    <w:rsid w:val="004C6971"/>
    <w:rsid w:val="004C7AD9"/>
    <w:rsid w:val="004D0B14"/>
    <w:rsid w:val="004D12EC"/>
    <w:rsid w:val="004D16EA"/>
    <w:rsid w:val="004D25A4"/>
    <w:rsid w:val="004D4078"/>
    <w:rsid w:val="004D45FA"/>
    <w:rsid w:val="004D5D25"/>
    <w:rsid w:val="004D642C"/>
    <w:rsid w:val="004D7605"/>
    <w:rsid w:val="004D79FB"/>
    <w:rsid w:val="004E0B67"/>
    <w:rsid w:val="004E1BD9"/>
    <w:rsid w:val="004E1F5D"/>
    <w:rsid w:val="004E24A1"/>
    <w:rsid w:val="004E2AE0"/>
    <w:rsid w:val="004E305F"/>
    <w:rsid w:val="004E5531"/>
    <w:rsid w:val="004F15DD"/>
    <w:rsid w:val="004F1B21"/>
    <w:rsid w:val="004F21F7"/>
    <w:rsid w:val="004F2998"/>
    <w:rsid w:val="004F4AA1"/>
    <w:rsid w:val="004F536C"/>
    <w:rsid w:val="004F5519"/>
    <w:rsid w:val="004F6ED0"/>
    <w:rsid w:val="00500AB2"/>
    <w:rsid w:val="00500F13"/>
    <w:rsid w:val="0050172E"/>
    <w:rsid w:val="005027B4"/>
    <w:rsid w:val="00502FAD"/>
    <w:rsid w:val="00503F26"/>
    <w:rsid w:val="005040FB"/>
    <w:rsid w:val="005046CE"/>
    <w:rsid w:val="00504904"/>
    <w:rsid w:val="005051EE"/>
    <w:rsid w:val="0050641B"/>
    <w:rsid w:val="00507158"/>
    <w:rsid w:val="00510235"/>
    <w:rsid w:val="00510EA6"/>
    <w:rsid w:val="00511895"/>
    <w:rsid w:val="00514285"/>
    <w:rsid w:val="005146FF"/>
    <w:rsid w:val="00516642"/>
    <w:rsid w:val="00517FEE"/>
    <w:rsid w:val="00520163"/>
    <w:rsid w:val="00521078"/>
    <w:rsid w:val="00521133"/>
    <w:rsid w:val="0052122F"/>
    <w:rsid w:val="00521844"/>
    <w:rsid w:val="00521AA3"/>
    <w:rsid w:val="00521B6A"/>
    <w:rsid w:val="0052273B"/>
    <w:rsid w:val="005234F4"/>
    <w:rsid w:val="00523CB7"/>
    <w:rsid w:val="00523F25"/>
    <w:rsid w:val="00524F1D"/>
    <w:rsid w:val="00525765"/>
    <w:rsid w:val="00525D0C"/>
    <w:rsid w:val="00525E9A"/>
    <w:rsid w:val="00526167"/>
    <w:rsid w:val="005261B2"/>
    <w:rsid w:val="00526525"/>
    <w:rsid w:val="00531C5D"/>
    <w:rsid w:val="00531FF5"/>
    <w:rsid w:val="005337B4"/>
    <w:rsid w:val="0053536F"/>
    <w:rsid w:val="005353BA"/>
    <w:rsid w:val="00537E9B"/>
    <w:rsid w:val="00541FFB"/>
    <w:rsid w:val="005425E8"/>
    <w:rsid w:val="00542A6F"/>
    <w:rsid w:val="00542D51"/>
    <w:rsid w:val="00543C50"/>
    <w:rsid w:val="00544C9F"/>
    <w:rsid w:val="00545EF9"/>
    <w:rsid w:val="005468C0"/>
    <w:rsid w:val="00546C22"/>
    <w:rsid w:val="00546C88"/>
    <w:rsid w:val="00547113"/>
    <w:rsid w:val="0054772A"/>
    <w:rsid w:val="005529B7"/>
    <w:rsid w:val="0055337C"/>
    <w:rsid w:val="005539B8"/>
    <w:rsid w:val="00553D3B"/>
    <w:rsid w:val="00554258"/>
    <w:rsid w:val="00554957"/>
    <w:rsid w:val="005550D4"/>
    <w:rsid w:val="00555566"/>
    <w:rsid w:val="00555991"/>
    <w:rsid w:val="00555E8E"/>
    <w:rsid w:val="00555FF0"/>
    <w:rsid w:val="005560C8"/>
    <w:rsid w:val="00556385"/>
    <w:rsid w:val="00560DE2"/>
    <w:rsid w:val="00561CAD"/>
    <w:rsid w:val="00562057"/>
    <w:rsid w:val="005627A8"/>
    <w:rsid w:val="00562DF8"/>
    <w:rsid w:val="005635A8"/>
    <w:rsid w:val="005647BA"/>
    <w:rsid w:val="005649CE"/>
    <w:rsid w:val="00567DD5"/>
    <w:rsid w:val="00570321"/>
    <w:rsid w:val="0057063E"/>
    <w:rsid w:val="0057072E"/>
    <w:rsid w:val="00570CC0"/>
    <w:rsid w:val="00571371"/>
    <w:rsid w:val="00571692"/>
    <w:rsid w:val="005735E7"/>
    <w:rsid w:val="005738BB"/>
    <w:rsid w:val="00574151"/>
    <w:rsid w:val="00575E95"/>
    <w:rsid w:val="005778EF"/>
    <w:rsid w:val="005802D1"/>
    <w:rsid w:val="00581602"/>
    <w:rsid w:val="00581E07"/>
    <w:rsid w:val="0058307C"/>
    <w:rsid w:val="005836ED"/>
    <w:rsid w:val="00584B7F"/>
    <w:rsid w:val="005866F3"/>
    <w:rsid w:val="00586B3E"/>
    <w:rsid w:val="00590494"/>
    <w:rsid w:val="00591009"/>
    <w:rsid w:val="00591BB8"/>
    <w:rsid w:val="00591BC3"/>
    <w:rsid w:val="00591DCC"/>
    <w:rsid w:val="00592A5C"/>
    <w:rsid w:val="00592E06"/>
    <w:rsid w:val="005931E3"/>
    <w:rsid w:val="0059378A"/>
    <w:rsid w:val="00594865"/>
    <w:rsid w:val="0059602C"/>
    <w:rsid w:val="00596A8C"/>
    <w:rsid w:val="00596B0D"/>
    <w:rsid w:val="00596D7F"/>
    <w:rsid w:val="005978CD"/>
    <w:rsid w:val="005A0607"/>
    <w:rsid w:val="005A0F22"/>
    <w:rsid w:val="005A0F53"/>
    <w:rsid w:val="005A172C"/>
    <w:rsid w:val="005A1778"/>
    <w:rsid w:val="005A1D5C"/>
    <w:rsid w:val="005A347B"/>
    <w:rsid w:val="005A3BF2"/>
    <w:rsid w:val="005A542B"/>
    <w:rsid w:val="005A5515"/>
    <w:rsid w:val="005A56F9"/>
    <w:rsid w:val="005A673E"/>
    <w:rsid w:val="005A6C18"/>
    <w:rsid w:val="005A7488"/>
    <w:rsid w:val="005A7D50"/>
    <w:rsid w:val="005B02ED"/>
    <w:rsid w:val="005B1435"/>
    <w:rsid w:val="005B288B"/>
    <w:rsid w:val="005B4C1A"/>
    <w:rsid w:val="005B553C"/>
    <w:rsid w:val="005B7D7A"/>
    <w:rsid w:val="005C0B59"/>
    <w:rsid w:val="005C0CE7"/>
    <w:rsid w:val="005C0F82"/>
    <w:rsid w:val="005C196E"/>
    <w:rsid w:val="005C2318"/>
    <w:rsid w:val="005C2865"/>
    <w:rsid w:val="005C34BE"/>
    <w:rsid w:val="005C6204"/>
    <w:rsid w:val="005C6B7B"/>
    <w:rsid w:val="005D2052"/>
    <w:rsid w:val="005D20E7"/>
    <w:rsid w:val="005D2656"/>
    <w:rsid w:val="005D2940"/>
    <w:rsid w:val="005D33C0"/>
    <w:rsid w:val="005D371C"/>
    <w:rsid w:val="005D3982"/>
    <w:rsid w:val="005D3CBB"/>
    <w:rsid w:val="005D3D10"/>
    <w:rsid w:val="005D4442"/>
    <w:rsid w:val="005D5267"/>
    <w:rsid w:val="005D59A9"/>
    <w:rsid w:val="005D6239"/>
    <w:rsid w:val="005D77E5"/>
    <w:rsid w:val="005D7DDD"/>
    <w:rsid w:val="005E33D5"/>
    <w:rsid w:val="005E389D"/>
    <w:rsid w:val="005E49AA"/>
    <w:rsid w:val="005E53F7"/>
    <w:rsid w:val="005E715B"/>
    <w:rsid w:val="005E715F"/>
    <w:rsid w:val="005E71BA"/>
    <w:rsid w:val="005E7764"/>
    <w:rsid w:val="005E7B1D"/>
    <w:rsid w:val="005E7C7C"/>
    <w:rsid w:val="005F0ADA"/>
    <w:rsid w:val="005F1003"/>
    <w:rsid w:val="005F1012"/>
    <w:rsid w:val="005F10F3"/>
    <w:rsid w:val="005F13C7"/>
    <w:rsid w:val="005F1B65"/>
    <w:rsid w:val="005F1DCC"/>
    <w:rsid w:val="005F1E4E"/>
    <w:rsid w:val="005F2006"/>
    <w:rsid w:val="005F2DEF"/>
    <w:rsid w:val="005F2DFF"/>
    <w:rsid w:val="005F3789"/>
    <w:rsid w:val="005F39A3"/>
    <w:rsid w:val="005F456A"/>
    <w:rsid w:val="005F5051"/>
    <w:rsid w:val="005F5B21"/>
    <w:rsid w:val="005F6079"/>
    <w:rsid w:val="005F7038"/>
    <w:rsid w:val="005F7207"/>
    <w:rsid w:val="00600FAC"/>
    <w:rsid w:val="006012BC"/>
    <w:rsid w:val="00601BAE"/>
    <w:rsid w:val="00602947"/>
    <w:rsid w:val="00603663"/>
    <w:rsid w:val="00603A1A"/>
    <w:rsid w:val="00603F71"/>
    <w:rsid w:val="00604238"/>
    <w:rsid w:val="00605BC4"/>
    <w:rsid w:val="0060646F"/>
    <w:rsid w:val="006075C7"/>
    <w:rsid w:val="00607698"/>
    <w:rsid w:val="00607A94"/>
    <w:rsid w:val="00607BB8"/>
    <w:rsid w:val="00607DED"/>
    <w:rsid w:val="00610490"/>
    <w:rsid w:val="00610A18"/>
    <w:rsid w:val="00610BE5"/>
    <w:rsid w:val="00611030"/>
    <w:rsid w:val="006113EA"/>
    <w:rsid w:val="0061219E"/>
    <w:rsid w:val="00612E41"/>
    <w:rsid w:val="006141BF"/>
    <w:rsid w:val="00614BA4"/>
    <w:rsid w:val="00615A80"/>
    <w:rsid w:val="00615CDA"/>
    <w:rsid w:val="00616D9C"/>
    <w:rsid w:val="00616EC1"/>
    <w:rsid w:val="00617951"/>
    <w:rsid w:val="0062032C"/>
    <w:rsid w:val="00620B12"/>
    <w:rsid w:val="00620F32"/>
    <w:rsid w:val="00621044"/>
    <w:rsid w:val="0062189C"/>
    <w:rsid w:val="00622DB5"/>
    <w:rsid w:val="0062388B"/>
    <w:rsid w:val="00623C79"/>
    <w:rsid w:val="00624132"/>
    <w:rsid w:val="0062491D"/>
    <w:rsid w:val="00625473"/>
    <w:rsid w:val="006266B1"/>
    <w:rsid w:val="00626875"/>
    <w:rsid w:val="00630E85"/>
    <w:rsid w:val="00631806"/>
    <w:rsid w:val="00631878"/>
    <w:rsid w:val="00631AB3"/>
    <w:rsid w:val="0063230B"/>
    <w:rsid w:val="00632CD9"/>
    <w:rsid w:val="00632E02"/>
    <w:rsid w:val="00633BCF"/>
    <w:rsid w:val="00634874"/>
    <w:rsid w:val="0063493D"/>
    <w:rsid w:val="0063529D"/>
    <w:rsid w:val="0063635B"/>
    <w:rsid w:val="0063734F"/>
    <w:rsid w:val="00637423"/>
    <w:rsid w:val="00637881"/>
    <w:rsid w:val="00637AA3"/>
    <w:rsid w:val="0064089C"/>
    <w:rsid w:val="00640E84"/>
    <w:rsid w:val="00641A00"/>
    <w:rsid w:val="00641C55"/>
    <w:rsid w:val="00641E67"/>
    <w:rsid w:val="00646F6A"/>
    <w:rsid w:val="00647034"/>
    <w:rsid w:val="0064723A"/>
    <w:rsid w:val="00647574"/>
    <w:rsid w:val="006476C1"/>
    <w:rsid w:val="006478A9"/>
    <w:rsid w:val="0065064F"/>
    <w:rsid w:val="00651B53"/>
    <w:rsid w:val="00651C31"/>
    <w:rsid w:val="006530C8"/>
    <w:rsid w:val="006532B3"/>
    <w:rsid w:val="00654B1A"/>
    <w:rsid w:val="00654BD0"/>
    <w:rsid w:val="00654D6F"/>
    <w:rsid w:val="0065558B"/>
    <w:rsid w:val="00655F1F"/>
    <w:rsid w:val="00656266"/>
    <w:rsid w:val="006573B1"/>
    <w:rsid w:val="006575B9"/>
    <w:rsid w:val="00657D64"/>
    <w:rsid w:val="00661029"/>
    <w:rsid w:val="0066309E"/>
    <w:rsid w:val="00663B2E"/>
    <w:rsid w:val="00664990"/>
    <w:rsid w:val="00665EE2"/>
    <w:rsid w:val="006664D5"/>
    <w:rsid w:val="0066715E"/>
    <w:rsid w:val="00667EAA"/>
    <w:rsid w:val="00670A86"/>
    <w:rsid w:val="00670B42"/>
    <w:rsid w:val="00671218"/>
    <w:rsid w:val="00671963"/>
    <w:rsid w:val="00671C5A"/>
    <w:rsid w:val="006722F2"/>
    <w:rsid w:val="006729DA"/>
    <w:rsid w:val="00672C63"/>
    <w:rsid w:val="006754D8"/>
    <w:rsid w:val="0067564C"/>
    <w:rsid w:val="00675D7B"/>
    <w:rsid w:val="00680716"/>
    <w:rsid w:val="006817B9"/>
    <w:rsid w:val="0068189F"/>
    <w:rsid w:val="00681E20"/>
    <w:rsid w:val="0068268C"/>
    <w:rsid w:val="00682CAB"/>
    <w:rsid w:val="00682E78"/>
    <w:rsid w:val="00682FEF"/>
    <w:rsid w:val="00683907"/>
    <w:rsid w:val="006849D8"/>
    <w:rsid w:val="006852B2"/>
    <w:rsid w:val="00685D37"/>
    <w:rsid w:val="00685FC0"/>
    <w:rsid w:val="00687723"/>
    <w:rsid w:val="00687D80"/>
    <w:rsid w:val="00687E38"/>
    <w:rsid w:val="00687FAE"/>
    <w:rsid w:val="0069100E"/>
    <w:rsid w:val="00691D03"/>
    <w:rsid w:val="00693B37"/>
    <w:rsid w:val="00693BDC"/>
    <w:rsid w:val="00693D24"/>
    <w:rsid w:val="0069420D"/>
    <w:rsid w:val="00694237"/>
    <w:rsid w:val="00694377"/>
    <w:rsid w:val="00694ECC"/>
    <w:rsid w:val="006966FC"/>
    <w:rsid w:val="006968AF"/>
    <w:rsid w:val="00696C8C"/>
    <w:rsid w:val="00696F37"/>
    <w:rsid w:val="006971F9"/>
    <w:rsid w:val="006A0E90"/>
    <w:rsid w:val="006A14C9"/>
    <w:rsid w:val="006A1E9C"/>
    <w:rsid w:val="006A2108"/>
    <w:rsid w:val="006A2F9E"/>
    <w:rsid w:val="006A4253"/>
    <w:rsid w:val="006A5E76"/>
    <w:rsid w:val="006A6DF8"/>
    <w:rsid w:val="006B0322"/>
    <w:rsid w:val="006B0350"/>
    <w:rsid w:val="006B0A05"/>
    <w:rsid w:val="006B154C"/>
    <w:rsid w:val="006B1698"/>
    <w:rsid w:val="006B21BF"/>
    <w:rsid w:val="006B3CE2"/>
    <w:rsid w:val="006B40EB"/>
    <w:rsid w:val="006B4636"/>
    <w:rsid w:val="006B46F3"/>
    <w:rsid w:val="006B5900"/>
    <w:rsid w:val="006B60A8"/>
    <w:rsid w:val="006B6479"/>
    <w:rsid w:val="006B6B8F"/>
    <w:rsid w:val="006B730D"/>
    <w:rsid w:val="006B7698"/>
    <w:rsid w:val="006B77F7"/>
    <w:rsid w:val="006B7AE5"/>
    <w:rsid w:val="006B7ED0"/>
    <w:rsid w:val="006C0A90"/>
    <w:rsid w:val="006C194A"/>
    <w:rsid w:val="006C2A7A"/>
    <w:rsid w:val="006C4209"/>
    <w:rsid w:val="006C47EE"/>
    <w:rsid w:val="006C6427"/>
    <w:rsid w:val="006C683F"/>
    <w:rsid w:val="006C6EAC"/>
    <w:rsid w:val="006C7C49"/>
    <w:rsid w:val="006D077C"/>
    <w:rsid w:val="006D1D72"/>
    <w:rsid w:val="006D1F1C"/>
    <w:rsid w:val="006D268B"/>
    <w:rsid w:val="006D31C2"/>
    <w:rsid w:val="006D334C"/>
    <w:rsid w:val="006D393D"/>
    <w:rsid w:val="006D3D18"/>
    <w:rsid w:val="006D5210"/>
    <w:rsid w:val="006D5C59"/>
    <w:rsid w:val="006D5CE4"/>
    <w:rsid w:val="006D5D42"/>
    <w:rsid w:val="006D6295"/>
    <w:rsid w:val="006D798B"/>
    <w:rsid w:val="006D7E34"/>
    <w:rsid w:val="006E0961"/>
    <w:rsid w:val="006E2519"/>
    <w:rsid w:val="006E2636"/>
    <w:rsid w:val="006E27BB"/>
    <w:rsid w:val="006E2D1D"/>
    <w:rsid w:val="006E34A9"/>
    <w:rsid w:val="006E3CA4"/>
    <w:rsid w:val="006E5462"/>
    <w:rsid w:val="006E5895"/>
    <w:rsid w:val="006E5C0F"/>
    <w:rsid w:val="006E5CFE"/>
    <w:rsid w:val="006E65D3"/>
    <w:rsid w:val="006E7435"/>
    <w:rsid w:val="006F2077"/>
    <w:rsid w:val="006F31E8"/>
    <w:rsid w:val="006F38BE"/>
    <w:rsid w:val="006F460A"/>
    <w:rsid w:val="006F511F"/>
    <w:rsid w:val="006F51EA"/>
    <w:rsid w:val="0070034D"/>
    <w:rsid w:val="00701403"/>
    <w:rsid w:val="00701E65"/>
    <w:rsid w:val="00702991"/>
    <w:rsid w:val="00702A4B"/>
    <w:rsid w:val="00702E49"/>
    <w:rsid w:val="00703815"/>
    <w:rsid w:val="00705325"/>
    <w:rsid w:val="00705C42"/>
    <w:rsid w:val="00705E49"/>
    <w:rsid w:val="00705F90"/>
    <w:rsid w:val="007060D7"/>
    <w:rsid w:val="007066AC"/>
    <w:rsid w:val="00706E84"/>
    <w:rsid w:val="00707D57"/>
    <w:rsid w:val="00707E5B"/>
    <w:rsid w:val="00710A34"/>
    <w:rsid w:val="0071108D"/>
    <w:rsid w:val="007113AC"/>
    <w:rsid w:val="00711A5C"/>
    <w:rsid w:val="00711B41"/>
    <w:rsid w:val="00712F3A"/>
    <w:rsid w:val="00712F92"/>
    <w:rsid w:val="00714C51"/>
    <w:rsid w:val="00715535"/>
    <w:rsid w:val="00716BF9"/>
    <w:rsid w:val="007171CC"/>
    <w:rsid w:val="007178B3"/>
    <w:rsid w:val="007179AC"/>
    <w:rsid w:val="00720B34"/>
    <w:rsid w:val="00720CA3"/>
    <w:rsid w:val="007212AB"/>
    <w:rsid w:val="00721347"/>
    <w:rsid w:val="007216D1"/>
    <w:rsid w:val="0072192A"/>
    <w:rsid w:val="007229A5"/>
    <w:rsid w:val="00722E56"/>
    <w:rsid w:val="00724B48"/>
    <w:rsid w:val="00724CA8"/>
    <w:rsid w:val="007252D8"/>
    <w:rsid w:val="007258E8"/>
    <w:rsid w:val="007269A3"/>
    <w:rsid w:val="00726BCC"/>
    <w:rsid w:val="007276C2"/>
    <w:rsid w:val="00730727"/>
    <w:rsid w:val="0073167F"/>
    <w:rsid w:val="0073179C"/>
    <w:rsid w:val="00732485"/>
    <w:rsid w:val="007342A2"/>
    <w:rsid w:val="00734684"/>
    <w:rsid w:val="00734AAC"/>
    <w:rsid w:val="007350D6"/>
    <w:rsid w:val="00735450"/>
    <w:rsid w:val="00735C5A"/>
    <w:rsid w:val="00736930"/>
    <w:rsid w:val="00736E73"/>
    <w:rsid w:val="00737108"/>
    <w:rsid w:val="00737AE5"/>
    <w:rsid w:val="0074066F"/>
    <w:rsid w:val="00740775"/>
    <w:rsid w:val="00740841"/>
    <w:rsid w:val="0074141C"/>
    <w:rsid w:val="00741D01"/>
    <w:rsid w:val="00741D4A"/>
    <w:rsid w:val="00741DFD"/>
    <w:rsid w:val="00742DD9"/>
    <w:rsid w:val="00743B88"/>
    <w:rsid w:val="00743D59"/>
    <w:rsid w:val="00744A69"/>
    <w:rsid w:val="00744B66"/>
    <w:rsid w:val="00746165"/>
    <w:rsid w:val="00746F2D"/>
    <w:rsid w:val="00747464"/>
    <w:rsid w:val="0075072A"/>
    <w:rsid w:val="00750DA0"/>
    <w:rsid w:val="007512F6"/>
    <w:rsid w:val="0075201B"/>
    <w:rsid w:val="00752308"/>
    <w:rsid w:val="007549F0"/>
    <w:rsid w:val="00754F2C"/>
    <w:rsid w:val="00756521"/>
    <w:rsid w:val="0075707C"/>
    <w:rsid w:val="007570CE"/>
    <w:rsid w:val="00760333"/>
    <w:rsid w:val="00760E44"/>
    <w:rsid w:val="0076154D"/>
    <w:rsid w:val="00762CD5"/>
    <w:rsid w:val="00762F90"/>
    <w:rsid w:val="00763360"/>
    <w:rsid w:val="0076347B"/>
    <w:rsid w:val="007648C1"/>
    <w:rsid w:val="00765898"/>
    <w:rsid w:val="0076617D"/>
    <w:rsid w:val="00770BD5"/>
    <w:rsid w:val="00771B5A"/>
    <w:rsid w:val="00771D54"/>
    <w:rsid w:val="007743F5"/>
    <w:rsid w:val="00774706"/>
    <w:rsid w:val="00774C83"/>
    <w:rsid w:val="00774D5F"/>
    <w:rsid w:val="007756CD"/>
    <w:rsid w:val="0077576C"/>
    <w:rsid w:val="0077594C"/>
    <w:rsid w:val="0077609B"/>
    <w:rsid w:val="0077696D"/>
    <w:rsid w:val="007806C0"/>
    <w:rsid w:val="00780F3B"/>
    <w:rsid w:val="00781D0C"/>
    <w:rsid w:val="00782497"/>
    <w:rsid w:val="00783B6D"/>
    <w:rsid w:val="00783DBD"/>
    <w:rsid w:val="00784BCF"/>
    <w:rsid w:val="00784F96"/>
    <w:rsid w:val="007854B9"/>
    <w:rsid w:val="00786046"/>
    <w:rsid w:val="00786B08"/>
    <w:rsid w:val="00787542"/>
    <w:rsid w:val="00790878"/>
    <w:rsid w:val="00790EDF"/>
    <w:rsid w:val="00790F11"/>
    <w:rsid w:val="00791268"/>
    <w:rsid w:val="00791D58"/>
    <w:rsid w:val="007920F5"/>
    <w:rsid w:val="00792608"/>
    <w:rsid w:val="0079264D"/>
    <w:rsid w:val="00794529"/>
    <w:rsid w:val="0079484E"/>
    <w:rsid w:val="00796350"/>
    <w:rsid w:val="007973CE"/>
    <w:rsid w:val="0079761E"/>
    <w:rsid w:val="00797C8E"/>
    <w:rsid w:val="00797F56"/>
    <w:rsid w:val="007A0C19"/>
    <w:rsid w:val="007A2D7B"/>
    <w:rsid w:val="007A3339"/>
    <w:rsid w:val="007A3482"/>
    <w:rsid w:val="007A3C44"/>
    <w:rsid w:val="007A5F60"/>
    <w:rsid w:val="007A62AC"/>
    <w:rsid w:val="007A7A6E"/>
    <w:rsid w:val="007A7C81"/>
    <w:rsid w:val="007B003C"/>
    <w:rsid w:val="007B0379"/>
    <w:rsid w:val="007B08CA"/>
    <w:rsid w:val="007B0B96"/>
    <w:rsid w:val="007B1444"/>
    <w:rsid w:val="007B289A"/>
    <w:rsid w:val="007B47A0"/>
    <w:rsid w:val="007B51CC"/>
    <w:rsid w:val="007B5F98"/>
    <w:rsid w:val="007B71B8"/>
    <w:rsid w:val="007C0515"/>
    <w:rsid w:val="007C0E0F"/>
    <w:rsid w:val="007C1604"/>
    <w:rsid w:val="007C40A5"/>
    <w:rsid w:val="007C4D39"/>
    <w:rsid w:val="007C5095"/>
    <w:rsid w:val="007C5C0B"/>
    <w:rsid w:val="007C5EF5"/>
    <w:rsid w:val="007C61BD"/>
    <w:rsid w:val="007C6D9F"/>
    <w:rsid w:val="007C7C64"/>
    <w:rsid w:val="007D03B8"/>
    <w:rsid w:val="007D1126"/>
    <w:rsid w:val="007D1931"/>
    <w:rsid w:val="007D1E36"/>
    <w:rsid w:val="007D3E46"/>
    <w:rsid w:val="007D47FC"/>
    <w:rsid w:val="007D524B"/>
    <w:rsid w:val="007D59A9"/>
    <w:rsid w:val="007D5CDC"/>
    <w:rsid w:val="007D5ECD"/>
    <w:rsid w:val="007D6DBA"/>
    <w:rsid w:val="007D7280"/>
    <w:rsid w:val="007D7302"/>
    <w:rsid w:val="007D735A"/>
    <w:rsid w:val="007D7FE7"/>
    <w:rsid w:val="007E132C"/>
    <w:rsid w:val="007E1A48"/>
    <w:rsid w:val="007E1BDA"/>
    <w:rsid w:val="007E2D67"/>
    <w:rsid w:val="007E368E"/>
    <w:rsid w:val="007E38C2"/>
    <w:rsid w:val="007E3CF8"/>
    <w:rsid w:val="007E4060"/>
    <w:rsid w:val="007E48D6"/>
    <w:rsid w:val="007E5F0E"/>
    <w:rsid w:val="007E66A9"/>
    <w:rsid w:val="007F0072"/>
    <w:rsid w:val="007F102C"/>
    <w:rsid w:val="007F132F"/>
    <w:rsid w:val="007F1A7B"/>
    <w:rsid w:val="007F3F2C"/>
    <w:rsid w:val="007F4337"/>
    <w:rsid w:val="007F7595"/>
    <w:rsid w:val="007F79C9"/>
    <w:rsid w:val="00800014"/>
    <w:rsid w:val="00800A3E"/>
    <w:rsid w:val="0080172F"/>
    <w:rsid w:val="008025C3"/>
    <w:rsid w:val="00803441"/>
    <w:rsid w:val="00803A89"/>
    <w:rsid w:val="0080416F"/>
    <w:rsid w:val="0080757B"/>
    <w:rsid w:val="00807DDD"/>
    <w:rsid w:val="008104DA"/>
    <w:rsid w:val="008104DB"/>
    <w:rsid w:val="00810D99"/>
    <w:rsid w:val="00810E5E"/>
    <w:rsid w:val="008110D6"/>
    <w:rsid w:val="00811E51"/>
    <w:rsid w:val="00812A1C"/>
    <w:rsid w:val="00813AD7"/>
    <w:rsid w:val="00813BAC"/>
    <w:rsid w:val="008143C0"/>
    <w:rsid w:val="0081497F"/>
    <w:rsid w:val="0081566F"/>
    <w:rsid w:val="00816099"/>
    <w:rsid w:val="00816C76"/>
    <w:rsid w:val="00816F4E"/>
    <w:rsid w:val="008174D5"/>
    <w:rsid w:val="0081769A"/>
    <w:rsid w:val="0082143A"/>
    <w:rsid w:val="00821628"/>
    <w:rsid w:val="00822878"/>
    <w:rsid w:val="00822972"/>
    <w:rsid w:val="008234B0"/>
    <w:rsid w:val="00823AAE"/>
    <w:rsid w:val="008248D9"/>
    <w:rsid w:val="00825332"/>
    <w:rsid w:val="0082535C"/>
    <w:rsid w:val="00826258"/>
    <w:rsid w:val="00827C62"/>
    <w:rsid w:val="008321B2"/>
    <w:rsid w:val="008334D8"/>
    <w:rsid w:val="0083354F"/>
    <w:rsid w:val="00833A57"/>
    <w:rsid w:val="008341B7"/>
    <w:rsid w:val="0083422F"/>
    <w:rsid w:val="00834F3F"/>
    <w:rsid w:val="0083529F"/>
    <w:rsid w:val="00835483"/>
    <w:rsid w:val="008407D7"/>
    <w:rsid w:val="008408B2"/>
    <w:rsid w:val="00841593"/>
    <w:rsid w:val="00841BB4"/>
    <w:rsid w:val="00841EF3"/>
    <w:rsid w:val="00842E86"/>
    <w:rsid w:val="00843265"/>
    <w:rsid w:val="0084402F"/>
    <w:rsid w:val="008443E5"/>
    <w:rsid w:val="008451CA"/>
    <w:rsid w:val="008475CC"/>
    <w:rsid w:val="00847809"/>
    <w:rsid w:val="00847DC3"/>
    <w:rsid w:val="008501B0"/>
    <w:rsid w:val="00850341"/>
    <w:rsid w:val="00850359"/>
    <w:rsid w:val="00850386"/>
    <w:rsid w:val="00850F33"/>
    <w:rsid w:val="00851147"/>
    <w:rsid w:val="00851996"/>
    <w:rsid w:val="00852F1A"/>
    <w:rsid w:val="00853B8C"/>
    <w:rsid w:val="00854F06"/>
    <w:rsid w:val="00855B0B"/>
    <w:rsid w:val="008561C1"/>
    <w:rsid w:val="00856B8C"/>
    <w:rsid w:val="0085780F"/>
    <w:rsid w:val="0085785B"/>
    <w:rsid w:val="00860499"/>
    <w:rsid w:val="008616BC"/>
    <w:rsid w:val="00861928"/>
    <w:rsid w:val="00862BB0"/>
    <w:rsid w:val="008651F4"/>
    <w:rsid w:val="00865474"/>
    <w:rsid w:val="0086631F"/>
    <w:rsid w:val="00866F51"/>
    <w:rsid w:val="0086740C"/>
    <w:rsid w:val="00871383"/>
    <w:rsid w:val="008746F7"/>
    <w:rsid w:val="008752E4"/>
    <w:rsid w:val="008757BB"/>
    <w:rsid w:val="00877777"/>
    <w:rsid w:val="00877969"/>
    <w:rsid w:val="0088047D"/>
    <w:rsid w:val="00881A0B"/>
    <w:rsid w:val="00881BDD"/>
    <w:rsid w:val="008820EF"/>
    <w:rsid w:val="00882102"/>
    <w:rsid w:val="00882847"/>
    <w:rsid w:val="00882860"/>
    <w:rsid w:val="008830C2"/>
    <w:rsid w:val="00885C28"/>
    <w:rsid w:val="00886047"/>
    <w:rsid w:val="00887550"/>
    <w:rsid w:val="0088762B"/>
    <w:rsid w:val="00890872"/>
    <w:rsid w:val="00890A82"/>
    <w:rsid w:val="00890CCD"/>
    <w:rsid w:val="0089173C"/>
    <w:rsid w:val="008920B3"/>
    <w:rsid w:val="008939F4"/>
    <w:rsid w:val="00894F71"/>
    <w:rsid w:val="008961E1"/>
    <w:rsid w:val="008A1FAC"/>
    <w:rsid w:val="008A2D30"/>
    <w:rsid w:val="008A3572"/>
    <w:rsid w:val="008A3ED2"/>
    <w:rsid w:val="008A4260"/>
    <w:rsid w:val="008A4819"/>
    <w:rsid w:val="008A4C71"/>
    <w:rsid w:val="008A504C"/>
    <w:rsid w:val="008A53A6"/>
    <w:rsid w:val="008A6A39"/>
    <w:rsid w:val="008A77F8"/>
    <w:rsid w:val="008B1AAD"/>
    <w:rsid w:val="008B282F"/>
    <w:rsid w:val="008B4493"/>
    <w:rsid w:val="008B4A17"/>
    <w:rsid w:val="008B4AE4"/>
    <w:rsid w:val="008B6CBF"/>
    <w:rsid w:val="008B77E0"/>
    <w:rsid w:val="008C0DCC"/>
    <w:rsid w:val="008C129B"/>
    <w:rsid w:val="008C2106"/>
    <w:rsid w:val="008C5661"/>
    <w:rsid w:val="008C5E6B"/>
    <w:rsid w:val="008C6CFC"/>
    <w:rsid w:val="008C7EF9"/>
    <w:rsid w:val="008C7FD5"/>
    <w:rsid w:val="008D02ED"/>
    <w:rsid w:val="008D15C2"/>
    <w:rsid w:val="008D299A"/>
    <w:rsid w:val="008D2F46"/>
    <w:rsid w:val="008D303B"/>
    <w:rsid w:val="008D30CE"/>
    <w:rsid w:val="008D3191"/>
    <w:rsid w:val="008D3E4C"/>
    <w:rsid w:val="008D3F14"/>
    <w:rsid w:val="008D4BD8"/>
    <w:rsid w:val="008D4E87"/>
    <w:rsid w:val="008D6C8B"/>
    <w:rsid w:val="008D7DBE"/>
    <w:rsid w:val="008E1B0C"/>
    <w:rsid w:val="008E1B1B"/>
    <w:rsid w:val="008E295D"/>
    <w:rsid w:val="008E347A"/>
    <w:rsid w:val="008E4D76"/>
    <w:rsid w:val="008E648B"/>
    <w:rsid w:val="008E69F5"/>
    <w:rsid w:val="008E6C5E"/>
    <w:rsid w:val="008E7FC0"/>
    <w:rsid w:val="008F1194"/>
    <w:rsid w:val="008F24CC"/>
    <w:rsid w:val="008F26B3"/>
    <w:rsid w:val="008F3335"/>
    <w:rsid w:val="008F3B57"/>
    <w:rsid w:val="008F3DF2"/>
    <w:rsid w:val="008F4039"/>
    <w:rsid w:val="008F46E3"/>
    <w:rsid w:val="008F613F"/>
    <w:rsid w:val="008F641B"/>
    <w:rsid w:val="008F739F"/>
    <w:rsid w:val="00901964"/>
    <w:rsid w:val="0090199F"/>
    <w:rsid w:val="00901D6B"/>
    <w:rsid w:val="00902EA9"/>
    <w:rsid w:val="00904561"/>
    <w:rsid w:val="009050B6"/>
    <w:rsid w:val="00906476"/>
    <w:rsid w:val="00906B4D"/>
    <w:rsid w:val="0090776C"/>
    <w:rsid w:val="00907893"/>
    <w:rsid w:val="009107DF"/>
    <w:rsid w:val="00910DFF"/>
    <w:rsid w:val="009111DD"/>
    <w:rsid w:val="00911BA6"/>
    <w:rsid w:val="009127C5"/>
    <w:rsid w:val="00914D03"/>
    <w:rsid w:val="00914DD3"/>
    <w:rsid w:val="00916389"/>
    <w:rsid w:val="0091664C"/>
    <w:rsid w:val="0092007B"/>
    <w:rsid w:val="00920D4F"/>
    <w:rsid w:val="00921B7A"/>
    <w:rsid w:val="0092230D"/>
    <w:rsid w:val="009227A9"/>
    <w:rsid w:val="00923892"/>
    <w:rsid w:val="00923F08"/>
    <w:rsid w:val="0092415E"/>
    <w:rsid w:val="00924646"/>
    <w:rsid w:val="00924739"/>
    <w:rsid w:val="00924D23"/>
    <w:rsid w:val="0092537B"/>
    <w:rsid w:val="009258D7"/>
    <w:rsid w:val="009259FA"/>
    <w:rsid w:val="00925A87"/>
    <w:rsid w:val="00926E81"/>
    <w:rsid w:val="009273CC"/>
    <w:rsid w:val="0092767E"/>
    <w:rsid w:val="00927753"/>
    <w:rsid w:val="00927DF2"/>
    <w:rsid w:val="00930263"/>
    <w:rsid w:val="009309BF"/>
    <w:rsid w:val="00931415"/>
    <w:rsid w:val="00931AA3"/>
    <w:rsid w:val="00933145"/>
    <w:rsid w:val="00933FCD"/>
    <w:rsid w:val="00934B51"/>
    <w:rsid w:val="0094031C"/>
    <w:rsid w:val="00940553"/>
    <w:rsid w:val="009405B0"/>
    <w:rsid w:val="00941A74"/>
    <w:rsid w:val="00942C0E"/>
    <w:rsid w:val="00943EDF"/>
    <w:rsid w:val="009441C2"/>
    <w:rsid w:val="009452D4"/>
    <w:rsid w:val="00945931"/>
    <w:rsid w:val="009473EC"/>
    <w:rsid w:val="00947E6C"/>
    <w:rsid w:val="00950846"/>
    <w:rsid w:val="009512A9"/>
    <w:rsid w:val="00952A6C"/>
    <w:rsid w:val="00952A7A"/>
    <w:rsid w:val="00953329"/>
    <w:rsid w:val="009549EB"/>
    <w:rsid w:val="00954D97"/>
    <w:rsid w:val="00955ED4"/>
    <w:rsid w:val="009575FE"/>
    <w:rsid w:val="0096069D"/>
    <w:rsid w:val="00960D4C"/>
    <w:rsid w:val="0096234F"/>
    <w:rsid w:val="009625AB"/>
    <w:rsid w:val="00964890"/>
    <w:rsid w:val="00965888"/>
    <w:rsid w:val="00966D5F"/>
    <w:rsid w:val="009674D3"/>
    <w:rsid w:val="009677CF"/>
    <w:rsid w:val="00967DEC"/>
    <w:rsid w:val="00970F19"/>
    <w:rsid w:val="0097109E"/>
    <w:rsid w:val="00973B61"/>
    <w:rsid w:val="00973B79"/>
    <w:rsid w:val="00975311"/>
    <w:rsid w:val="0097553B"/>
    <w:rsid w:val="0097560D"/>
    <w:rsid w:val="00981F8E"/>
    <w:rsid w:val="0098244C"/>
    <w:rsid w:val="0098329D"/>
    <w:rsid w:val="009837BB"/>
    <w:rsid w:val="00984D07"/>
    <w:rsid w:val="00986297"/>
    <w:rsid w:val="009864FD"/>
    <w:rsid w:val="009865CA"/>
    <w:rsid w:val="00986F36"/>
    <w:rsid w:val="009871C4"/>
    <w:rsid w:val="00987FD2"/>
    <w:rsid w:val="00990E49"/>
    <w:rsid w:val="00994591"/>
    <w:rsid w:val="00994818"/>
    <w:rsid w:val="00994FF8"/>
    <w:rsid w:val="00996694"/>
    <w:rsid w:val="00997A47"/>
    <w:rsid w:val="00997FAA"/>
    <w:rsid w:val="009A0718"/>
    <w:rsid w:val="009A07FA"/>
    <w:rsid w:val="009A098B"/>
    <w:rsid w:val="009A1757"/>
    <w:rsid w:val="009A1788"/>
    <w:rsid w:val="009A207E"/>
    <w:rsid w:val="009A271C"/>
    <w:rsid w:val="009A36B5"/>
    <w:rsid w:val="009A3F54"/>
    <w:rsid w:val="009A5AA7"/>
    <w:rsid w:val="009A779F"/>
    <w:rsid w:val="009A7A0B"/>
    <w:rsid w:val="009A7CD3"/>
    <w:rsid w:val="009B18DE"/>
    <w:rsid w:val="009B2157"/>
    <w:rsid w:val="009B220F"/>
    <w:rsid w:val="009B2470"/>
    <w:rsid w:val="009B2904"/>
    <w:rsid w:val="009B2930"/>
    <w:rsid w:val="009B32F5"/>
    <w:rsid w:val="009B4116"/>
    <w:rsid w:val="009B4477"/>
    <w:rsid w:val="009B66CE"/>
    <w:rsid w:val="009C0915"/>
    <w:rsid w:val="009C12A2"/>
    <w:rsid w:val="009C354F"/>
    <w:rsid w:val="009C3857"/>
    <w:rsid w:val="009C4252"/>
    <w:rsid w:val="009C63F7"/>
    <w:rsid w:val="009C7D5C"/>
    <w:rsid w:val="009D08D3"/>
    <w:rsid w:val="009D15C6"/>
    <w:rsid w:val="009D15F1"/>
    <w:rsid w:val="009D2137"/>
    <w:rsid w:val="009D2C46"/>
    <w:rsid w:val="009D33BC"/>
    <w:rsid w:val="009D3FEC"/>
    <w:rsid w:val="009D4014"/>
    <w:rsid w:val="009D504F"/>
    <w:rsid w:val="009D5808"/>
    <w:rsid w:val="009D5A94"/>
    <w:rsid w:val="009D7D75"/>
    <w:rsid w:val="009D7D91"/>
    <w:rsid w:val="009E1986"/>
    <w:rsid w:val="009E1D2D"/>
    <w:rsid w:val="009E34AE"/>
    <w:rsid w:val="009E4EFC"/>
    <w:rsid w:val="009E554F"/>
    <w:rsid w:val="009E66C8"/>
    <w:rsid w:val="009E72A2"/>
    <w:rsid w:val="009F09E8"/>
    <w:rsid w:val="009F118C"/>
    <w:rsid w:val="009F119E"/>
    <w:rsid w:val="009F1A76"/>
    <w:rsid w:val="009F42BF"/>
    <w:rsid w:val="009F5E5E"/>
    <w:rsid w:val="009F5F32"/>
    <w:rsid w:val="009F7AD2"/>
    <w:rsid w:val="00A0174B"/>
    <w:rsid w:val="00A01AEF"/>
    <w:rsid w:val="00A0341E"/>
    <w:rsid w:val="00A04D90"/>
    <w:rsid w:val="00A04DD8"/>
    <w:rsid w:val="00A05399"/>
    <w:rsid w:val="00A06D7B"/>
    <w:rsid w:val="00A06FCA"/>
    <w:rsid w:val="00A0710E"/>
    <w:rsid w:val="00A1033A"/>
    <w:rsid w:val="00A10869"/>
    <w:rsid w:val="00A112E4"/>
    <w:rsid w:val="00A11605"/>
    <w:rsid w:val="00A136DE"/>
    <w:rsid w:val="00A13B3B"/>
    <w:rsid w:val="00A13F02"/>
    <w:rsid w:val="00A20914"/>
    <w:rsid w:val="00A2161F"/>
    <w:rsid w:val="00A21B30"/>
    <w:rsid w:val="00A21DF2"/>
    <w:rsid w:val="00A23341"/>
    <w:rsid w:val="00A24E8E"/>
    <w:rsid w:val="00A2503C"/>
    <w:rsid w:val="00A252EF"/>
    <w:rsid w:val="00A272E3"/>
    <w:rsid w:val="00A31203"/>
    <w:rsid w:val="00A319F0"/>
    <w:rsid w:val="00A341FC"/>
    <w:rsid w:val="00A34D19"/>
    <w:rsid w:val="00A35665"/>
    <w:rsid w:val="00A35D42"/>
    <w:rsid w:val="00A35FBC"/>
    <w:rsid w:val="00A37147"/>
    <w:rsid w:val="00A37A3E"/>
    <w:rsid w:val="00A37C06"/>
    <w:rsid w:val="00A37D30"/>
    <w:rsid w:val="00A421CF"/>
    <w:rsid w:val="00A43143"/>
    <w:rsid w:val="00A44AA8"/>
    <w:rsid w:val="00A44D2F"/>
    <w:rsid w:val="00A44D6E"/>
    <w:rsid w:val="00A476A9"/>
    <w:rsid w:val="00A5093E"/>
    <w:rsid w:val="00A50E39"/>
    <w:rsid w:val="00A517F9"/>
    <w:rsid w:val="00A51842"/>
    <w:rsid w:val="00A5213A"/>
    <w:rsid w:val="00A54623"/>
    <w:rsid w:val="00A54694"/>
    <w:rsid w:val="00A54860"/>
    <w:rsid w:val="00A5528E"/>
    <w:rsid w:val="00A55CB3"/>
    <w:rsid w:val="00A55F3E"/>
    <w:rsid w:val="00A56C5B"/>
    <w:rsid w:val="00A57663"/>
    <w:rsid w:val="00A604AB"/>
    <w:rsid w:val="00A6094E"/>
    <w:rsid w:val="00A609E2"/>
    <w:rsid w:val="00A61609"/>
    <w:rsid w:val="00A628CA"/>
    <w:rsid w:val="00A63837"/>
    <w:rsid w:val="00A63927"/>
    <w:rsid w:val="00A63A54"/>
    <w:rsid w:val="00A645C8"/>
    <w:rsid w:val="00A66451"/>
    <w:rsid w:val="00A66CC1"/>
    <w:rsid w:val="00A67CAF"/>
    <w:rsid w:val="00A71655"/>
    <w:rsid w:val="00A72484"/>
    <w:rsid w:val="00A72DD5"/>
    <w:rsid w:val="00A75F3F"/>
    <w:rsid w:val="00A7684F"/>
    <w:rsid w:val="00A773C5"/>
    <w:rsid w:val="00A77BF8"/>
    <w:rsid w:val="00A80FAC"/>
    <w:rsid w:val="00A81EAA"/>
    <w:rsid w:val="00A82E11"/>
    <w:rsid w:val="00A837B9"/>
    <w:rsid w:val="00A83A0F"/>
    <w:rsid w:val="00A83C45"/>
    <w:rsid w:val="00A844C2"/>
    <w:rsid w:val="00A84B93"/>
    <w:rsid w:val="00A85944"/>
    <w:rsid w:val="00A86389"/>
    <w:rsid w:val="00A8666A"/>
    <w:rsid w:val="00A86A5C"/>
    <w:rsid w:val="00A87D93"/>
    <w:rsid w:val="00A87FB1"/>
    <w:rsid w:val="00A920A0"/>
    <w:rsid w:val="00A920B3"/>
    <w:rsid w:val="00A9220E"/>
    <w:rsid w:val="00A92DD0"/>
    <w:rsid w:val="00A94559"/>
    <w:rsid w:val="00A9542E"/>
    <w:rsid w:val="00A959C4"/>
    <w:rsid w:val="00A95AFC"/>
    <w:rsid w:val="00A95C97"/>
    <w:rsid w:val="00A96757"/>
    <w:rsid w:val="00A96A87"/>
    <w:rsid w:val="00A96BC2"/>
    <w:rsid w:val="00A975BE"/>
    <w:rsid w:val="00AA030A"/>
    <w:rsid w:val="00AA03D6"/>
    <w:rsid w:val="00AA09A6"/>
    <w:rsid w:val="00AA0FB7"/>
    <w:rsid w:val="00AA2C66"/>
    <w:rsid w:val="00AA3903"/>
    <w:rsid w:val="00AA40E5"/>
    <w:rsid w:val="00AA6B70"/>
    <w:rsid w:val="00AB0315"/>
    <w:rsid w:val="00AB1754"/>
    <w:rsid w:val="00AB1E61"/>
    <w:rsid w:val="00AB3552"/>
    <w:rsid w:val="00AB3C73"/>
    <w:rsid w:val="00AB50FB"/>
    <w:rsid w:val="00AB68FD"/>
    <w:rsid w:val="00AB69B7"/>
    <w:rsid w:val="00AB6CD2"/>
    <w:rsid w:val="00AB750D"/>
    <w:rsid w:val="00AB75A5"/>
    <w:rsid w:val="00AC01CB"/>
    <w:rsid w:val="00AC123F"/>
    <w:rsid w:val="00AC12F6"/>
    <w:rsid w:val="00AC1CFB"/>
    <w:rsid w:val="00AC22E4"/>
    <w:rsid w:val="00AC4DF2"/>
    <w:rsid w:val="00AC66AE"/>
    <w:rsid w:val="00AC7166"/>
    <w:rsid w:val="00AC7A16"/>
    <w:rsid w:val="00AC7DB0"/>
    <w:rsid w:val="00AD07A7"/>
    <w:rsid w:val="00AD08CB"/>
    <w:rsid w:val="00AD2086"/>
    <w:rsid w:val="00AD22F0"/>
    <w:rsid w:val="00AD24AA"/>
    <w:rsid w:val="00AD2D77"/>
    <w:rsid w:val="00AD2FB0"/>
    <w:rsid w:val="00AD3B8E"/>
    <w:rsid w:val="00AD3F0E"/>
    <w:rsid w:val="00AE12B7"/>
    <w:rsid w:val="00AE1C38"/>
    <w:rsid w:val="00AE1C47"/>
    <w:rsid w:val="00AE20C4"/>
    <w:rsid w:val="00AE337D"/>
    <w:rsid w:val="00AE37AE"/>
    <w:rsid w:val="00AE38C8"/>
    <w:rsid w:val="00AE612E"/>
    <w:rsid w:val="00AF1071"/>
    <w:rsid w:val="00AF1442"/>
    <w:rsid w:val="00AF3755"/>
    <w:rsid w:val="00AF44C4"/>
    <w:rsid w:val="00AF4740"/>
    <w:rsid w:val="00AF4C37"/>
    <w:rsid w:val="00AF4E60"/>
    <w:rsid w:val="00AF67DC"/>
    <w:rsid w:val="00AF6AA9"/>
    <w:rsid w:val="00AF6CAD"/>
    <w:rsid w:val="00AF721B"/>
    <w:rsid w:val="00AF7518"/>
    <w:rsid w:val="00B0078B"/>
    <w:rsid w:val="00B014A1"/>
    <w:rsid w:val="00B01816"/>
    <w:rsid w:val="00B0188B"/>
    <w:rsid w:val="00B031E2"/>
    <w:rsid w:val="00B0374F"/>
    <w:rsid w:val="00B04D78"/>
    <w:rsid w:val="00B05612"/>
    <w:rsid w:val="00B0562E"/>
    <w:rsid w:val="00B057DD"/>
    <w:rsid w:val="00B05A84"/>
    <w:rsid w:val="00B070E9"/>
    <w:rsid w:val="00B076E2"/>
    <w:rsid w:val="00B07919"/>
    <w:rsid w:val="00B07F0D"/>
    <w:rsid w:val="00B10159"/>
    <w:rsid w:val="00B10DC1"/>
    <w:rsid w:val="00B114B2"/>
    <w:rsid w:val="00B122BC"/>
    <w:rsid w:val="00B12BFD"/>
    <w:rsid w:val="00B13E09"/>
    <w:rsid w:val="00B14612"/>
    <w:rsid w:val="00B149A0"/>
    <w:rsid w:val="00B1728B"/>
    <w:rsid w:val="00B2161D"/>
    <w:rsid w:val="00B2201C"/>
    <w:rsid w:val="00B220ED"/>
    <w:rsid w:val="00B22325"/>
    <w:rsid w:val="00B2316E"/>
    <w:rsid w:val="00B24046"/>
    <w:rsid w:val="00B24853"/>
    <w:rsid w:val="00B24DF1"/>
    <w:rsid w:val="00B252F5"/>
    <w:rsid w:val="00B25AF3"/>
    <w:rsid w:val="00B264DD"/>
    <w:rsid w:val="00B2682D"/>
    <w:rsid w:val="00B2689B"/>
    <w:rsid w:val="00B26E8E"/>
    <w:rsid w:val="00B275C2"/>
    <w:rsid w:val="00B27CB0"/>
    <w:rsid w:val="00B30368"/>
    <w:rsid w:val="00B30828"/>
    <w:rsid w:val="00B30BEE"/>
    <w:rsid w:val="00B31130"/>
    <w:rsid w:val="00B31446"/>
    <w:rsid w:val="00B3163A"/>
    <w:rsid w:val="00B31D35"/>
    <w:rsid w:val="00B31FF6"/>
    <w:rsid w:val="00B32450"/>
    <w:rsid w:val="00B33CAA"/>
    <w:rsid w:val="00B36193"/>
    <w:rsid w:val="00B36234"/>
    <w:rsid w:val="00B37254"/>
    <w:rsid w:val="00B407ED"/>
    <w:rsid w:val="00B407F5"/>
    <w:rsid w:val="00B40902"/>
    <w:rsid w:val="00B4097D"/>
    <w:rsid w:val="00B411E9"/>
    <w:rsid w:val="00B42C39"/>
    <w:rsid w:val="00B43203"/>
    <w:rsid w:val="00B449B3"/>
    <w:rsid w:val="00B46B57"/>
    <w:rsid w:val="00B477EE"/>
    <w:rsid w:val="00B50024"/>
    <w:rsid w:val="00B50A1C"/>
    <w:rsid w:val="00B50B87"/>
    <w:rsid w:val="00B50FBB"/>
    <w:rsid w:val="00B51F56"/>
    <w:rsid w:val="00B52605"/>
    <w:rsid w:val="00B52793"/>
    <w:rsid w:val="00B53408"/>
    <w:rsid w:val="00B53590"/>
    <w:rsid w:val="00B557D8"/>
    <w:rsid w:val="00B55CCD"/>
    <w:rsid w:val="00B560D5"/>
    <w:rsid w:val="00B56856"/>
    <w:rsid w:val="00B57E5B"/>
    <w:rsid w:val="00B6141D"/>
    <w:rsid w:val="00B628D0"/>
    <w:rsid w:val="00B62A20"/>
    <w:rsid w:val="00B63479"/>
    <w:rsid w:val="00B64CD5"/>
    <w:rsid w:val="00B653FC"/>
    <w:rsid w:val="00B65698"/>
    <w:rsid w:val="00B65DCA"/>
    <w:rsid w:val="00B65E5B"/>
    <w:rsid w:val="00B67A2F"/>
    <w:rsid w:val="00B7059A"/>
    <w:rsid w:val="00B71264"/>
    <w:rsid w:val="00B71E14"/>
    <w:rsid w:val="00B71E8D"/>
    <w:rsid w:val="00B724CB"/>
    <w:rsid w:val="00B72F14"/>
    <w:rsid w:val="00B73265"/>
    <w:rsid w:val="00B73A79"/>
    <w:rsid w:val="00B73FBD"/>
    <w:rsid w:val="00B74003"/>
    <w:rsid w:val="00B74715"/>
    <w:rsid w:val="00B76153"/>
    <w:rsid w:val="00B76195"/>
    <w:rsid w:val="00B76267"/>
    <w:rsid w:val="00B7628C"/>
    <w:rsid w:val="00B771B5"/>
    <w:rsid w:val="00B775BE"/>
    <w:rsid w:val="00B81EC5"/>
    <w:rsid w:val="00B82057"/>
    <w:rsid w:val="00B82520"/>
    <w:rsid w:val="00B82C6E"/>
    <w:rsid w:val="00B83511"/>
    <w:rsid w:val="00B84020"/>
    <w:rsid w:val="00B844A3"/>
    <w:rsid w:val="00B84DF3"/>
    <w:rsid w:val="00B85EF2"/>
    <w:rsid w:val="00B87664"/>
    <w:rsid w:val="00B91840"/>
    <w:rsid w:val="00B91DE4"/>
    <w:rsid w:val="00B92E53"/>
    <w:rsid w:val="00B92EB6"/>
    <w:rsid w:val="00B96146"/>
    <w:rsid w:val="00B96419"/>
    <w:rsid w:val="00B96CEC"/>
    <w:rsid w:val="00B96E11"/>
    <w:rsid w:val="00BA1A3E"/>
    <w:rsid w:val="00BA2581"/>
    <w:rsid w:val="00BA29F2"/>
    <w:rsid w:val="00BA3D15"/>
    <w:rsid w:val="00BA47F4"/>
    <w:rsid w:val="00BA6652"/>
    <w:rsid w:val="00BA6A28"/>
    <w:rsid w:val="00BA6ADA"/>
    <w:rsid w:val="00BA6D69"/>
    <w:rsid w:val="00BA7030"/>
    <w:rsid w:val="00BA7AE4"/>
    <w:rsid w:val="00BA7F9A"/>
    <w:rsid w:val="00BB042A"/>
    <w:rsid w:val="00BB07FB"/>
    <w:rsid w:val="00BB35FB"/>
    <w:rsid w:val="00BB40C3"/>
    <w:rsid w:val="00BB4138"/>
    <w:rsid w:val="00BB49CC"/>
    <w:rsid w:val="00BB4B5D"/>
    <w:rsid w:val="00BB5845"/>
    <w:rsid w:val="00BB5E4A"/>
    <w:rsid w:val="00BB6196"/>
    <w:rsid w:val="00BB6956"/>
    <w:rsid w:val="00BC167D"/>
    <w:rsid w:val="00BC274A"/>
    <w:rsid w:val="00BC28B9"/>
    <w:rsid w:val="00BC2B06"/>
    <w:rsid w:val="00BC2BB3"/>
    <w:rsid w:val="00BC3823"/>
    <w:rsid w:val="00BC4422"/>
    <w:rsid w:val="00BC60F5"/>
    <w:rsid w:val="00BC6A5B"/>
    <w:rsid w:val="00BC6E76"/>
    <w:rsid w:val="00BD0684"/>
    <w:rsid w:val="00BD1762"/>
    <w:rsid w:val="00BD17D1"/>
    <w:rsid w:val="00BD1AE5"/>
    <w:rsid w:val="00BD2028"/>
    <w:rsid w:val="00BD25BA"/>
    <w:rsid w:val="00BE0681"/>
    <w:rsid w:val="00BE1779"/>
    <w:rsid w:val="00BE1B6F"/>
    <w:rsid w:val="00BE1C25"/>
    <w:rsid w:val="00BE1E53"/>
    <w:rsid w:val="00BE1FAA"/>
    <w:rsid w:val="00BE272E"/>
    <w:rsid w:val="00BE2B6A"/>
    <w:rsid w:val="00BE2C74"/>
    <w:rsid w:val="00BE3007"/>
    <w:rsid w:val="00BE3527"/>
    <w:rsid w:val="00BE389E"/>
    <w:rsid w:val="00BE3AAF"/>
    <w:rsid w:val="00BE4600"/>
    <w:rsid w:val="00BE480C"/>
    <w:rsid w:val="00BE564C"/>
    <w:rsid w:val="00BE5A27"/>
    <w:rsid w:val="00BE6E1F"/>
    <w:rsid w:val="00BE73FF"/>
    <w:rsid w:val="00BE7DBC"/>
    <w:rsid w:val="00BF3147"/>
    <w:rsid w:val="00BF3FA9"/>
    <w:rsid w:val="00BF48E7"/>
    <w:rsid w:val="00BF5CDD"/>
    <w:rsid w:val="00BF61D9"/>
    <w:rsid w:val="00BF6761"/>
    <w:rsid w:val="00BF6C4B"/>
    <w:rsid w:val="00BF6E95"/>
    <w:rsid w:val="00BF78D2"/>
    <w:rsid w:val="00BF7CE5"/>
    <w:rsid w:val="00C020B7"/>
    <w:rsid w:val="00C02A17"/>
    <w:rsid w:val="00C031BC"/>
    <w:rsid w:val="00C03648"/>
    <w:rsid w:val="00C05E40"/>
    <w:rsid w:val="00C067B6"/>
    <w:rsid w:val="00C0775B"/>
    <w:rsid w:val="00C07961"/>
    <w:rsid w:val="00C1039C"/>
    <w:rsid w:val="00C10784"/>
    <w:rsid w:val="00C12B54"/>
    <w:rsid w:val="00C130E5"/>
    <w:rsid w:val="00C14153"/>
    <w:rsid w:val="00C143D0"/>
    <w:rsid w:val="00C16259"/>
    <w:rsid w:val="00C17DC6"/>
    <w:rsid w:val="00C20038"/>
    <w:rsid w:val="00C2012F"/>
    <w:rsid w:val="00C2047A"/>
    <w:rsid w:val="00C20697"/>
    <w:rsid w:val="00C21135"/>
    <w:rsid w:val="00C2137A"/>
    <w:rsid w:val="00C23B74"/>
    <w:rsid w:val="00C24612"/>
    <w:rsid w:val="00C25896"/>
    <w:rsid w:val="00C25A1C"/>
    <w:rsid w:val="00C25DC9"/>
    <w:rsid w:val="00C27C91"/>
    <w:rsid w:val="00C31D8E"/>
    <w:rsid w:val="00C33C4E"/>
    <w:rsid w:val="00C33C53"/>
    <w:rsid w:val="00C347C2"/>
    <w:rsid w:val="00C35455"/>
    <w:rsid w:val="00C357F4"/>
    <w:rsid w:val="00C35B0B"/>
    <w:rsid w:val="00C35BF4"/>
    <w:rsid w:val="00C36115"/>
    <w:rsid w:val="00C3639C"/>
    <w:rsid w:val="00C40B4E"/>
    <w:rsid w:val="00C41E38"/>
    <w:rsid w:val="00C41F32"/>
    <w:rsid w:val="00C4389F"/>
    <w:rsid w:val="00C43B4F"/>
    <w:rsid w:val="00C44FBB"/>
    <w:rsid w:val="00C45CCE"/>
    <w:rsid w:val="00C4686D"/>
    <w:rsid w:val="00C4763D"/>
    <w:rsid w:val="00C518DD"/>
    <w:rsid w:val="00C51A45"/>
    <w:rsid w:val="00C52087"/>
    <w:rsid w:val="00C52462"/>
    <w:rsid w:val="00C52A90"/>
    <w:rsid w:val="00C5514A"/>
    <w:rsid w:val="00C55303"/>
    <w:rsid w:val="00C60929"/>
    <w:rsid w:val="00C60B3B"/>
    <w:rsid w:val="00C619DB"/>
    <w:rsid w:val="00C62224"/>
    <w:rsid w:val="00C6294A"/>
    <w:rsid w:val="00C63076"/>
    <w:rsid w:val="00C635C4"/>
    <w:rsid w:val="00C64CDE"/>
    <w:rsid w:val="00C64F7C"/>
    <w:rsid w:val="00C65517"/>
    <w:rsid w:val="00C65AF6"/>
    <w:rsid w:val="00C6725A"/>
    <w:rsid w:val="00C67A13"/>
    <w:rsid w:val="00C67D06"/>
    <w:rsid w:val="00C70081"/>
    <w:rsid w:val="00C709B6"/>
    <w:rsid w:val="00C7109C"/>
    <w:rsid w:val="00C71251"/>
    <w:rsid w:val="00C733A6"/>
    <w:rsid w:val="00C73989"/>
    <w:rsid w:val="00C73D3E"/>
    <w:rsid w:val="00C73EAB"/>
    <w:rsid w:val="00C7450E"/>
    <w:rsid w:val="00C750C2"/>
    <w:rsid w:val="00C7519B"/>
    <w:rsid w:val="00C76CAA"/>
    <w:rsid w:val="00C8035C"/>
    <w:rsid w:val="00C805CC"/>
    <w:rsid w:val="00C806DE"/>
    <w:rsid w:val="00C80892"/>
    <w:rsid w:val="00C80896"/>
    <w:rsid w:val="00C81E39"/>
    <w:rsid w:val="00C82F47"/>
    <w:rsid w:val="00C83763"/>
    <w:rsid w:val="00C83C1B"/>
    <w:rsid w:val="00C83EDB"/>
    <w:rsid w:val="00C84CF4"/>
    <w:rsid w:val="00C85B87"/>
    <w:rsid w:val="00C86D1D"/>
    <w:rsid w:val="00C8730A"/>
    <w:rsid w:val="00C87D2A"/>
    <w:rsid w:val="00C9109E"/>
    <w:rsid w:val="00C91163"/>
    <w:rsid w:val="00C916D5"/>
    <w:rsid w:val="00C9212F"/>
    <w:rsid w:val="00C9309C"/>
    <w:rsid w:val="00C93186"/>
    <w:rsid w:val="00C9357C"/>
    <w:rsid w:val="00C93E27"/>
    <w:rsid w:val="00C94803"/>
    <w:rsid w:val="00C966D9"/>
    <w:rsid w:val="00C96B68"/>
    <w:rsid w:val="00C978B8"/>
    <w:rsid w:val="00CA00C6"/>
    <w:rsid w:val="00CA0365"/>
    <w:rsid w:val="00CA08F2"/>
    <w:rsid w:val="00CA1692"/>
    <w:rsid w:val="00CA1877"/>
    <w:rsid w:val="00CA235D"/>
    <w:rsid w:val="00CA2407"/>
    <w:rsid w:val="00CA2D3A"/>
    <w:rsid w:val="00CA2E7B"/>
    <w:rsid w:val="00CA32FD"/>
    <w:rsid w:val="00CA4266"/>
    <w:rsid w:val="00CA4942"/>
    <w:rsid w:val="00CA50AA"/>
    <w:rsid w:val="00CA5960"/>
    <w:rsid w:val="00CA7650"/>
    <w:rsid w:val="00CA7A7E"/>
    <w:rsid w:val="00CB0F18"/>
    <w:rsid w:val="00CB0F7C"/>
    <w:rsid w:val="00CB1A94"/>
    <w:rsid w:val="00CB1FEB"/>
    <w:rsid w:val="00CB20BE"/>
    <w:rsid w:val="00CB2741"/>
    <w:rsid w:val="00CB27D3"/>
    <w:rsid w:val="00CB2AAF"/>
    <w:rsid w:val="00CB34DB"/>
    <w:rsid w:val="00CB51EA"/>
    <w:rsid w:val="00CB5608"/>
    <w:rsid w:val="00CB5979"/>
    <w:rsid w:val="00CB5B64"/>
    <w:rsid w:val="00CB5B77"/>
    <w:rsid w:val="00CB5C5D"/>
    <w:rsid w:val="00CB65FF"/>
    <w:rsid w:val="00CB6B7F"/>
    <w:rsid w:val="00CB6F9A"/>
    <w:rsid w:val="00CB7992"/>
    <w:rsid w:val="00CC0370"/>
    <w:rsid w:val="00CC0BCA"/>
    <w:rsid w:val="00CC2433"/>
    <w:rsid w:val="00CC3338"/>
    <w:rsid w:val="00CC3458"/>
    <w:rsid w:val="00CC34AB"/>
    <w:rsid w:val="00CC351B"/>
    <w:rsid w:val="00CC43E5"/>
    <w:rsid w:val="00CC46D1"/>
    <w:rsid w:val="00CC5545"/>
    <w:rsid w:val="00CC562A"/>
    <w:rsid w:val="00CD0355"/>
    <w:rsid w:val="00CD03C0"/>
    <w:rsid w:val="00CD0517"/>
    <w:rsid w:val="00CD1329"/>
    <w:rsid w:val="00CD2916"/>
    <w:rsid w:val="00CD29C7"/>
    <w:rsid w:val="00CD2B43"/>
    <w:rsid w:val="00CD464A"/>
    <w:rsid w:val="00CD4D4F"/>
    <w:rsid w:val="00CD546E"/>
    <w:rsid w:val="00CD5EC1"/>
    <w:rsid w:val="00CD66A8"/>
    <w:rsid w:val="00CD6FD2"/>
    <w:rsid w:val="00CD715A"/>
    <w:rsid w:val="00CD7841"/>
    <w:rsid w:val="00CE03FD"/>
    <w:rsid w:val="00CE0B4C"/>
    <w:rsid w:val="00CE1FD7"/>
    <w:rsid w:val="00CE4FA6"/>
    <w:rsid w:val="00CE580A"/>
    <w:rsid w:val="00CE6421"/>
    <w:rsid w:val="00CE6D15"/>
    <w:rsid w:val="00CE71D0"/>
    <w:rsid w:val="00CE781A"/>
    <w:rsid w:val="00CF006C"/>
    <w:rsid w:val="00CF00DD"/>
    <w:rsid w:val="00CF1268"/>
    <w:rsid w:val="00CF1B3A"/>
    <w:rsid w:val="00CF2FE0"/>
    <w:rsid w:val="00CF3E05"/>
    <w:rsid w:val="00CF4010"/>
    <w:rsid w:val="00CF442A"/>
    <w:rsid w:val="00CF46BB"/>
    <w:rsid w:val="00CF52C0"/>
    <w:rsid w:val="00CF74CE"/>
    <w:rsid w:val="00D0042B"/>
    <w:rsid w:val="00D03DF7"/>
    <w:rsid w:val="00D041D1"/>
    <w:rsid w:val="00D04768"/>
    <w:rsid w:val="00D057E4"/>
    <w:rsid w:val="00D05BE1"/>
    <w:rsid w:val="00D05C01"/>
    <w:rsid w:val="00D05C80"/>
    <w:rsid w:val="00D06153"/>
    <w:rsid w:val="00D067E9"/>
    <w:rsid w:val="00D06876"/>
    <w:rsid w:val="00D06DF1"/>
    <w:rsid w:val="00D073A3"/>
    <w:rsid w:val="00D07A37"/>
    <w:rsid w:val="00D105CD"/>
    <w:rsid w:val="00D10CA2"/>
    <w:rsid w:val="00D11FA9"/>
    <w:rsid w:val="00D16127"/>
    <w:rsid w:val="00D1699D"/>
    <w:rsid w:val="00D16E50"/>
    <w:rsid w:val="00D1760A"/>
    <w:rsid w:val="00D176A2"/>
    <w:rsid w:val="00D20136"/>
    <w:rsid w:val="00D2066E"/>
    <w:rsid w:val="00D227BA"/>
    <w:rsid w:val="00D23B78"/>
    <w:rsid w:val="00D23ECA"/>
    <w:rsid w:val="00D24FA6"/>
    <w:rsid w:val="00D25486"/>
    <w:rsid w:val="00D25A68"/>
    <w:rsid w:val="00D263BD"/>
    <w:rsid w:val="00D2657C"/>
    <w:rsid w:val="00D2682D"/>
    <w:rsid w:val="00D26FE0"/>
    <w:rsid w:val="00D27501"/>
    <w:rsid w:val="00D3293A"/>
    <w:rsid w:val="00D32B43"/>
    <w:rsid w:val="00D33934"/>
    <w:rsid w:val="00D34936"/>
    <w:rsid w:val="00D35B02"/>
    <w:rsid w:val="00D35FCF"/>
    <w:rsid w:val="00D367F7"/>
    <w:rsid w:val="00D42780"/>
    <w:rsid w:val="00D4278A"/>
    <w:rsid w:val="00D4385C"/>
    <w:rsid w:val="00D43A4A"/>
    <w:rsid w:val="00D44373"/>
    <w:rsid w:val="00D4484E"/>
    <w:rsid w:val="00D44FBF"/>
    <w:rsid w:val="00D45768"/>
    <w:rsid w:val="00D4588B"/>
    <w:rsid w:val="00D45CAC"/>
    <w:rsid w:val="00D45F69"/>
    <w:rsid w:val="00D46C81"/>
    <w:rsid w:val="00D46EC1"/>
    <w:rsid w:val="00D473E5"/>
    <w:rsid w:val="00D5047E"/>
    <w:rsid w:val="00D51408"/>
    <w:rsid w:val="00D51EB2"/>
    <w:rsid w:val="00D520B5"/>
    <w:rsid w:val="00D525DD"/>
    <w:rsid w:val="00D52977"/>
    <w:rsid w:val="00D529D6"/>
    <w:rsid w:val="00D53562"/>
    <w:rsid w:val="00D53855"/>
    <w:rsid w:val="00D55144"/>
    <w:rsid w:val="00D55266"/>
    <w:rsid w:val="00D55494"/>
    <w:rsid w:val="00D556FD"/>
    <w:rsid w:val="00D56B25"/>
    <w:rsid w:val="00D56FBA"/>
    <w:rsid w:val="00D606A1"/>
    <w:rsid w:val="00D606B9"/>
    <w:rsid w:val="00D61983"/>
    <w:rsid w:val="00D6316D"/>
    <w:rsid w:val="00D633D6"/>
    <w:rsid w:val="00D6377E"/>
    <w:rsid w:val="00D6456D"/>
    <w:rsid w:val="00D65577"/>
    <w:rsid w:val="00D677A1"/>
    <w:rsid w:val="00D678FC"/>
    <w:rsid w:val="00D67A7F"/>
    <w:rsid w:val="00D70C3C"/>
    <w:rsid w:val="00D7154D"/>
    <w:rsid w:val="00D7289C"/>
    <w:rsid w:val="00D7323E"/>
    <w:rsid w:val="00D747CD"/>
    <w:rsid w:val="00D748B4"/>
    <w:rsid w:val="00D749D5"/>
    <w:rsid w:val="00D74A54"/>
    <w:rsid w:val="00D751C4"/>
    <w:rsid w:val="00D768FB"/>
    <w:rsid w:val="00D76A56"/>
    <w:rsid w:val="00D76B14"/>
    <w:rsid w:val="00D76D8D"/>
    <w:rsid w:val="00D77F10"/>
    <w:rsid w:val="00D77FC0"/>
    <w:rsid w:val="00D804BB"/>
    <w:rsid w:val="00D82552"/>
    <w:rsid w:val="00D828AA"/>
    <w:rsid w:val="00D82DEA"/>
    <w:rsid w:val="00D83263"/>
    <w:rsid w:val="00D83667"/>
    <w:rsid w:val="00D83739"/>
    <w:rsid w:val="00D83CAC"/>
    <w:rsid w:val="00D84006"/>
    <w:rsid w:val="00D84886"/>
    <w:rsid w:val="00D84A67"/>
    <w:rsid w:val="00D853BA"/>
    <w:rsid w:val="00D86D52"/>
    <w:rsid w:val="00D86F93"/>
    <w:rsid w:val="00D87C07"/>
    <w:rsid w:val="00D87E07"/>
    <w:rsid w:val="00D907DF"/>
    <w:rsid w:val="00D91085"/>
    <w:rsid w:val="00D92B75"/>
    <w:rsid w:val="00D92CB7"/>
    <w:rsid w:val="00D9331E"/>
    <w:rsid w:val="00D9425D"/>
    <w:rsid w:val="00D9467F"/>
    <w:rsid w:val="00D95418"/>
    <w:rsid w:val="00D971B0"/>
    <w:rsid w:val="00D97EFB"/>
    <w:rsid w:val="00D97FBE"/>
    <w:rsid w:val="00DA0071"/>
    <w:rsid w:val="00DA019B"/>
    <w:rsid w:val="00DA2027"/>
    <w:rsid w:val="00DA2EFB"/>
    <w:rsid w:val="00DA34AF"/>
    <w:rsid w:val="00DA34E0"/>
    <w:rsid w:val="00DA367E"/>
    <w:rsid w:val="00DA369D"/>
    <w:rsid w:val="00DA385A"/>
    <w:rsid w:val="00DA4C52"/>
    <w:rsid w:val="00DA5287"/>
    <w:rsid w:val="00DA5391"/>
    <w:rsid w:val="00DA53F0"/>
    <w:rsid w:val="00DA6916"/>
    <w:rsid w:val="00DA7245"/>
    <w:rsid w:val="00DB05D9"/>
    <w:rsid w:val="00DB0BE7"/>
    <w:rsid w:val="00DB2F2B"/>
    <w:rsid w:val="00DB2F45"/>
    <w:rsid w:val="00DB35EA"/>
    <w:rsid w:val="00DB3D17"/>
    <w:rsid w:val="00DB3FDC"/>
    <w:rsid w:val="00DB59FE"/>
    <w:rsid w:val="00DB7F9B"/>
    <w:rsid w:val="00DC0D19"/>
    <w:rsid w:val="00DC123D"/>
    <w:rsid w:val="00DC1D92"/>
    <w:rsid w:val="00DC2547"/>
    <w:rsid w:val="00DC2C80"/>
    <w:rsid w:val="00DC3885"/>
    <w:rsid w:val="00DC3E65"/>
    <w:rsid w:val="00DC42DB"/>
    <w:rsid w:val="00DC4801"/>
    <w:rsid w:val="00DC5D3C"/>
    <w:rsid w:val="00DC6AB6"/>
    <w:rsid w:val="00DC7587"/>
    <w:rsid w:val="00DC79F1"/>
    <w:rsid w:val="00DD007E"/>
    <w:rsid w:val="00DD02B4"/>
    <w:rsid w:val="00DD0859"/>
    <w:rsid w:val="00DD1257"/>
    <w:rsid w:val="00DD39B8"/>
    <w:rsid w:val="00DD3E2F"/>
    <w:rsid w:val="00DD48CE"/>
    <w:rsid w:val="00DD4D3A"/>
    <w:rsid w:val="00DD5C52"/>
    <w:rsid w:val="00DD77EB"/>
    <w:rsid w:val="00DD7938"/>
    <w:rsid w:val="00DE0DD4"/>
    <w:rsid w:val="00DE1516"/>
    <w:rsid w:val="00DE248D"/>
    <w:rsid w:val="00DE4FCE"/>
    <w:rsid w:val="00DE50D1"/>
    <w:rsid w:val="00DE5F48"/>
    <w:rsid w:val="00DE6C28"/>
    <w:rsid w:val="00DE73E2"/>
    <w:rsid w:val="00DF1539"/>
    <w:rsid w:val="00DF22D8"/>
    <w:rsid w:val="00DF2F85"/>
    <w:rsid w:val="00DF34B3"/>
    <w:rsid w:val="00DF39F4"/>
    <w:rsid w:val="00DF3B2B"/>
    <w:rsid w:val="00DF4C15"/>
    <w:rsid w:val="00DF4CE5"/>
    <w:rsid w:val="00DF4D22"/>
    <w:rsid w:val="00DF528E"/>
    <w:rsid w:val="00DF5AA2"/>
    <w:rsid w:val="00DF6938"/>
    <w:rsid w:val="00DF6C0C"/>
    <w:rsid w:val="00DF7C7B"/>
    <w:rsid w:val="00E0115E"/>
    <w:rsid w:val="00E025ED"/>
    <w:rsid w:val="00E02F0F"/>
    <w:rsid w:val="00E033B7"/>
    <w:rsid w:val="00E0384F"/>
    <w:rsid w:val="00E03AD2"/>
    <w:rsid w:val="00E0492B"/>
    <w:rsid w:val="00E0514F"/>
    <w:rsid w:val="00E051F0"/>
    <w:rsid w:val="00E051F8"/>
    <w:rsid w:val="00E0562B"/>
    <w:rsid w:val="00E0624B"/>
    <w:rsid w:val="00E0657D"/>
    <w:rsid w:val="00E07E87"/>
    <w:rsid w:val="00E10B6C"/>
    <w:rsid w:val="00E10DD9"/>
    <w:rsid w:val="00E10E48"/>
    <w:rsid w:val="00E110C5"/>
    <w:rsid w:val="00E111AE"/>
    <w:rsid w:val="00E12396"/>
    <w:rsid w:val="00E12A1A"/>
    <w:rsid w:val="00E146CE"/>
    <w:rsid w:val="00E15381"/>
    <w:rsid w:val="00E153D3"/>
    <w:rsid w:val="00E16F69"/>
    <w:rsid w:val="00E200EE"/>
    <w:rsid w:val="00E205FB"/>
    <w:rsid w:val="00E22783"/>
    <w:rsid w:val="00E22CBB"/>
    <w:rsid w:val="00E22D68"/>
    <w:rsid w:val="00E233AB"/>
    <w:rsid w:val="00E23402"/>
    <w:rsid w:val="00E23AD1"/>
    <w:rsid w:val="00E24723"/>
    <w:rsid w:val="00E255EF"/>
    <w:rsid w:val="00E26DB8"/>
    <w:rsid w:val="00E275CE"/>
    <w:rsid w:val="00E308B0"/>
    <w:rsid w:val="00E318DB"/>
    <w:rsid w:val="00E31B6D"/>
    <w:rsid w:val="00E32610"/>
    <w:rsid w:val="00E33698"/>
    <w:rsid w:val="00E33D34"/>
    <w:rsid w:val="00E34115"/>
    <w:rsid w:val="00E34D45"/>
    <w:rsid w:val="00E34EB7"/>
    <w:rsid w:val="00E40AB0"/>
    <w:rsid w:val="00E412AA"/>
    <w:rsid w:val="00E41B36"/>
    <w:rsid w:val="00E42579"/>
    <w:rsid w:val="00E42766"/>
    <w:rsid w:val="00E42FFB"/>
    <w:rsid w:val="00E435C4"/>
    <w:rsid w:val="00E44EB7"/>
    <w:rsid w:val="00E45A6B"/>
    <w:rsid w:val="00E45B44"/>
    <w:rsid w:val="00E45E08"/>
    <w:rsid w:val="00E46031"/>
    <w:rsid w:val="00E4660E"/>
    <w:rsid w:val="00E46C8F"/>
    <w:rsid w:val="00E47310"/>
    <w:rsid w:val="00E475BD"/>
    <w:rsid w:val="00E5039F"/>
    <w:rsid w:val="00E51F10"/>
    <w:rsid w:val="00E52A20"/>
    <w:rsid w:val="00E5334C"/>
    <w:rsid w:val="00E53748"/>
    <w:rsid w:val="00E53865"/>
    <w:rsid w:val="00E5610E"/>
    <w:rsid w:val="00E57E4B"/>
    <w:rsid w:val="00E62F45"/>
    <w:rsid w:val="00E64398"/>
    <w:rsid w:val="00E65D53"/>
    <w:rsid w:val="00E66529"/>
    <w:rsid w:val="00E66C33"/>
    <w:rsid w:val="00E7091C"/>
    <w:rsid w:val="00E70A0C"/>
    <w:rsid w:val="00E714F9"/>
    <w:rsid w:val="00E722CB"/>
    <w:rsid w:val="00E73723"/>
    <w:rsid w:val="00E73BB6"/>
    <w:rsid w:val="00E74463"/>
    <w:rsid w:val="00E75412"/>
    <w:rsid w:val="00E76EFF"/>
    <w:rsid w:val="00E76FB7"/>
    <w:rsid w:val="00E77F06"/>
    <w:rsid w:val="00E8066A"/>
    <w:rsid w:val="00E80744"/>
    <w:rsid w:val="00E81319"/>
    <w:rsid w:val="00E820E5"/>
    <w:rsid w:val="00E82327"/>
    <w:rsid w:val="00E83819"/>
    <w:rsid w:val="00E83E36"/>
    <w:rsid w:val="00E84287"/>
    <w:rsid w:val="00E859F5"/>
    <w:rsid w:val="00E9170C"/>
    <w:rsid w:val="00E91ACE"/>
    <w:rsid w:val="00E91BF5"/>
    <w:rsid w:val="00E92073"/>
    <w:rsid w:val="00E9218F"/>
    <w:rsid w:val="00E929D6"/>
    <w:rsid w:val="00E93298"/>
    <w:rsid w:val="00E93EC9"/>
    <w:rsid w:val="00E94704"/>
    <w:rsid w:val="00E95EB5"/>
    <w:rsid w:val="00E965A8"/>
    <w:rsid w:val="00E967D5"/>
    <w:rsid w:val="00EA092A"/>
    <w:rsid w:val="00EA17A3"/>
    <w:rsid w:val="00EA1A68"/>
    <w:rsid w:val="00EA1BA0"/>
    <w:rsid w:val="00EA1E4C"/>
    <w:rsid w:val="00EA1E98"/>
    <w:rsid w:val="00EA24A4"/>
    <w:rsid w:val="00EA27F2"/>
    <w:rsid w:val="00EA3063"/>
    <w:rsid w:val="00EA3776"/>
    <w:rsid w:val="00EA3FB9"/>
    <w:rsid w:val="00EA460E"/>
    <w:rsid w:val="00EA4F8B"/>
    <w:rsid w:val="00EA5C6C"/>
    <w:rsid w:val="00EA6EED"/>
    <w:rsid w:val="00EA79F7"/>
    <w:rsid w:val="00EA7BD2"/>
    <w:rsid w:val="00EB1055"/>
    <w:rsid w:val="00EB239D"/>
    <w:rsid w:val="00EB2635"/>
    <w:rsid w:val="00EB26B3"/>
    <w:rsid w:val="00EB2915"/>
    <w:rsid w:val="00EB304E"/>
    <w:rsid w:val="00EB3D29"/>
    <w:rsid w:val="00EB45D9"/>
    <w:rsid w:val="00EB4E32"/>
    <w:rsid w:val="00EB5136"/>
    <w:rsid w:val="00EB59B7"/>
    <w:rsid w:val="00EB59D5"/>
    <w:rsid w:val="00EB5A68"/>
    <w:rsid w:val="00EB62D3"/>
    <w:rsid w:val="00EB6419"/>
    <w:rsid w:val="00EB693A"/>
    <w:rsid w:val="00EB72E5"/>
    <w:rsid w:val="00EC03AF"/>
    <w:rsid w:val="00EC04BB"/>
    <w:rsid w:val="00EC04CC"/>
    <w:rsid w:val="00EC0599"/>
    <w:rsid w:val="00EC07DF"/>
    <w:rsid w:val="00EC1B30"/>
    <w:rsid w:val="00EC20D4"/>
    <w:rsid w:val="00EC2F11"/>
    <w:rsid w:val="00EC3190"/>
    <w:rsid w:val="00EC4D79"/>
    <w:rsid w:val="00EC5E17"/>
    <w:rsid w:val="00EC680F"/>
    <w:rsid w:val="00ED0032"/>
    <w:rsid w:val="00ED04A8"/>
    <w:rsid w:val="00ED138F"/>
    <w:rsid w:val="00ED3A32"/>
    <w:rsid w:val="00ED4A0D"/>
    <w:rsid w:val="00ED6181"/>
    <w:rsid w:val="00ED6478"/>
    <w:rsid w:val="00ED7B6B"/>
    <w:rsid w:val="00ED7F93"/>
    <w:rsid w:val="00ED7FE0"/>
    <w:rsid w:val="00EE04A1"/>
    <w:rsid w:val="00EE13A6"/>
    <w:rsid w:val="00EE17A2"/>
    <w:rsid w:val="00EE1936"/>
    <w:rsid w:val="00EE4291"/>
    <w:rsid w:val="00EE47FB"/>
    <w:rsid w:val="00EE5F70"/>
    <w:rsid w:val="00EE67A8"/>
    <w:rsid w:val="00EE6E15"/>
    <w:rsid w:val="00EE71C3"/>
    <w:rsid w:val="00EE72A1"/>
    <w:rsid w:val="00EE780B"/>
    <w:rsid w:val="00EF086F"/>
    <w:rsid w:val="00EF08BF"/>
    <w:rsid w:val="00EF0F9B"/>
    <w:rsid w:val="00EF230D"/>
    <w:rsid w:val="00EF298F"/>
    <w:rsid w:val="00EF2AA1"/>
    <w:rsid w:val="00EF2D58"/>
    <w:rsid w:val="00EF302B"/>
    <w:rsid w:val="00EF4088"/>
    <w:rsid w:val="00EF4832"/>
    <w:rsid w:val="00EF53BE"/>
    <w:rsid w:val="00EF6A82"/>
    <w:rsid w:val="00EF6B5D"/>
    <w:rsid w:val="00EF77AD"/>
    <w:rsid w:val="00F001BA"/>
    <w:rsid w:val="00F00F57"/>
    <w:rsid w:val="00F01242"/>
    <w:rsid w:val="00F01EC9"/>
    <w:rsid w:val="00F0252A"/>
    <w:rsid w:val="00F03D35"/>
    <w:rsid w:val="00F03FC6"/>
    <w:rsid w:val="00F041E3"/>
    <w:rsid w:val="00F045D5"/>
    <w:rsid w:val="00F05CC2"/>
    <w:rsid w:val="00F064CE"/>
    <w:rsid w:val="00F066EB"/>
    <w:rsid w:val="00F06944"/>
    <w:rsid w:val="00F07594"/>
    <w:rsid w:val="00F10382"/>
    <w:rsid w:val="00F1074F"/>
    <w:rsid w:val="00F11095"/>
    <w:rsid w:val="00F114A4"/>
    <w:rsid w:val="00F128CD"/>
    <w:rsid w:val="00F13F37"/>
    <w:rsid w:val="00F1412B"/>
    <w:rsid w:val="00F149C7"/>
    <w:rsid w:val="00F15001"/>
    <w:rsid w:val="00F1573A"/>
    <w:rsid w:val="00F15F1E"/>
    <w:rsid w:val="00F17FFA"/>
    <w:rsid w:val="00F214AC"/>
    <w:rsid w:val="00F2179D"/>
    <w:rsid w:val="00F22FE8"/>
    <w:rsid w:val="00F233D5"/>
    <w:rsid w:val="00F24487"/>
    <w:rsid w:val="00F24BD6"/>
    <w:rsid w:val="00F25BDC"/>
    <w:rsid w:val="00F26DDC"/>
    <w:rsid w:val="00F26F08"/>
    <w:rsid w:val="00F27B11"/>
    <w:rsid w:val="00F30FA9"/>
    <w:rsid w:val="00F315A7"/>
    <w:rsid w:val="00F325A5"/>
    <w:rsid w:val="00F326E6"/>
    <w:rsid w:val="00F34268"/>
    <w:rsid w:val="00F37156"/>
    <w:rsid w:val="00F374BB"/>
    <w:rsid w:val="00F37F48"/>
    <w:rsid w:val="00F41800"/>
    <w:rsid w:val="00F41D7B"/>
    <w:rsid w:val="00F41EF0"/>
    <w:rsid w:val="00F42716"/>
    <w:rsid w:val="00F4291B"/>
    <w:rsid w:val="00F42996"/>
    <w:rsid w:val="00F43123"/>
    <w:rsid w:val="00F437BA"/>
    <w:rsid w:val="00F43B3D"/>
    <w:rsid w:val="00F43E87"/>
    <w:rsid w:val="00F45462"/>
    <w:rsid w:val="00F474F3"/>
    <w:rsid w:val="00F47C56"/>
    <w:rsid w:val="00F5006B"/>
    <w:rsid w:val="00F5214E"/>
    <w:rsid w:val="00F52EF1"/>
    <w:rsid w:val="00F53DAD"/>
    <w:rsid w:val="00F54499"/>
    <w:rsid w:val="00F54CAD"/>
    <w:rsid w:val="00F557F3"/>
    <w:rsid w:val="00F56692"/>
    <w:rsid w:val="00F57202"/>
    <w:rsid w:val="00F57801"/>
    <w:rsid w:val="00F57C24"/>
    <w:rsid w:val="00F604C8"/>
    <w:rsid w:val="00F610A9"/>
    <w:rsid w:val="00F6190B"/>
    <w:rsid w:val="00F62BEA"/>
    <w:rsid w:val="00F62DBE"/>
    <w:rsid w:val="00F63E99"/>
    <w:rsid w:val="00F640F3"/>
    <w:rsid w:val="00F641B2"/>
    <w:rsid w:val="00F6463E"/>
    <w:rsid w:val="00F6628B"/>
    <w:rsid w:val="00F669EF"/>
    <w:rsid w:val="00F67C99"/>
    <w:rsid w:val="00F7027B"/>
    <w:rsid w:val="00F721D8"/>
    <w:rsid w:val="00F725A1"/>
    <w:rsid w:val="00F731BE"/>
    <w:rsid w:val="00F734C8"/>
    <w:rsid w:val="00F73DA3"/>
    <w:rsid w:val="00F73DAA"/>
    <w:rsid w:val="00F73DF7"/>
    <w:rsid w:val="00F74044"/>
    <w:rsid w:val="00F74BAA"/>
    <w:rsid w:val="00F7579B"/>
    <w:rsid w:val="00F77B4A"/>
    <w:rsid w:val="00F80D1A"/>
    <w:rsid w:val="00F820E7"/>
    <w:rsid w:val="00F83719"/>
    <w:rsid w:val="00F83E4B"/>
    <w:rsid w:val="00F85951"/>
    <w:rsid w:val="00F87844"/>
    <w:rsid w:val="00F9151A"/>
    <w:rsid w:val="00F91FC1"/>
    <w:rsid w:val="00F92EF7"/>
    <w:rsid w:val="00F93BEC"/>
    <w:rsid w:val="00F94CBD"/>
    <w:rsid w:val="00F957A1"/>
    <w:rsid w:val="00FA1070"/>
    <w:rsid w:val="00FA135C"/>
    <w:rsid w:val="00FA159B"/>
    <w:rsid w:val="00FA16E4"/>
    <w:rsid w:val="00FA17F5"/>
    <w:rsid w:val="00FA228C"/>
    <w:rsid w:val="00FA23E1"/>
    <w:rsid w:val="00FA2927"/>
    <w:rsid w:val="00FA46B5"/>
    <w:rsid w:val="00FA4E31"/>
    <w:rsid w:val="00FA5F7E"/>
    <w:rsid w:val="00FA7649"/>
    <w:rsid w:val="00FB060B"/>
    <w:rsid w:val="00FB0900"/>
    <w:rsid w:val="00FB0F5F"/>
    <w:rsid w:val="00FB1347"/>
    <w:rsid w:val="00FB2FA2"/>
    <w:rsid w:val="00FB31EA"/>
    <w:rsid w:val="00FB39CD"/>
    <w:rsid w:val="00FB48E3"/>
    <w:rsid w:val="00FB4D00"/>
    <w:rsid w:val="00FB55CF"/>
    <w:rsid w:val="00FB5D73"/>
    <w:rsid w:val="00FB5F3F"/>
    <w:rsid w:val="00FC0B6B"/>
    <w:rsid w:val="00FC111C"/>
    <w:rsid w:val="00FC12D2"/>
    <w:rsid w:val="00FC1EA7"/>
    <w:rsid w:val="00FC2548"/>
    <w:rsid w:val="00FC28D7"/>
    <w:rsid w:val="00FC2B99"/>
    <w:rsid w:val="00FC3440"/>
    <w:rsid w:val="00FC3B71"/>
    <w:rsid w:val="00FC3FC5"/>
    <w:rsid w:val="00FC400B"/>
    <w:rsid w:val="00FC46D9"/>
    <w:rsid w:val="00FC525D"/>
    <w:rsid w:val="00FD06BC"/>
    <w:rsid w:val="00FD0AF3"/>
    <w:rsid w:val="00FD0FD0"/>
    <w:rsid w:val="00FD36F6"/>
    <w:rsid w:val="00FD3856"/>
    <w:rsid w:val="00FD3F49"/>
    <w:rsid w:val="00FE01CE"/>
    <w:rsid w:val="00FE03C3"/>
    <w:rsid w:val="00FE0478"/>
    <w:rsid w:val="00FE1797"/>
    <w:rsid w:val="00FE21C7"/>
    <w:rsid w:val="00FE29FD"/>
    <w:rsid w:val="00FE36C7"/>
    <w:rsid w:val="00FE3CFC"/>
    <w:rsid w:val="00FE3FB1"/>
    <w:rsid w:val="00FE45BE"/>
    <w:rsid w:val="00FE46D2"/>
    <w:rsid w:val="00FE53F2"/>
    <w:rsid w:val="00FE65B8"/>
    <w:rsid w:val="00FE6615"/>
    <w:rsid w:val="00FE67C8"/>
    <w:rsid w:val="00FE77D6"/>
    <w:rsid w:val="00FF120D"/>
    <w:rsid w:val="00FF19AF"/>
    <w:rsid w:val="00FF2025"/>
    <w:rsid w:val="00FF2AD3"/>
    <w:rsid w:val="00FF2B85"/>
    <w:rsid w:val="00FF309C"/>
    <w:rsid w:val="00FF49DF"/>
    <w:rsid w:val="00FF4E14"/>
    <w:rsid w:val="00FF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A9B58C"/>
  <w15:docId w15:val="{28E56DD0-5D0E-449E-B3C5-F5C22BFC1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iPriority="0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7">
    <w:name w:val="Normal"/>
    <w:qFormat/>
    <w:rsid w:val="00B407ED"/>
    <w:pPr>
      <w:widowControl w:val="0"/>
      <w:adjustRightInd w:val="0"/>
      <w:snapToGrid w:val="0"/>
      <w:spacing w:line="480" w:lineRule="exact"/>
      <w:ind w:firstLineChars="200" w:firstLine="200"/>
      <w:jc w:val="both"/>
    </w:pPr>
    <w:rPr>
      <w:rFonts w:ascii="Times New Roman" w:eastAsia="標楷體" w:hAnsi="Times New Roman"/>
      <w:sz w:val="28"/>
    </w:rPr>
  </w:style>
  <w:style w:type="paragraph" w:styleId="11">
    <w:name w:val="heading 1"/>
    <w:aliases w:val="主標題,標題 1章,標題 1(章),H1"/>
    <w:basedOn w:val="a7"/>
    <w:next w:val="a7"/>
    <w:link w:val="12"/>
    <w:uiPriority w:val="9"/>
    <w:qFormat/>
    <w:rsid w:val="008D4BD8"/>
    <w:pPr>
      <w:keepNext/>
      <w:ind w:firstLineChars="0" w:firstLine="0"/>
      <w:jc w:val="center"/>
      <w:outlineLvl w:val="0"/>
    </w:pPr>
    <w:rPr>
      <w:rFonts w:cstheme="majorBidi"/>
      <w:b/>
      <w:bCs/>
      <w:kern w:val="52"/>
      <w:sz w:val="36"/>
      <w:szCs w:val="52"/>
    </w:rPr>
  </w:style>
  <w:style w:type="paragraph" w:styleId="20">
    <w:name w:val="heading 2"/>
    <w:aliases w:val="節標題,標題 2壹,章標題,節標,節-2"/>
    <w:basedOn w:val="a7"/>
    <w:next w:val="a7"/>
    <w:link w:val="21"/>
    <w:uiPriority w:val="9"/>
    <w:unhideWhenUsed/>
    <w:qFormat/>
    <w:rsid w:val="008D4BD8"/>
    <w:pPr>
      <w:keepNext/>
      <w:adjustRightInd/>
      <w:ind w:firstLineChars="0" w:firstLine="0"/>
      <w:jc w:val="left"/>
      <w:outlineLvl w:val="1"/>
    </w:pPr>
    <w:rPr>
      <w:rFonts w:cstheme="majorBidi"/>
      <w:b/>
      <w:bCs/>
      <w:sz w:val="32"/>
      <w:szCs w:val="48"/>
    </w:rPr>
  </w:style>
  <w:style w:type="paragraph" w:styleId="3">
    <w:name w:val="heading 3"/>
    <w:basedOn w:val="a7"/>
    <w:next w:val="a7"/>
    <w:link w:val="30"/>
    <w:uiPriority w:val="9"/>
    <w:rsid w:val="00647034"/>
    <w:pPr>
      <w:keepNext/>
      <w:spacing w:line="720" w:lineRule="auto"/>
      <w:jc w:val="left"/>
      <w:outlineLvl w:val="2"/>
    </w:pPr>
    <w:rPr>
      <w:rFonts w:ascii="Cambria" w:eastAsia="新細明體" w:hAnsi="Cambria" w:cs="Times New Roman"/>
      <w:b/>
      <w:bCs/>
      <w:kern w:val="0"/>
      <w:sz w:val="36"/>
      <w:szCs w:val="36"/>
      <w:lang w:val="x-none" w:eastAsia="x-none"/>
    </w:rPr>
  </w:style>
  <w:style w:type="paragraph" w:styleId="4">
    <w:name w:val="heading 4"/>
    <w:basedOn w:val="a7"/>
    <w:next w:val="a7"/>
    <w:link w:val="40"/>
    <w:uiPriority w:val="9"/>
    <w:unhideWhenUsed/>
    <w:rsid w:val="00647034"/>
    <w:pPr>
      <w:keepNext/>
      <w:spacing w:line="720" w:lineRule="atLeast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">
    <w:name w:val="heading 5"/>
    <w:basedOn w:val="a7"/>
    <w:next w:val="a7"/>
    <w:link w:val="50"/>
    <w:uiPriority w:val="9"/>
    <w:rsid w:val="00647034"/>
    <w:pPr>
      <w:keepNext/>
      <w:keepLines/>
      <w:widowControl/>
      <w:spacing w:before="200" w:line="400" w:lineRule="exact"/>
      <w:jc w:val="left"/>
      <w:outlineLvl w:val="4"/>
    </w:pPr>
    <w:rPr>
      <w:rFonts w:ascii="Cambria" w:eastAsia="新細明體" w:hAnsi="Cambria" w:cs="Times New Roman"/>
      <w:color w:val="243F60"/>
      <w:kern w:val="0"/>
      <w:sz w:val="22"/>
      <w:szCs w:val="20"/>
      <w:lang w:val="x-none" w:eastAsia="en-US"/>
    </w:rPr>
  </w:style>
  <w:style w:type="paragraph" w:styleId="6">
    <w:name w:val="heading 6"/>
    <w:basedOn w:val="a7"/>
    <w:next w:val="a7"/>
    <w:link w:val="60"/>
    <w:uiPriority w:val="9"/>
    <w:rsid w:val="00647034"/>
    <w:pPr>
      <w:keepNext/>
      <w:keepLines/>
      <w:widowControl/>
      <w:spacing w:before="200" w:line="400" w:lineRule="exact"/>
      <w:jc w:val="left"/>
      <w:outlineLvl w:val="5"/>
    </w:pPr>
    <w:rPr>
      <w:rFonts w:ascii="Cambria" w:eastAsia="新細明體" w:hAnsi="Cambria" w:cs="Times New Roman"/>
      <w:i/>
      <w:iCs/>
      <w:color w:val="243F60"/>
      <w:kern w:val="0"/>
      <w:sz w:val="22"/>
      <w:szCs w:val="20"/>
      <w:lang w:val="x-none" w:eastAsia="en-US"/>
    </w:rPr>
  </w:style>
  <w:style w:type="paragraph" w:styleId="7">
    <w:name w:val="heading 7"/>
    <w:basedOn w:val="a7"/>
    <w:next w:val="a7"/>
    <w:link w:val="70"/>
    <w:uiPriority w:val="9"/>
    <w:rsid w:val="00647034"/>
    <w:pPr>
      <w:keepNext/>
      <w:keepLines/>
      <w:widowControl/>
      <w:spacing w:before="200" w:line="400" w:lineRule="exact"/>
      <w:jc w:val="left"/>
      <w:outlineLvl w:val="6"/>
    </w:pPr>
    <w:rPr>
      <w:rFonts w:ascii="Cambria" w:eastAsia="新細明體" w:hAnsi="Cambria" w:cs="Times New Roman"/>
      <w:i/>
      <w:iCs/>
      <w:color w:val="404040"/>
      <w:kern w:val="0"/>
      <w:sz w:val="22"/>
      <w:szCs w:val="20"/>
      <w:lang w:val="x-none" w:eastAsia="en-US"/>
    </w:rPr>
  </w:style>
  <w:style w:type="paragraph" w:styleId="8">
    <w:name w:val="heading 8"/>
    <w:basedOn w:val="a7"/>
    <w:next w:val="a7"/>
    <w:link w:val="80"/>
    <w:uiPriority w:val="9"/>
    <w:rsid w:val="00647034"/>
    <w:pPr>
      <w:keepNext/>
      <w:keepLines/>
      <w:widowControl/>
      <w:spacing w:before="200" w:line="400" w:lineRule="exact"/>
      <w:jc w:val="left"/>
      <w:outlineLvl w:val="7"/>
    </w:pPr>
    <w:rPr>
      <w:rFonts w:ascii="Cambria" w:eastAsia="新細明體" w:hAnsi="Cambria" w:cs="Times New Roman"/>
      <w:color w:val="4F81BD"/>
      <w:kern w:val="0"/>
      <w:sz w:val="20"/>
      <w:szCs w:val="20"/>
      <w:lang w:val="x-none" w:eastAsia="en-US"/>
    </w:rPr>
  </w:style>
  <w:style w:type="paragraph" w:styleId="9">
    <w:name w:val="heading 9"/>
    <w:basedOn w:val="a7"/>
    <w:next w:val="a7"/>
    <w:link w:val="90"/>
    <w:uiPriority w:val="9"/>
    <w:rsid w:val="00647034"/>
    <w:pPr>
      <w:keepNext/>
      <w:keepLines/>
      <w:widowControl/>
      <w:spacing w:before="200" w:line="400" w:lineRule="exact"/>
      <w:jc w:val="left"/>
      <w:outlineLvl w:val="8"/>
    </w:pPr>
    <w:rPr>
      <w:rFonts w:ascii="Cambria" w:eastAsia="新細明體" w:hAnsi="Cambria" w:cs="Times New Roman"/>
      <w:i/>
      <w:iCs/>
      <w:color w:val="404040"/>
      <w:kern w:val="0"/>
      <w:sz w:val="20"/>
      <w:szCs w:val="20"/>
      <w:lang w:val="x-none" w:eastAsia="en-US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12">
    <w:name w:val="標題 1 字元"/>
    <w:aliases w:val="主標題 字元,標題 1章 字元,標題 1(章) 字元,H1 字元"/>
    <w:basedOn w:val="a8"/>
    <w:link w:val="11"/>
    <w:uiPriority w:val="9"/>
    <w:qFormat/>
    <w:rsid w:val="008D4BD8"/>
    <w:rPr>
      <w:rFonts w:ascii="Times New Roman" w:eastAsia="標楷體" w:hAnsi="Times New Roman" w:cstheme="majorBidi"/>
      <w:b/>
      <w:bCs/>
      <w:kern w:val="52"/>
      <w:sz w:val="36"/>
      <w:szCs w:val="52"/>
    </w:rPr>
  </w:style>
  <w:style w:type="paragraph" w:customStyle="1" w:styleId="ab">
    <w:name w:val="(一)"/>
    <w:basedOn w:val="a7"/>
    <w:link w:val="ac"/>
    <w:uiPriority w:val="99"/>
    <w:rsid w:val="00647034"/>
    <w:pPr>
      <w:tabs>
        <w:tab w:val="num" w:pos="465"/>
      </w:tabs>
      <w:ind w:left="465" w:hanging="465"/>
    </w:pPr>
    <w:rPr>
      <w:rFonts w:hAnsi="標楷體" w:cs="Times New Roman"/>
      <w:szCs w:val="28"/>
    </w:rPr>
  </w:style>
  <w:style w:type="paragraph" w:styleId="ad">
    <w:name w:val="Block Text"/>
    <w:basedOn w:val="a7"/>
    <w:uiPriority w:val="99"/>
    <w:rsid w:val="00647034"/>
    <w:pPr>
      <w:ind w:leftChars="-100" w:left="-2" w:right="-70" w:hangingChars="119" w:hanging="238"/>
      <w:jc w:val="center"/>
    </w:pPr>
    <w:rPr>
      <w:rFonts w:ascii="標楷體" w:cs="Times New Roman"/>
      <w:sz w:val="32"/>
      <w:szCs w:val="24"/>
    </w:rPr>
  </w:style>
  <w:style w:type="paragraph" w:customStyle="1" w:styleId="a5">
    <w:name w:val="（一）"/>
    <w:basedOn w:val="ad"/>
    <w:qFormat/>
    <w:rsid w:val="00616EC1"/>
    <w:pPr>
      <w:numPr>
        <w:numId w:val="8"/>
      </w:numPr>
      <w:ind w:leftChars="0" w:right="0" w:firstLineChars="0"/>
      <w:jc w:val="both"/>
      <w:outlineLvl w:val="3"/>
    </w:pPr>
    <w:rPr>
      <w:rFonts w:ascii="華康楷書體W5"/>
      <w:b/>
      <w:sz w:val="28"/>
      <w:szCs w:val="20"/>
    </w:rPr>
  </w:style>
  <w:style w:type="paragraph" w:customStyle="1" w:styleId="014">
    <w:name w:val="014"/>
    <w:basedOn w:val="a7"/>
    <w:uiPriority w:val="99"/>
    <w:rsid w:val="00647034"/>
    <w:pPr>
      <w:widowControl/>
      <w:spacing w:before="100" w:beforeAutospacing="1" w:after="100" w:afterAutospacing="1"/>
      <w:jc w:val="left"/>
    </w:pPr>
    <w:rPr>
      <w:rFonts w:ascii="新細明體" w:eastAsia="新細明體" w:hAnsi="新細明體" w:cs="新細明體"/>
      <w:kern w:val="0"/>
      <w:szCs w:val="24"/>
    </w:rPr>
  </w:style>
  <w:style w:type="character" w:customStyle="1" w:styleId="21">
    <w:name w:val="標題 2 字元"/>
    <w:aliases w:val="節標題 字元,標題 2壹 字元,章標題 字元,節標 字元,節-2 字元"/>
    <w:basedOn w:val="a8"/>
    <w:link w:val="20"/>
    <w:uiPriority w:val="9"/>
    <w:qFormat/>
    <w:rsid w:val="008D4BD8"/>
    <w:rPr>
      <w:rFonts w:ascii="Times New Roman" w:eastAsia="標楷體" w:hAnsi="Times New Roman" w:cstheme="majorBidi"/>
      <w:b/>
      <w:bCs/>
      <w:sz w:val="32"/>
      <w:szCs w:val="48"/>
    </w:rPr>
  </w:style>
  <w:style w:type="paragraph" w:customStyle="1" w:styleId="02">
    <w:name w:val="02    (一)"/>
    <w:basedOn w:val="a7"/>
    <w:uiPriority w:val="99"/>
    <w:rsid w:val="00647034"/>
    <w:pPr>
      <w:keepNext/>
      <w:spacing w:after="120" w:line="240" w:lineRule="atLeast"/>
      <w:jc w:val="left"/>
      <w:outlineLvl w:val="2"/>
    </w:pPr>
    <w:rPr>
      <w:rFonts w:ascii="Arial" w:eastAsia="文鼎新中黑" w:hAnsi="Arial" w:cs="Arial"/>
      <w:szCs w:val="36"/>
    </w:rPr>
  </w:style>
  <w:style w:type="paragraph" w:customStyle="1" w:styleId="021">
    <w:name w:val="021"/>
    <w:basedOn w:val="a7"/>
    <w:rsid w:val="00647034"/>
    <w:pPr>
      <w:widowControl/>
      <w:spacing w:before="100" w:beforeAutospacing="1" w:after="100" w:afterAutospacing="1"/>
      <w:jc w:val="left"/>
    </w:pPr>
    <w:rPr>
      <w:rFonts w:ascii="新細明體" w:eastAsia="新細明體" w:hAnsi="新細明體" w:cs="新細明體"/>
      <w:kern w:val="0"/>
      <w:szCs w:val="24"/>
    </w:rPr>
  </w:style>
  <w:style w:type="paragraph" w:customStyle="1" w:styleId="0221">
    <w:name w:val="0221"/>
    <w:basedOn w:val="a7"/>
    <w:rsid w:val="00647034"/>
    <w:pPr>
      <w:widowControl/>
      <w:spacing w:before="100" w:beforeAutospacing="1" w:after="100" w:afterAutospacing="1"/>
      <w:jc w:val="left"/>
    </w:pPr>
    <w:rPr>
      <w:rFonts w:ascii="新細明體" w:eastAsia="新細明體" w:hAnsi="新細明體" w:cs="新細明體"/>
      <w:kern w:val="0"/>
      <w:szCs w:val="24"/>
    </w:rPr>
  </w:style>
  <w:style w:type="paragraph" w:customStyle="1" w:styleId="0222">
    <w:name w:val="0222"/>
    <w:basedOn w:val="a7"/>
    <w:uiPriority w:val="99"/>
    <w:rsid w:val="00647034"/>
    <w:pPr>
      <w:widowControl/>
      <w:spacing w:before="100" w:beforeAutospacing="1" w:after="100" w:afterAutospacing="1"/>
      <w:jc w:val="left"/>
    </w:pPr>
    <w:rPr>
      <w:rFonts w:ascii="新細明體" w:eastAsia="新細明體" w:hAnsi="新細明體" w:cs="新細明體"/>
      <w:kern w:val="0"/>
      <w:szCs w:val="24"/>
    </w:rPr>
  </w:style>
  <w:style w:type="paragraph" w:customStyle="1" w:styleId="031">
    <w:name w:val="031"/>
    <w:basedOn w:val="a7"/>
    <w:uiPriority w:val="99"/>
    <w:rsid w:val="00647034"/>
    <w:pPr>
      <w:widowControl/>
      <w:spacing w:before="100" w:beforeAutospacing="1" w:after="100" w:afterAutospacing="1"/>
      <w:jc w:val="left"/>
    </w:pPr>
    <w:rPr>
      <w:rFonts w:ascii="新細明體" w:eastAsia="新細明體" w:hAnsi="新細明體" w:cs="新細明體"/>
      <w:kern w:val="0"/>
      <w:szCs w:val="24"/>
    </w:rPr>
  </w:style>
  <w:style w:type="paragraph" w:customStyle="1" w:styleId="1000">
    <w:name w:val="100南培文"/>
    <w:basedOn w:val="a7"/>
    <w:link w:val="1001"/>
    <w:rsid w:val="00647034"/>
    <w:pPr>
      <w:widowControl/>
    </w:pPr>
    <w:rPr>
      <w:rFonts w:ascii="Calibri" w:hAnsi="Calibri" w:cs="Times New Roman"/>
      <w:color w:val="000000"/>
      <w:kern w:val="0"/>
      <w:szCs w:val="28"/>
      <w:lang w:val="x-none" w:eastAsia="x-none"/>
    </w:rPr>
  </w:style>
  <w:style w:type="character" w:customStyle="1" w:styleId="1001">
    <w:name w:val="100南培文 字元"/>
    <w:link w:val="1000"/>
    <w:rsid w:val="00647034"/>
    <w:rPr>
      <w:rFonts w:ascii="Calibri" w:eastAsia="標楷體" w:hAnsi="Calibri" w:cs="Times New Roman"/>
      <w:color w:val="000000"/>
      <w:kern w:val="0"/>
      <w:sz w:val="28"/>
      <w:szCs w:val="28"/>
      <w:lang w:val="x-none" w:eastAsia="x-none"/>
    </w:rPr>
  </w:style>
  <w:style w:type="character" w:customStyle="1" w:styleId="1002">
    <w:name w:val="100南培文 字元 字元"/>
    <w:rsid w:val="00647034"/>
    <w:rPr>
      <w:rFonts w:ascii="Calibri" w:eastAsia="標楷體" w:hAnsi="Calibri" w:cs="Times New Roman"/>
      <w:color w:val="000000"/>
      <w:sz w:val="28"/>
      <w:szCs w:val="28"/>
    </w:rPr>
  </w:style>
  <w:style w:type="paragraph" w:customStyle="1" w:styleId="1003">
    <w:name w:val="100南培表"/>
    <w:basedOn w:val="a7"/>
    <w:link w:val="1004"/>
    <w:rsid w:val="00647034"/>
    <w:pPr>
      <w:widowControl/>
      <w:jc w:val="left"/>
    </w:pPr>
    <w:rPr>
      <w:rFonts w:cs="Times New Roman"/>
      <w:bCs/>
      <w:kern w:val="0"/>
      <w:sz w:val="20"/>
      <w:szCs w:val="28"/>
      <w:lang w:val="x-none" w:eastAsia="x-none"/>
    </w:rPr>
  </w:style>
  <w:style w:type="character" w:customStyle="1" w:styleId="1004">
    <w:name w:val="100南培表 字元"/>
    <w:link w:val="1003"/>
    <w:rsid w:val="00647034"/>
    <w:rPr>
      <w:rFonts w:ascii="Times New Roman" w:eastAsia="標楷體" w:hAnsi="Times New Roman" w:cs="Times New Roman"/>
      <w:bCs/>
      <w:kern w:val="0"/>
      <w:sz w:val="20"/>
      <w:szCs w:val="28"/>
      <w:lang w:val="x-none" w:eastAsia="x-none"/>
    </w:rPr>
  </w:style>
  <w:style w:type="paragraph" w:customStyle="1" w:styleId="100">
    <w:name w:val="100南培節"/>
    <w:basedOn w:val="a7"/>
    <w:link w:val="1005"/>
    <w:rsid w:val="00647034"/>
    <w:pPr>
      <w:numPr>
        <w:numId w:val="1"/>
      </w:numPr>
      <w:autoSpaceDE w:val="0"/>
      <w:autoSpaceDN w:val="0"/>
      <w:ind w:firstLine="200"/>
    </w:pPr>
    <w:rPr>
      <w:rFonts w:ascii="Calibri" w:hAnsi="Calibri" w:cs="Times New Roman"/>
      <w:color w:val="000000"/>
      <w:kern w:val="0"/>
      <w:sz w:val="32"/>
      <w:szCs w:val="36"/>
      <w:lang w:val="x-none" w:eastAsia="x-none"/>
    </w:rPr>
  </w:style>
  <w:style w:type="character" w:customStyle="1" w:styleId="30">
    <w:name w:val="標題 3 字元"/>
    <w:basedOn w:val="a8"/>
    <w:link w:val="3"/>
    <w:uiPriority w:val="9"/>
    <w:qFormat/>
    <w:rsid w:val="00647034"/>
    <w:rPr>
      <w:rFonts w:ascii="Cambria" w:eastAsia="新細明體" w:hAnsi="Cambria" w:cs="Times New Roman"/>
      <w:b/>
      <w:bCs/>
      <w:kern w:val="0"/>
      <w:sz w:val="36"/>
      <w:szCs w:val="36"/>
      <w:lang w:val="x-none" w:eastAsia="x-none"/>
    </w:rPr>
  </w:style>
  <w:style w:type="character" w:customStyle="1" w:styleId="1005">
    <w:name w:val="100南培節 字元"/>
    <w:link w:val="100"/>
    <w:rsid w:val="00647034"/>
    <w:rPr>
      <w:rFonts w:ascii="Calibri" w:eastAsia="標楷體" w:hAnsi="Calibri" w:cs="Times New Roman"/>
      <w:color w:val="000000"/>
      <w:kern w:val="0"/>
      <w:sz w:val="32"/>
      <w:szCs w:val="36"/>
      <w:lang w:val="x-none" w:eastAsia="x-none"/>
    </w:rPr>
  </w:style>
  <w:style w:type="paragraph" w:customStyle="1" w:styleId="101">
    <w:name w:val="101南培內文"/>
    <w:basedOn w:val="a7"/>
    <w:link w:val="1010"/>
    <w:rsid w:val="00647034"/>
    <w:pPr>
      <w:widowControl/>
      <w:spacing w:line="400" w:lineRule="exact"/>
    </w:pPr>
    <w:rPr>
      <w:rFonts w:cs="Times New Roman"/>
      <w:color w:val="000000"/>
      <w:kern w:val="0"/>
      <w:sz w:val="20"/>
      <w:szCs w:val="28"/>
      <w:lang w:val="x-none" w:eastAsia="x-none"/>
    </w:rPr>
  </w:style>
  <w:style w:type="character" w:customStyle="1" w:styleId="1010">
    <w:name w:val="101南培內文 字元"/>
    <w:link w:val="101"/>
    <w:rsid w:val="00647034"/>
    <w:rPr>
      <w:rFonts w:ascii="Times New Roman" w:eastAsia="標楷體" w:hAnsi="Times New Roman" w:cs="Times New Roman"/>
      <w:color w:val="000000"/>
      <w:kern w:val="0"/>
      <w:sz w:val="20"/>
      <w:szCs w:val="28"/>
      <w:lang w:val="x-none" w:eastAsia="x-none"/>
    </w:rPr>
  </w:style>
  <w:style w:type="character" w:customStyle="1" w:styleId="1011">
    <w:name w:val="101南培內文 字元 字元"/>
    <w:rsid w:val="00647034"/>
    <w:rPr>
      <w:rFonts w:ascii="Times New Roman" w:eastAsia="標楷體" w:hAnsi="Times New Roman" w:cs="Times New Roman"/>
      <w:color w:val="000000"/>
      <w:szCs w:val="28"/>
    </w:rPr>
  </w:style>
  <w:style w:type="character" w:customStyle="1" w:styleId="40">
    <w:name w:val="標題 4 字元"/>
    <w:basedOn w:val="a8"/>
    <w:link w:val="4"/>
    <w:uiPriority w:val="9"/>
    <w:qFormat/>
    <w:rsid w:val="00647034"/>
    <w:rPr>
      <w:rFonts w:asciiTheme="majorHAnsi" w:eastAsiaTheme="majorEastAsia" w:hAnsiTheme="majorHAnsi" w:cstheme="majorBidi"/>
      <w:sz w:val="36"/>
      <w:szCs w:val="36"/>
    </w:rPr>
  </w:style>
  <w:style w:type="paragraph" w:customStyle="1" w:styleId="1012">
    <w:name w:val="101南培章"/>
    <w:basedOn w:val="a7"/>
    <w:link w:val="1013"/>
    <w:rsid w:val="00647034"/>
    <w:pPr>
      <w:autoSpaceDE w:val="0"/>
      <w:autoSpaceDN w:val="0"/>
      <w:ind w:left="480" w:hanging="480"/>
      <w:jc w:val="left"/>
    </w:pPr>
    <w:rPr>
      <w:rFonts w:ascii="Calibri" w:hAnsi="Calibri" w:cs="Times New Roman"/>
      <w:b/>
      <w:color w:val="000000"/>
      <w:kern w:val="0"/>
      <w:sz w:val="32"/>
      <w:szCs w:val="36"/>
      <w:lang w:val="x-none" w:eastAsia="x-none"/>
    </w:rPr>
  </w:style>
  <w:style w:type="character" w:customStyle="1" w:styleId="1013">
    <w:name w:val="101南培章 字元"/>
    <w:link w:val="1012"/>
    <w:rsid w:val="00647034"/>
    <w:rPr>
      <w:rFonts w:ascii="Calibri" w:eastAsia="標楷體" w:hAnsi="Calibri" w:cs="Times New Roman"/>
      <w:b/>
      <w:color w:val="000000"/>
      <w:kern w:val="0"/>
      <w:sz w:val="32"/>
      <w:szCs w:val="36"/>
      <w:lang w:val="x-none" w:eastAsia="x-none"/>
    </w:rPr>
  </w:style>
  <w:style w:type="character" w:customStyle="1" w:styleId="1014">
    <w:name w:val="101南培章 字元 字元"/>
    <w:rsid w:val="00647034"/>
    <w:rPr>
      <w:rFonts w:ascii="Calibri" w:eastAsia="標楷體" w:hAnsi="Calibri" w:cs="Times New Roman"/>
      <w:b/>
      <w:color w:val="000000"/>
      <w:kern w:val="0"/>
      <w:sz w:val="32"/>
      <w:szCs w:val="36"/>
    </w:rPr>
  </w:style>
  <w:style w:type="paragraph" w:customStyle="1" w:styleId="1015">
    <w:name w:val="101南培節"/>
    <w:basedOn w:val="a7"/>
    <w:link w:val="1016"/>
    <w:rsid w:val="00647034"/>
    <w:pPr>
      <w:widowControl/>
      <w:ind w:left="480" w:hanging="480"/>
    </w:pPr>
    <w:rPr>
      <w:rFonts w:ascii="Calibri" w:hAnsi="Calibri" w:cs="Times New Roman"/>
      <w:b/>
      <w:kern w:val="0"/>
      <w:szCs w:val="32"/>
      <w:lang w:val="x-none" w:eastAsia="x-none"/>
    </w:rPr>
  </w:style>
  <w:style w:type="character" w:customStyle="1" w:styleId="1016">
    <w:name w:val="101南培節 字元"/>
    <w:link w:val="1015"/>
    <w:rsid w:val="00647034"/>
    <w:rPr>
      <w:rFonts w:ascii="Calibri" w:eastAsia="標楷體" w:hAnsi="Calibri" w:cs="Times New Roman"/>
      <w:b/>
      <w:kern w:val="0"/>
      <w:sz w:val="28"/>
      <w:szCs w:val="32"/>
      <w:lang w:val="x-none" w:eastAsia="x-none"/>
    </w:rPr>
  </w:style>
  <w:style w:type="character" w:customStyle="1" w:styleId="1017">
    <w:name w:val="101南培節 字元 字元"/>
    <w:rsid w:val="00647034"/>
    <w:rPr>
      <w:rFonts w:ascii="Calibri" w:eastAsia="標楷體" w:hAnsi="Calibri" w:cs="Times New Roman"/>
      <w:b/>
      <w:sz w:val="28"/>
      <w:szCs w:val="32"/>
    </w:rPr>
  </w:style>
  <w:style w:type="paragraph" w:customStyle="1" w:styleId="102">
    <w:name w:val="102南培內文"/>
    <w:basedOn w:val="a7"/>
    <w:link w:val="1020"/>
    <w:rsid w:val="00647034"/>
    <w:pPr>
      <w:widowControl/>
    </w:pPr>
    <w:rPr>
      <w:rFonts w:cs="Times New Roman"/>
      <w:color w:val="000000"/>
      <w:kern w:val="0"/>
      <w:szCs w:val="28"/>
      <w:lang w:val="x-none" w:eastAsia="x-none"/>
    </w:rPr>
  </w:style>
  <w:style w:type="character" w:customStyle="1" w:styleId="1020">
    <w:name w:val="102南培內文 字元"/>
    <w:link w:val="102"/>
    <w:rsid w:val="00647034"/>
    <w:rPr>
      <w:rFonts w:ascii="Times New Roman" w:eastAsia="標楷體" w:hAnsi="Times New Roman" w:cs="Times New Roman"/>
      <w:color w:val="000000"/>
      <w:kern w:val="0"/>
      <w:sz w:val="28"/>
      <w:szCs w:val="28"/>
      <w:lang w:val="x-none" w:eastAsia="x-none"/>
    </w:rPr>
  </w:style>
  <w:style w:type="paragraph" w:customStyle="1" w:styleId="1021">
    <w:name w:val="102南培章"/>
    <w:basedOn w:val="a7"/>
    <w:link w:val="1022"/>
    <w:uiPriority w:val="99"/>
    <w:rsid w:val="00647034"/>
    <w:pPr>
      <w:autoSpaceDE w:val="0"/>
      <w:autoSpaceDN w:val="0"/>
      <w:ind w:left="480" w:hanging="480"/>
      <w:jc w:val="center"/>
    </w:pPr>
    <w:rPr>
      <w:rFonts w:ascii="Calibri" w:hAnsi="Calibri" w:cs="Times New Roman"/>
      <w:b/>
      <w:color w:val="000000"/>
      <w:kern w:val="0"/>
      <w:sz w:val="32"/>
      <w:szCs w:val="36"/>
      <w:lang w:val="x-none" w:eastAsia="x-none"/>
    </w:rPr>
  </w:style>
  <w:style w:type="character" w:customStyle="1" w:styleId="1022">
    <w:name w:val="102南培章 字元"/>
    <w:link w:val="1021"/>
    <w:uiPriority w:val="99"/>
    <w:rsid w:val="00647034"/>
    <w:rPr>
      <w:rFonts w:ascii="Calibri" w:eastAsia="標楷體" w:hAnsi="Calibri" w:cs="Times New Roman"/>
      <w:b/>
      <w:color w:val="000000"/>
      <w:kern w:val="0"/>
      <w:sz w:val="32"/>
      <w:szCs w:val="36"/>
      <w:lang w:val="x-none" w:eastAsia="x-none"/>
    </w:rPr>
  </w:style>
  <w:style w:type="paragraph" w:customStyle="1" w:styleId="1023">
    <w:name w:val="102南培節"/>
    <w:basedOn w:val="a7"/>
    <w:link w:val="1024"/>
    <w:uiPriority w:val="99"/>
    <w:rsid w:val="00647034"/>
    <w:pPr>
      <w:widowControl/>
      <w:ind w:left="1332" w:hanging="480"/>
      <w:jc w:val="left"/>
    </w:pPr>
    <w:rPr>
      <w:rFonts w:cs="Times New Roman"/>
      <w:kern w:val="0"/>
      <w:szCs w:val="32"/>
      <w:lang w:val="x-none" w:eastAsia="x-none"/>
    </w:rPr>
  </w:style>
  <w:style w:type="character" w:customStyle="1" w:styleId="1024">
    <w:name w:val="102南培節 字元"/>
    <w:link w:val="1023"/>
    <w:uiPriority w:val="99"/>
    <w:rsid w:val="00647034"/>
    <w:rPr>
      <w:rFonts w:ascii="Times New Roman" w:eastAsia="標楷體" w:hAnsi="Times New Roman" w:cs="Times New Roman"/>
      <w:kern w:val="0"/>
      <w:sz w:val="28"/>
      <w:szCs w:val="32"/>
      <w:lang w:val="x-none" w:eastAsia="x-none"/>
    </w:rPr>
  </w:style>
  <w:style w:type="paragraph" w:customStyle="1" w:styleId="106">
    <w:name w:val="106表"/>
    <w:basedOn w:val="a7"/>
    <w:link w:val="1060"/>
    <w:rsid w:val="00647034"/>
    <w:pPr>
      <w:widowControl/>
      <w:jc w:val="left"/>
    </w:pPr>
    <w:rPr>
      <w:rFonts w:cs="Times New Roman"/>
      <w:color w:val="000000"/>
      <w:kern w:val="0"/>
      <w:szCs w:val="28"/>
    </w:rPr>
  </w:style>
  <w:style w:type="character" w:customStyle="1" w:styleId="1060">
    <w:name w:val="106表 字元"/>
    <w:basedOn w:val="a8"/>
    <w:link w:val="106"/>
    <w:rsid w:val="00647034"/>
    <w:rPr>
      <w:rFonts w:ascii="Times New Roman" w:eastAsia="標楷體" w:hAnsi="Times New Roman" w:cs="Times New Roman"/>
      <w:color w:val="000000"/>
      <w:kern w:val="0"/>
      <w:sz w:val="28"/>
      <w:szCs w:val="28"/>
    </w:rPr>
  </w:style>
  <w:style w:type="paragraph" w:customStyle="1" w:styleId="109-">
    <w:name w:val="109桃專-一標"/>
    <w:basedOn w:val="a7"/>
    <w:link w:val="109-0"/>
    <w:rsid w:val="00647034"/>
    <w:pPr>
      <w:spacing w:before="240"/>
      <w:outlineLvl w:val="2"/>
    </w:pPr>
    <w:rPr>
      <w:rFonts w:cs="Times New Roman"/>
    </w:rPr>
  </w:style>
  <w:style w:type="character" w:customStyle="1" w:styleId="109-0">
    <w:name w:val="109桃專-一標 字元"/>
    <w:basedOn w:val="a8"/>
    <w:link w:val="109-"/>
    <w:qFormat/>
    <w:rsid w:val="00647034"/>
    <w:rPr>
      <w:rFonts w:ascii="Times New Roman" w:eastAsia="標楷體" w:hAnsi="Times New Roman" w:cs="Times New Roman"/>
      <w:sz w:val="28"/>
    </w:rPr>
  </w:style>
  <w:style w:type="paragraph" w:customStyle="1" w:styleId="109--">
    <w:name w:val="109桃專--內文"/>
    <w:basedOn w:val="a7"/>
    <w:link w:val="109--0"/>
    <w:rsid w:val="00647034"/>
    <w:pPr>
      <w:spacing w:before="240"/>
      <w:ind w:firstLine="560"/>
    </w:pPr>
    <w:rPr>
      <w:rFonts w:cs="Times New Roman"/>
    </w:rPr>
  </w:style>
  <w:style w:type="character" w:customStyle="1" w:styleId="109--0">
    <w:name w:val="109桃專--內文 字元"/>
    <w:basedOn w:val="a8"/>
    <w:link w:val="109--"/>
    <w:qFormat/>
    <w:rsid w:val="00647034"/>
    <w:rPr>
      <w:rFonts w:ascii="Times New Roman" w:eastAsia="標楷體" w:hAnsi="Times New Roman" w:cs="Times New Roman"/>
      <w:sz w:val="28"/>
    </w:rPr>
  </w:style>
  <w:style w:type="paragraph" w:customStyle="1" w:styleId="1-1">
    <w:name w:val="1-1"/>
    <w:basedOn w:val="1023"/>
    <w:link w:val="1-10"/>
    <w:rsid w:val="00647034"/>
    <w:pPr>
      <w:numPr>
        <w:ilvl w:val="1"/>
        <w:numId w:val="2"/>
      </w:numPr>
      <w:spacing w:before="180"/>
      <w:jc w:val="both"/>
    </w:pPr>
    <w:rPr>
      <w:b/>
    </w:rPr>
  </w:style>
  <w:style w:type="character" w:customStyle="1" w:styleId="1-10">
    <w:name w:val="1-1 字元"/>
    <w:link w:val="1-1"/>
    <w:rsid w:val="00647034"/>
    <w:rPr>
      <w:rFonts w:ascii="Times New Roman" w:eastAsia="標楷體" w:hAnsi="Times New Roman" w:cs="Times New Roman"/>
      <w:b/>
      <w:kern w:val="0"/>
      <w:sz w:val="28"/>
      <w:szCs w:val="32"/>
      <w:lang w:val="x-none" w:eastAsia="x-none"/>
    </w:rPr>
  </w:style>
  <w:style w:type="character" w:customStyle="1" w:styleId="1-11">
    <w:name w:val="1-1 字元 字元"/>
    <w:rsid w:val="00647034"/>
    <w:rPr>
      <w:rFonts w:ascii="Times New Roman" w:eastAsia="標楷體" w:hAnsi="Times New Roman"/>
      <w:b/>
      <w:kern w:val="2"/>
      <w:sz w:val="28"/>
      <w:szCs w:val="32"/>
    </w:rPr>
  </w:style>
  <w:style w:type="paragraph" w:customStyle="1" w:styleId="123">
    <w:name w:val="123"/>
    <w:basedOn w:val="a7"/>
    <w:link w:val="1230"/>
    <w:qFormat/>
    <w:rsid w:val="00266B36"/>
    <w:pPr>
      <w:spacing w:before="180" w:after="180"/>
      <w:ind w:leftChars="100" w:left="100"/>
    </w:pPr>
    <w:rPr>
      <w:rFonts w:cs="Times New Roman"/>
      <w:color w:val="000000" w:themeColor="text1"/>
      <w:szCs w:val="24"/>
    </w:rPr>
  </w:style>
  <w:style w:type="character" w:customStyle="1" w:styleId="1230">
    <w:name w:val="123 字元"/>
    <w:basedOn w:val="a8"/>
    <w:link w:val="123"/>
    <w:rsid w:val="00266B36"/>
    <w:rPr>
      <w:rFonts w:ascii="Times New Roman" w:eastAsia="標楷體" w:hAnsi="Times New Roman" w:cs="Times New Roman"/>
      <w:color w:val="000000" w:themeColor="text1"/>
      <w:sz w:val="28"/>
      <w:szCs w:val="24"/>
    </w:rPr>
  </w:style>
  <w:style w:type="paragraph" w:customStyle="1" w:styleId="13">
    <w:name w:val="1文"/>
    <w:basedOn w:val="a7"/>
    <w:uiPriority w:val="99"/>
    <w:semiHidden/>
    <w:rsid w:val="00647034"/>
    <w:pPr>
      <w:widowControl/>
      <w:ind w:leftChars="299" w:left="299" w:firstLine="2"/>
    </w:pPr>
    <w:rPr>
      <w:rFonts w:ascii="Calibri" w:hAnsi="標楷體" w:cs="Times New Roman"/>
      <w:szCs w:val="28"/>
    </w:rPr>
  </w:style>
  <w:style w:type="paragraph" w:customStyle="1" w:styleId="22">
    <w:name w:val="2"/>
    <w:basedOn w:val="a7"/>
    <w:rsid w:val="00647034"/>
    <w:pPr>
      <w:spacing w:line="360" w:lineRule="atLeast"/>
      <w:ind w:left="840" w:right="146" w:firstLine="360"/>
      <w:jc w:val="left"/>
      <w:textAlignment w:val="baseline"/>
    </w:pPr>
    <w:rPr>
      <w:rFonts w:ascii="華康楷書體W5" w:eastAsia="華康楷書體W5" w:cs="華康楷書體W5"/>
      <w:kern w:val="0"/>
      <w:szCs w:val="28"/>
    </w:rPr>
  </w:style>
  <w:style w:type="paragraph" w:customStyle="1" w:styleId="99">
    <w:name w:val="99內文"/>
    <w:basedOn w:val="a7"/>
    <w:link w:val="990"/>
    <w:uiPriority w:val="99"/>
    <w:rsid w:val="00647034"/>
    <w:pPr>
      <w:jc w:val="left"/>
    </w:pPr>
    <w:rPr>
      <w:rFonts w:hAnsi="標楷體" w:cs="Times New Roman"/>
      <w:kern w:val="0"/>
      <w:szCs w:val="28"/>
      <w:lang w:val="x-none" w:eastAsia="x-none"/>
    </w:rPr>
  </w:style>
  <w:style w:type="character" w:customStyle="1" w:styleId="990">
    <w:name w:val="99內文 字元"/>
    <w:link w:val="99"/>
    <w:uiPriority w:val="99"/>
    <w:locked/>
    <w:rsid w:val="00647034"/>
    <w:rPr>
      <w:rFonts w:ascii="Times New Roman" w:eastAsia="標楷體" w:hAnsi="標楷體" w:cs="Times New Roman"/>
      <w:kern w:val="0"/>
      <w:sz w:val="28"/>
      <w:szCs w:val="28"/>
      <w:lang w:val="x-none" w:eastAsia="x-none"/>
    </w:rPr>
  </w:style>
  <w:style w:type="character" w:customStyle="1" w:styleId="991">
    <w:name w:val="99內文 字元 字元"/>
    <w:uiPriority w:val="99"/>
    <w:locked/>
    <w:rsid w:val="00647034"/>
    <w:rPr>
      <w:rFonts w:ascii="Times New Roman" w:eastAsia="標楷體" w:hAnsi="標楷體" w:cs="Times New Roman"/>
      <w:kern w:val="0"/>
      <w:sz w:val="28"/>
      <w:szCs w:val="28"/>
    </w:rPr>
  </w:style>
  <w:style w:type="character" w:customStyle="1" w:styleId="apple-converted-space">
    <w:name w:val="apple-converted-space"/>
    <w:basedOn w:val="a8"/>
    <w:rsid w:val="00647034"/>
  </w:style>
  <w:style w:type="character" w:customStyle="1" w:styleId="apple-style-span">
    <w:name w:val="apple-style-span"/>
    <w:rsid w:val="00647034"/>
    <w:rPr>
      <w:rFonts w:ascii="Verdana" w:hAnsi="Verdana"/>
      <w:color w:val="00446B"/>
    </w:rPr>
  </w:style>
  <w:style w:type="paragraph" w:customStyle="1" w:styleId="Body1">
    <w:name w:val="Body 1"/>
    <w:rsid w:val="00647034"/>
    <w:rPr>
      <w:rFonts w:ascii="Helvetica" w:eastAsia="ヒラギノ角ゴ Pro W3" w:hAnsi="Helvetica" w:cs="Times New Roman"/>
      <w:color w:val="000000"/>
      <w:kern w:val="0"/>
      <w:szCs w:val="20"/>
    </w:rPr>
  </w:style>
  <w:style w:type="table" w:customStyle="1" w:styleId="Calendar1">
    <w:name w:val="Calendar 1"/>
    <w:basedOn w:val="a9"/>
    <w:uiPriority w:val="99"/>
    <w:qFormat/>
    <w:rsid w:val="00647034"/>
    <w:rPr>
      <w:rFonts w:ascii="Calibri" w:eastAsia="新細明體" w:hAnsi="Calibri" w:cs="Times New Roman"/>
      <w:kern w:val="0"/>
      <w:sz w:val="22"/>
      <w:szCs w:val="20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Calendar11">
    <w:name w:val="Calendar 11"/>
    <w:basedOn w:val="a9"/>
    <w:uiPriority w:val="99"/>
    <w:qFormat/>
    <w:rsid w:val="00647034"/>
    <w:rPr>
      <w:rFonts w:ascii="Calibri" w:eastAsia="新細明體" w:hAnsi="Calibri" w:cs="Times New Roman"/>
      <w:kern w:val="0"/>
      <w:sz w:val="22"/>
      <w:szCs w:val="20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Calendar12">
    <w:name w:val="Calendar 12"/>
    <w:basedOn w:val="a9"/>
    <w:uiPriority w:val="99"/>
    <w:qFormat/>
    <w:rsid w:val="00647034"/>
    <w:rPr>
      <w:rFonts w:ascii="Calibri" w:eastAsia="新細明體" w:hAnsi="Calibri" w:cs="Times New Roman"/>
      <w:kern w:val="0"/>
      <w:sz w:val="22"/>
      <w:szCs w:val="20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daycto">
    <w:name w:val="day_cto"/>
    <w:basedOn w:val="a8"/>
    <w:rsid w:val="00647034"/>
  </w:style>
  <w:style w:type="paragraph" w:customStyle="1" w:styleId="Default">
    <w:name w:val="Default"/>
    <w:rsid w:val="00647034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character" w:customStyle="1" w:styleId="dnnalignleft">
    <w:name w:val="dnnalignleft"/>
    <w:basedOn w:val="a8"/>
    <w:rsid w:val="00647034"/>
  </w:style>
  <w:style w:type="character" w:customStyle="1" w:styleId="f121">
    <w:name w:val="f121"/>
    <w:rsid w:val="00647034"/>
    <w:rPr>
      <w:sz w:val="24"/>
      <w:szCs w:val="24"/>
    </w:rPr>
  </w:style>
  <w:style w:type="character" w:customStyle="1" w:styleId="fbphotocaptiontext">
    <w:name w:val="fbphotocaptiontext"/>
    <w:rsid w:val="00647034"/>
  </w:style>
  <w:style w:type="character" w:customStyle="1" w:styleId="ff66001">
    <w:name w:val="ff66001"/>
    <w:rsid w:val="00647034"/>
    <w:rPr>
      <w:b/>
      <w:bCs/>
      <w:color w:val="FF6600"/>
      <w:sz w:val="23"/>
      <w:szCs w:val="23"/>
    </w:rPr>
  </w:style>
  <w:style w:type="paragraph" w:customStyle="1" w:styleId="font5">
    <w:name w:val="font5"/>
    <w:basedOn w:val="a7"/>
    <w:uiPriority w:val="99"/>
    <w:rsid w:val="00647034"/>
    <w:pPr>
      <w:widowControl/>
      <w:spacing w:before="100" w:beforeAutospacing="1" w:after="100" w:afterAutospacing="1"/>
      <w:jc w:val="left"/>
    </w:pPr>
    <w:rPr>
      <w:rFonts w:ascii="新細明體" w:eastAsia="新細明體" w:hAnsi="新細明體" w:cs="新細明體"/>
      <w:kern w:val="0"/>
      <w:sz w:val="18"/>
      <w:szCs w:val="18"/>
    </w:rPr>
  </w:style>
  <w:style w:type="character" w:customStyle="1" w:styleId="food1">
    <w:name w:val="food1"/>
    <w:basedOn w:val="a8"/>
    <w:rsid w:val="00647034"/>
  </w:style>
  <w:style w:type="character" w:customStyle="1" w:styleId="f-size-1em">
    <w:name w:val="f-size-1em"/>
    <w:basedOn w:val="a8"/>
    <w:rsid w:val="00647034"/>
  </w:style>
  <w:style w:type="character" w:customStyle="1" w:styleId="ft">
    <w:name w:val="ft"/>
    <w:basedOn w:val="a8"/>
    <w:rsid w:val="00647034"/>
  </w:style>
  <w:style w:type="paragraph" w:styleId="HTML">
    <w:name w:val="HTML Preformatted"/>
    <w:basedOn w:val="a7"/>
    <w:link w:val="HTML0"/>
    <w:uiPriority w:val="99"/>
    <w:rsid w:val="0064703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 Unicode MS" w:eastAsia="新細明體" w:hAnsi="Arial Unicode MS" w:cs="Times New Roman"/>
      <w:color w:val="000000"/>
      <w:kern w:val="0"/>
      <w:sz w:val="20"/>
      <w:szCs w:val="20"/>
      <w:lang w:val="x-none" w:eastAsia="x-none"/>
    </w:rPr>
  </w:style>
  <w:style w:type="character" w:customStyle="1" w:styleId="HTML0">
    <w:name w:val="HTML 預設格式 字元"/>
    <w:basedOn w:val="a8"/>
    <w:link w:val="HTML"/>
    <w:uiPriority w:val="99"/>
    <w:rsid w:val="00647034"/>
    <w:rPr>
      <w:rFonts w:ascii="Arial Unicode MS" w:eastAsia="新細明體" w:hAnsi="Arial Unicode MS" w:cs="Times New Roman"/>
      <w:color w:val="000000"/>
      <w:kern w:val="0"/>
      <w:sz w:val="20"/>
      <w:szCs w:val="20"/>
      <w:lang w:val="x-none" w:eastAsia="x-none"/>
    </w:rPr>
  </w:style>
  <w:style w:type="character" w:customStyle="1" w:styleId="link2">
    <w:name w:val="link2"/>
    <w:basedOn w:val="a8"/>
    <w:rsid w:val="00647034"/>
  </w:style>
  <w:style w:type="paragraph" w:customStyle="1" w:styleId="newsdate">
    <w:name w:val="news_date"/>
    <w:basedOn w:val="a7"/>
    <w:uiPriority w:val="99"/>
    <w:rsid w:val="00647034"/>
    <w:pPr>
      <w:widowControl/>
      <w:spacing w:before="68" w:after="68"/>
      <w:jc w:val="left"/>
    </w:pPr>
    <w:rPr>
      <w:rFonts w:ascii="新細明體" w:eastAsia="新細明體" w:hAnsi="新細明體" w:cs="新細明體"/>
      <w:spacing w:val="14"/>
      <w:kern w:val="0"/>
      <w:szCs w:val="24"/>
    </w:rPr>
  </w:style>
  <w:style w:type="character" w:customStyle="1" w:styleId="orgcnametext">
    <w:name w:val="org_cname_text"/>
    <w:rsid w:val="00647034"/>
  </w:style>
  <w:style w:type="paragraph" w:customStyle="1" w:styleId="p1">
    <w:name w:val="p1"/>
    <w:basedOn w:val="a7"/>
    <w:rsid w:val="00647034"/>
    <w:pPr>
      <w:widowControl/>
      <w:spacing w:line="240" w:lineRule="auto"/>
    </w:pPr>
    <w:rPr>
      <w:rFonts w:ascii=".PingFang TC" w:eastAsia=".PingFang TC" w:hAnsi=".PingFang TC" w:cs="Times New Roman"/>
      <w:kern w:val="0"/>
      <w:sz w:val="18"/>
      <w:szCs w:val="18"/>
    </w:rPr>
  </w:style>
  <w:style w:type="paragraph" w:customStyle="1" w:styleId="photobox1">
    <w:name w:val="photobox1"/>
    <w:basedOn w:val="a7"/>
    <w:uiPriority w:val="99"/>
    <w:rsid w:val="00647034"/>
    <w:pPr>
      <w:widowControl/>
      <w:spacing w:before="120" w:after="240"/>
      <w:jc w:val="left"/>
    </w:pPr>
    <w:rPr>
      <w:rFonts w:ascii="新細明體" w:eastAsia="新細明體" w:hAnsi="新細明體" w:cs="新細明體"/>
      <w:kern w:val="0"/>
      <w:szCs w:val="24"/>
    </w:rPr>
  </w:style>
  <w:style w:type="character" w:customStyle="1" w:styleId="style1">
    <w:name w:val="style1"/>
    <w:basedOn w:val="a8"/>
    <w:rsid w:val="00647034"/>
  </w:style>
  <w:style w:type="character" w:customStyle="1" w:styleId="style31">
    <w:name w:val="style31"/>
    <w:rsid w:val="00647034"/>
    <w:rPr>
      <w:rFonts w:ascii="新細明體" w:eastAsia="新細明體" w:hAnsi="新細明體" w:cs="新細明體"/>
      <w:sz w:val="26"/>
      <w:szCs w:val="26"/>
    </w:rPr>
  </w:style>
  <w:style w:type="character" w:customStyle="1" w:styleId="style41">
    <w:name w:val="style41"/>
    <w:rsid w:val="00647034"/>
    <w:rPr>
      <w:rFonts w:ascii="新細明體" w:eastAsia="新細明體" w:hAnsi="新細明體" w:cs="新細明體"/>
    </w:rPr>
  </w:style>
  <w:style w:type="character" w:customStyle="1" w:styleId="t84color05">
    <w:name w:val="t84 color05"/>
    <w:basedOn w:val="a8"/>
    <w:rsid w:val="00647034"/>
  </w:style>
  <w:style w:type="table" w:customStyle="1" w:styleId="TableNormal">
    <w:name w:val="Table Normal"/>
    <w:qFormat/>
    <w:rsid w:val="0064703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rsid w:val="0064703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64703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ext01">
    <w:name w:val="text01"/>
    <w:basedOn w:val="a8"/>
    <w:rsid w:val="00647034"/>
  </w:style>
  <w:style w:type="character" w:customStyle="1" w:styleId="text-normal">
    <w:name w:val="text-normal"/>
    <w:basedOn w:val="a8"/>
    <w:rsid w:val="00647034"/>
  </w:style>
  <w:style w:type="character" w:customStyle="1" w:styleId="textstory1">
    <w:name w:val="textstory1"/>
    <w:rsid w:val="00647034"/>
    <w:rPr>
      <w:rFonts w:ascii="s&amp;#1257" w:hAnsi="s&amp;#1257" w:cs="s&amp;#1257"/>
      <w:color w:val="000000"/>
      <w:u w:val="none"/>
      <w:effect w:val="none"/>
    </w:rPr>
  </w:style>
  <w:style w:type="paragraph" w:customStyle="1" w:styleId="textstyle001">
    <w:name w:val="textstyle001"/>
    <w:basedOn w:val="a7"/>
    <w:rsid w:val="00647034"/>
    <w:pPr>
      <w:widowControl/>
      <w:spacing w:before="100" w:beforeAutospacing="1" w:after="100" w:afterAutospacing="1" w:line="300" w:lineRule="atLeast"/>
      <w:jc w:val="left"/>
    </w:pPr>
    <w:rPr>
      <w:rFonts w:ascii="新細明體" w:eastAsia="新細明體" w:hAnsi="新細明體" w:cs="新細明體"/>
      <w:kern w:val="0"/>
      <w:szCs w:val="24"/>
    </w:rPr>
  </w:style>
  <w:style w:type="character" w:customStyle="1" w:styleId="titlesub31">
    <w:name w:val="title_sub31"/>
    <w:rsid w:val="00647034"/>
    <w:rPr>
      <w:color w:val="006563"/>
      <w:sz w:val="28"/>
      <w:szCs w:val="28"/>
    </w:rPr>
  </w:style>
  <w:style w:type="character" w:customStyle="1" w:styleId="titlename">
    <w:name w:val="titlename"/>
    <w:rsid w:val="00647034"/>
    <w:rPr>
      <w:color w:val="auto"/>
      <w:sz w:val="23"/>
      <w:szCs w:val="23"/>
    </w:rPr>
  </w:style>
  <w:style w:type="character" w:customStyle="1" w:styleId="unnamed1">
    <w:name w:val="unnamed1"/>
    <w:basedOn w:val="a8"/>
    <w:rsid w:val="00647034"/>
  </w:style>
  <w:style w:type="character" w:customStyle="1" w:styleId="unnamed11">
    <w:name w:val="unnamed11"/>
    <w:rsid w:val="00647034"/>
    <w:rPr>
      <w:rFonts w:ascii="Arial" w:hAnsi="Arial" w:cs="Arial"/>
      <w:color w:val="auto"/>
      <w:sz w:val="18"/>
      <w:szCs w:val="18"/>
    </w:rPr>
  </w:style>
  <w:style w:type="paragraph" w:customStyle="1" w:styleId="word1">
    <w:name w:val="word1"/>
    <w:basedOn w:val="a7"/>
    <w:rsid w:val="00647034"/>
    <w:pPr>
      <w:widowControl/>
      <w:spacing w:before="100" w:beforeAutospacing="1" w:after="100" w:afterAutospacing="1"/>
      <w:jc w:val="left"/>
    </w:pPr>
    <w:rPr>
      <w:rFonts w:ascii="新細明體" w:eastAsia="新細明體" w:hAnsi="新細明體" w:cs="新細明體"/>
      <w:color w:val="000000"/>
      <w:spacing w:val="20"/>
      <w:kern w:val="0"/>
      <w:szCs w:val="24"/>
    </w:rPr>
  </w:style>
  <w:style w:type="paragraph" w:customStyle="1" w:styleId="xl63">
    <w:name w:val="xl63"/>
    <w:basedOn w:val="a7"/>
    <w:uiPriority w:val="99"/>
    <w:rsid w:val="00647034"/>
    <w:pPr>
      <w:widowControl/>
      <w:spacing w:before="100" w:beforeAutospacing="1" w:after="100" w:afterAutospacing="1"/>
      <w:jc w:val="left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64">
    <w:name w:val="xl64"/>
    <w:basedOn w:val="a7"/>
    <w:uiPriority w:val="99"/>
    <w:rsid w:val="00647034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65">
    <w:name w:val="xl65"/>
    <w:basedOn w:val="a7"/>
    <w:uiPriority w:val="99"/>
    <w:rsid w:val="006470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66">
    <w:name w:val="xl66"/>
    <w:basedOn w:val="a7"/>
    <w:uiPriority w:val="99"/>
    <w:rsid w:val="006470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16"/>
      <w:szCs w:val="16"/>
    </w:rPr>
  </w:style>
  <w:style w:type="paragraph" w:customStyle="1" w:styleId="xl67">
    <w:name w:val="xl67"/>
    <w:basedOn w:val="a7"/>
    <w:uiPriority w:val="99"/>
    <w:rsid w:val="006470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14"/>
      <w:szCs w:val="14"/>
    </w:rPr>
  </w:style>
  <w:style w:type="paragraph" w:customStyle="1" w:styleId="xl68">
    <w:name w:val="xl68"/>
    <w:basedOn w:val="a7"/>
    <w:uiPriority w:val="99"/>
    <w:rsid w:val="006470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xl69">
    <w:name w:val="xl69"/>
    <w:basedOn w:val="a7"/>
    <w:uiPriority w:val="99"/>
    <w:rsid w:val="006470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70">
    <w:name w:val="xl70"/>
    <w:basedOn w:val="a7"/>
    <w:uiPriority w:val="99"/>
    <w:rsid w:val="006470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yiv2116141238msonormal">
    <w:name w:val="yiv2116141238msonormal"/>
    <w:basedOn w:val="a7"/>
    <w:uiPriority w:val="99"/>
    <w:rsid w:val="00647034"/>
    <w:pPr>
      <w:widowControl/>
      <w:spacing w:before="100" w:beforeAutospacing="1" w:after="100" w:afterAutospacing="1"/>
      <w:jc w:val="left"/>
    </w:pPr>
    <w:rPr>
      <w:rFonts w:ascii="新細明體" w:eastAsia="新細明體" w:hAnsi="新細明體" w:cs="新細明體"/>
      <w:kern w:val="0"/>
      <w:szCs w:val="24"/>
    </w:rPr>
  </w:style>
  <w:style w:type="character" w:customStyle="1" w:styleId="yshortcuts">
    <w:name w:val="yshortcuts"/>
    <w:uiPriority w:val="99"/>
    <w:rsid w:val="00647034"/>
  </w:style>
  <w:style w:type="paragraph" w:customStyle="1" w:styleId="ae">
    <w:name w:val="一、"/>
    <w:link w:val="af"/>
    <w:qFormat/>
    <w:rsid w:val="00EE71C3"/>
    <w:pPr>
      <w:adjustRightInd w:val="0"/>
      <w:snapToGrid w:val="0"/>
      <w:spacing w:line="480" w:lineRule="exact"/>
      <w:outlineLvl w:val="2"/>
    </w:pPr>
    <w:rPr>
      <w:rFonts w:ascii="Calibri" w:eastAsia="標楷體" w:hAnsi="Calibri" w:cs="Times New Roman"/>
      <w:b/>
      <w:sz w:val="28"/>
    </w:rPr>
  </w:style>
  <w:style w:type="character" w:customStyle="1" w:styleId="af">
    <w:name w:val="一、 字元"/>
    <w:link w:val="ae"/>
    <w:qFormat/>
    <w:rsid w:val="00EE71C3"/>
    <w:rPr>
      <w:rFonts w:ascii="Calibri" w:eastAsia="標楷體" w:hAnsi="Calibri" w:cs="Times New Roman"/>
      <w:b/>
      <w:sz w:val="28"/>
    </w:rPr>
  </w:style>
  <w:style w:type="character" w:customStyle="1" w:styleId="af0">
    <w:name w:val="一、 字元 字元"/>
    <w:rsid w:val="00647034"/>
    <w:rPr>
      <w:rFonts w:ascii="Times New Roman" w:eastAsia="標楷體" w:hAnsi="Times New Roman"/>
      <w:szCs w:val="36"/>
    </w:rPr>
  </w:style>
  <w:style w:type="paragraph" w:styleId="23">
    <w:name w:val="toc 2"/>
    <w:basedOn w:val="a7"/>
    <w:next w:val="a7"/>
    <w:link w:val="24"/>
    <w:autoRedefine/>
    <w:uiPriority w:val="39"/>
    <w:unhideWhenUsed/>
    <w:rsid w:val="0005623B"/>
    <w:pPr>
      <w:tabs>
        <w:tab w:val="right" w:leader="dot" w:pos="9026"/>
      </w:tabs>
      <w:spacing w:line="276" w:lineRule="auto"/>
      <w:ind w:leftChars="150" w:left="420" w:firstLineChars="2" w:firstLine="6"/>
    </w:pPr>
  </w:style>
  <w:style w:type="character" w:customStyle="1" w:styleId="24">
    <w:name w:val="目錄 2 字元"/>
    <w:link w:val="23"/>
    <w:uiPriority w:val="39"/>
    <w:rsid w:val="0005623B"/>
    <w:rPr>
      <w:rFonts w:ascii="Times New Roman" w:eastAsia="標楷體" w:hAnsi="Times New Roman"/>
      <w:sz w:val="28"/>
    </w:rPr>
  </w:style>
  <w:style w:type="paragraph" w:customStyle="1" w:styleId="af1">
    <w:name w:val="一、(產業)"/>
    <w:basedOn w:val="23"/>
    <w:link w:val="af2"/>
    <w:rsid w:val="00647034"/>
    <w:pPr>
      <w:ind w:left="284"/>
      <w:jc w:val="left"/>
    </w:pPr>
    <w:rPr>
      <w:rFonts w:ascii="標楷體" w:hAnsi="標楷體" w:cs="Times New Roman"/>
      <w:smallCaps/>
      <w:noProof/>
      <w:kern w:val="0"/>
      <w:szCs w:val="28"/>
      <w:lang w:val="x-none" w:eastAsia="x-none"/>
    </w:rPr>
  </w:style>
  <w:style w:type="character" w:customStyle="1" w:styleId="af2">
    <w:name w:val="一、(產業) 字元"/>
    <w:link w:val="af1"/>
    <w:rsid w:val="00647034"/>
    <w:rPr>
      <w:rFonts w:ascii="標楷體" w:eastAsia="標楷體" w:hAnsi="標楷體" w:cs="Times New Roman"/>
      <w:smallCaps/>
      <w:noProof/>
      <w:kern w:val="0"/>
      <w:sz w:val="28"/>
      <w:szCs w:val="28"/>
      <w:lang w:val="x-none" w:eastAsia="x-none"/>
    </w:rPr>
  </w:style>
  <w:style w:type="paragraph" w:customStyle="1" w:styleId="af3">
    <w:name w:val="一、內文"/>
    <w:basedOn w:val="a7"/>
    <w:link w:val="af4"/>
    <w:uiPriority w:val="99"/>
    <w:rsid w:val="00647034"/>
    <w:pPr>
      <w:widowControl/>
      <w:autoSpaceDE w:val="0"/>
      <w:autoSpaceDN w:val="0"/>
      <w:spacing w:before="120" w:after="120" w:line="400" w:lineRule="atLeast"/>
      <w:ind w:left="482" w:firstLine="482"/>
      <w:textAlignment w:val="bottom"/>
    </w:pPr>
    <w:rPr>
      <w:rFonts w:ascii="細明體" w:eastAsia="細明體" w:hAnsi="Calibri" w:cs="細明體"/>
      <w:spacing w:val="5"/>
      <w:kern w:val="0"/>
      <w:szCs w:val="24"/>
    </w:rPr>
  </w:style>
  <w:style w:type="paragraph" w:customStyle="1" w:styleId="af5">
    <w:name w:val="一、內文(產業)"/>
    <w:basedOn w:val="af1"/>
    <w:link w:val="af6"/>
    <w:rsid w:val="00647034"/>
    <w:pPr>
      <w:ind w:left="885" w:firstLine="560"/>
      <w:jc w:val="both"/>
    </w:pPr>
  </w:style>
  <w:style w:type="character" w:customStyle="1" w:styleId="af6">
    <w:name w:val="一、內文(產業) 字元"/>
    <w:link w:val="af5"/>
    <w:rsid w:val="00647034"/>
    <w:rPr>
      <w:rFonts w:ascii="標楷體" w:eastAsia="標楷體" w:hAnsi="標楷體" w:cs="Times New Roman"/>
      <w:smallCaps/>
      <w:noProof/>
      <w:kern w:val="0"/>
      <w:sz w:val="28"/>
      <w:szCs w:val="28"/>
      <w:lang w:val="x-none" w:eastAsia="x-none"/>
    </w:rPr>
  </w:style>
  <w:style w:type="paragraph" w:customStyle="1" w:styleId="af7">
    <w:name w:val="一一一"/>
    <w:basedOn w:val="a7"/>
    <w:link w:val="af8"/>
    <w:rsid w:val="00647034"/>
    <w:pPr>
      <w:widowControl/>
    </w:pPr>
    <w:rPr>
      <w:rFonts w:cs="Times New Roman"/>
      <w:kern w:val="0"/>
      <w:szCs w:val="24"/>
      <w:lang w:val="x-none" w:eastAsia="x-none"/>
    </w:rPr>
  </w:style>
  <w:style w:type="character" w:customStyle="1" w:styleId="af8">
    <w:name w:val="一一一 字元"/>
    <w:link w:val="af7"/>
    <w:rsid w:val="00647034"/>
    <w:rPr>
      <w:rFonts w:ascii="Times New Roman" w:eastAsia="標楷體" w:hAnsi="Times New Roman" w:cs="Times New Roman"/>
      <w:kern w:val="0"/>
      <w:sz w:val="28"/>
      <w:szCs w:val="24"/>
      <w:lang w:val="x-none" w:eastAsia="x-none"/>
    </w:rPr>
  </w:style>
  <w:style w:type="paragraph" w:customStyle="1" w:styleId="af9">
    <w:name w:val="一內文"/>
    <w:basedOn w:val="a7"/>
    <w:link w:val="afa"/>
    <w:rsid w:val="00647034"/>
    <w:pPr>
      <w:spacing w:beforeLines="30" w:line="400" w:lineRule="exact"/>
      <w:ind w:firstLine="482"/>
    </w:pPr>
    <w:rPr>
      <w:rFonts w:ascii="微軟正黑體" w:eastAsia="微軟正黑體" w:hAnsi="微軟正黑體"/>
    </w:rPr>
  </w:style>
  <w:style w:type="character" w:customStyle="1" w:styleId="afa">
    <w:name w:val="一內文 字元"/>
    <w:basedOn w:val="a8"/>
    <w:link w:val="af9"/>
    <w:locked/>
    <w:rsid w:val="00647034"/>
    <w:rPr>
      <w:rFonts w:ascii="微軟正黑體" w:eastAsia="微軟正黑體" w:hAnsi="微軟正黑體"/>
      <w:sz w:val="28"/>
    </w:rPr>
  </w:style>
  <w:style w:type="paragraph" w:customStyle="1" w:styleId="afb">
    <w:name w:val="一文"/>
    <w:basedOn w:val="a7"/>
    <w:uiPriority w:val="99"/>
    <w:rsid w:val="00647034"/>
    <w:pPr>
      <w:widowControl/>
      <w:ind w:firstLineChars="205" w:firstLine="574"/>
    </w:pPr>
    <w:rPr>
      <w:rFonts w:ascii="Calibri" w:hAnsi="標楷體" w:cs="Calibri"/>
      <w:szCs w:val="28"/>
    </w:rPr>
  </w:style>
  <w:style w:type="paragraph" w:customStyle="1" w:styleId="afc">
    <w:name w:val="大"/>
    <w:basedOn w:val="a7"/>
    <w:uiPriority w:val="99"/>
    <w:rsid w:val="00647034"/>
    <w:pPr>
      <w:spacing w:line="400" w:lineRule="exact"/>
      <w:ind w:left="1040" w:hanging="480"/>
    </w:pPr>
    <w:rPr>
      <w:rFonts w:hAnsi="標楷體" w:cs="Times New Roman"/>
      <w:b/>
      <w:bCs/>
      <w:sz w:val="32"/>
      <w:szCs w:val="32"/>
    </w:rPr>
  </w:style>
  <w:style w:type="paragraph" w:customStyle="1" w:styleId="afd">
    <w:name w:val="大標"/>
    <w:basedOn w:val="a7"/>
    <w:uiPriority w:val="99"/>
    <w:rsid w:val="00647034"/>
    <w:pPr>
      <w:ind w:left="480" w:hanging="480"/>
      <w:jc w:val="left"/>
    </w:pPr>
    <w:rPr>
      <w:rFonts w:eastAsia="新細明體" w:cs="Times New Roman"/>
      <w:szCs w:val="24"/>
    </w:rPr>
  </w:style>
  <w:style w:type="character" w:styleId="afe">
    <w:name w:val="FollowedHyperlink"/>
    <w:rsid w:val="00647034"/>
    <w:rPr>
      <w:color w:val="800080"/>
      <w:u w:val="single"/>
    </w:rPr>
  </w:style>
  <w:style w:type="paragraph" w:customStyle="1" w:styleId="aff">
    <w:name w:val="中標"/>
    <w:basedOn w:val="a7"/>
    <w:uiPriority w:val="99"/>
    <w:rsid w:val="00647034"/>
    <w:pPr>
      <w:jc w:val="center"/>
      <w:textAlignment w:val="baseline"/>
    </w:pPr>
    <w:rPr>
      <w:rFonts w:eastAsia="華康粗明體" w:cs="Times New Roman"/>
      <w:spacing w:val="4"/>
      <w:kern w:val="0"/>
      <w:szCs w:val="28"/>
    </w:rPr>
  </w:style>
  <w:style w:type="paragraph" w:styleId="Web">
    <w:name w:val="Normal (Web)"/>
    <w:basedOn w:val="a7"/>
    <w:uiPriority w:val="99"/>
    <w:unhideWhenUsed/>
    <w:rsid w:val="00647034"/>
    <w:pPr>
      <w:widowControl/>
      <w:spacing w:before="100" w:beforeAutospacing="1" w:after="100" w:afterAutospacing="1" w:line="240" w:lineRule="auto"/>
      <w:jc w:val="left"/>
    </w:pPr>
    <w:rPr>
      <w:rFonts w:ascii="新細明體" w:eastAsia="新細明體" w:hAnsi="新細明體" w:cs="新細明體"/>
      <w:kern w:val="0"/>
      <w:sz w:val="24"/>
      <w:szCs w:val="24"/>
    </w:rPr>
  </w:style>
  <w:style w:type="paragraph" w:customStyle="1" w:styleId="aff0">
    <w:name w:val="內文 + 標楷體"/>
    <w:aliases w:val="黑色"/>
    <w:basedOn w:val="a7"/>
    <w:rsid w:val="00647034"/>
    <w:pPr>
      <w:framePr w:hSpace="180" w:wrap="auto" w:vAnchor="text" w:hAnchor="margin" w:y="148"/>
      <w:autoSpaceDE w:val="0"/>
      <w:autoSpaceDN w:val="0"/>
      <w:jc w:val="left"/>
    </w:pPr>
    <w:rPr>
      <w:rFonts w:ascii="標楷體" w:hAnsi="標楷體" w:cs="標楷體"/>
      <w:color w:val="000000"/>
      <w:kern w:val="0"/>
      <w:sz w:val="26"/>
      <w:szCs w:val="26"/>
    </w:rPr>
  </w:style>
  <w:style w:type="paragraph" w:customStyle="1" w:styleId="14">
    <w:name w:val="內文1"/>
    <w:link w:val="15"/>
    <w:uiPriority w:val="99"/>
    <w:rsid w:val="00647034"/>
    <w:pPr>
      <w:widowControl w:val="0"/>
      <w:adjustRightInd w:val="0"/>
      <w:spacing w:line="360" w:lineRule="exact"/>
      <w:textAlignment w:val="baseline"/>
    </w:pPr>
    <w:rPr>
      <w:rFonts w:ascii="細明體" w:eastAsia="細明體" w:hAnsi="Times New Roman" w:cs="細明體"/>
      <w:kern w:val="0"/>
      <w:szCs w:val="24"/>
    </w:rPr>
  </w:style>
  <w:style w:type="paragraph" w:customStyle="1" w:styleId="110">
    <w:name w:val="內文11"/>
    <w:basedOn w:val="a7"/>
    <w:uiPriority w:val="99"/>
    <w:rsid w:val="00647034"/>
    <w:pPr>
      <w:kinsoku w:val="0"/>
      <w:spacing w:line="600" w:lineRule="atLeast"/>
      <w:ind w:left="822"/>
      <w:jc w:val="left"/>
      <w:textAlignment w:val="baseline"/>
    </w:pPr>
    <w:rPr>
      <w:rFonts w:ascii="華康楷書體W5" w:eastAsia="華康楷書體W5" w:cs="華康楷書體W5"/>
      <w:spacing w:val="20"/>
      <w:kern w:val="0"/>
      <w:sz w:val="32"/>
      <w:szCs w:val="32"/>
    </w:rPr>
  </w:style>
  <w:style w:type="paragraph" w:customStyle="1" w:styleId="120">
    <w:name w:val="內文12"/>
    <w:basedOn w:val="110"/>
    <w:uiPriority w:val="99"/>
    <w:rsid w:val="00647034"/>
  </w:style>
  <w:style w:type="paragraph" w:customStyle="1" w:styleId="aff1">
    <w:name w:val="內文內文"/>
    <w:basedOn w:val="a7"/>
    <w:link w:val="aff2"/>
    <w:rsid w:val="00647034"/>
    <w:pPr>
      <w:widowControl/>
      <w:ind w:firstLine="480"/>
    </w:pPr>
    <w:rPr>
      <w:rFonts w:cs="Times New Roman"/>
      <w:kern w:val="0"/>
      <w:szCs w:val="28"/>
      <w:lang w:val="x-none" w:eastAsia="x-none"/>
    </w:rPr>
  </w:style>
  <w:style w:type="character" w:customStyle="1" w:styleId="aff2">
    <w:name w:val="內文內文 字元"/>
    <w:link w:val="aff1"/>
    <w:rsid w:val="00647034"/>
    <w:rPr>
      <w:rFonts w:ascii="Times New Roman" w:eastAsia="標楷體" w:hAnsi="Times New Roman" w:cs="Times New Roman"/>
      <w:kern w:val="0"/>
      <w:sz w:val="28"/>
      <w:szCs w:val="28"/>
      <w:lang w:val="x-none" w:eastAsia="x-none"/>
    </w:rPr>
  </w:style>
  <w:style w:type="paragraph" w:customStyle="1" w:styleId="aff3">
    <w:name w:val="內文表格"/>
    <w:basedOn w:val="a7"/>
    <w:link w:val="aff4"/>
    <w:qFormat/>
    <w:rsid w:val="00647034"/>
    <w:pPr>
      <w:widowControl/>
      <w:spacing w:line="320" w:lineRule="exact"/>
      <w:jc w:val="left"/>
    </w:pPr>
    <w:rPr>
      <w:rFonts w:cs="Times New Roman"/>
      <w:kern w:val="0"/>
      <w:sz w:val="24"/>
      <w:szCs w:val="24"/>
    </w:rPr>
  </w:style>
  <w:style w:type="character" w:customStyle="1" w:styleId="aff4">
    <w:name w:val="內文表格 字元"/>
    <w:link w:val="aff3"/>
    <w:qFormat/>
    <w:locked/>
    <w:rsid w:val="00647034"/>
    <w:rPr>
      <w:rFonts w:ascii="Times New Roman" w:eastAsia="標楷體" w:hAnsi="Times New Roman" w:cs="Times New Roman"/>
      <w:kern w:val="0"/>
      <w:szCs w:val="24"/>
    </w:rPr>
  </w:style>
  <w:style w:type="paragraph" w:customStyle="1" w:styleId="aff5">
    <w:name w:val="內文無縮排"/>
    <w:basedOn w:val="a7"/>
    <w:uiPriority w:val="99"/>
    <w:rsid w:val="00647034"/>
    <w:rPr>
      <w:rFonts w:cs="Times New Roman"/>
      <w:szCs w:val="28"/>
    </w:rPr>
  </w:style>
  <w:style w:type="paragraph" w:styleId="aff6">
    <w:name w:val="Normal Indent"/>
    <w:basedOn w:val="a7"/>
    <w:uiPriority w:val="99"/>
    <w:rsid w:val="00647034"/>
    <w:pPr>
      <w:ind w:left="480"/>
      <w:jc w:val="left"/>
    </w:pPr>
    <w:rPr>
      <w:rFonts w:eastAsia="新細明體" w:cs="Times New Roman"/>
      <w:szCs w:val="24"/>
    </w:rPr>
  </w:style>
  <w:style w:type="paragraph" w:customStyle="1" w:styleId="aff7">
    <w:name w:val="公司大標"/>
    <w:basedOn w:val="a7"/>
    <w:uiPriority w:val="99"/>
    <w:rsid w:val="00647034"/>
    <w:pPr>
      <w:ind w:left="1009" w:hangingChars="210" w:hanging="1009"/>
    </w:pPr>
    <w:rPr>
      <w:rFonts w:cs="Times New Roman"/>
      <w:b/>
      <w:bCs/>
      <w:sz w:val="48"/>
      <w:szCs w:val="48"/>
    </w:rPr>
  </w:style>
  <w:style w:type="paragraph" w:customStyle="1" w:styleId="aff8">
    <w:name w:val="公司小標"/>
    <w:basedOn w:val="a7"/>
    <w:uiPriority w:val="99"/>
    <w:rsid w:val="00647034"/>
    <w:pPr>
      <w:ind w:left="480" w:hanging="480"/>
    </w:pPr>
    <w:rPr>
      <w:rFonts w:hAnsi="標楷體" w:cs="Times New Roman"/>
      <w:sz w:val="32"/>
      <w:szCs w:val="32"/>
    </w:rPr>
  </w:style>
  <w:style w:type="paragraph" w:customStyle="1" w:styleId="aff9">
    <w:name w:val="公司次標"/>
    <w:basedOn w:val="a7"/>
    <w:uiPriority w:val="99"/>
    <w:rsid w:val="00647034"/>
    <w:pPr>
      <w:tabs>
        <w:tab w:val="num" w:pos="885"/>
      </w:tabs>
      <w:ind w:left="885" w:hanging="885"/>
    </w:pPr>
    <w:rPr>
      <w:rFonts w:cs="Times New Roman"/>
      <w:sz w:val="44"/>
      <w:szCs w:val="44"/>
    </w:rPr>
  </w:style>
  <w:style w:type="paragraph" w:customStyle="1" w:styleId="affa">
    <w:name w:val="公司表說明"/>
    <w:basedOn w:val="a7"/>
    <w:uiPriority w:val="99"/>
    <w:rsid w:val="00647034"/>
    <w:pPr>
      <w:widowControl/>
    </w:pPr>
    <w:rPr>
      <w:rFonts w:cs="Times New Roman"/>
      <w:b/>
      <w:bCs/>
      <w:kern w:val="0"/>
      <w:szCs w:val="28"/>
    </w:rPr>
  </w:style>
  <w:style w:type="paragraph" w:customStyle="1" w:styleId="affb">
    <w:name w:val="公司細細點"/>
    <w:basedOn w:val="a7"/>
    <w:uiPriority w:val="99"/>
    <w:rsid w:val="00647034"/>
    <w:pPr>
      <w:widowControl/>
      <w:ind w:left="2240" w:hanging="720"/>
    </w:pPr>
    <w:rPr>
      <w:rFonts w:cs="Times New Roman"/>
      <w:sz w:val="32"/>
      <w:szCs w:val="32"/>
    </w:rPr>
  </w:style>
  <w:style w:type="paragraph" w:customStyle="1" w:styleId="affc">
    <w:name w:val="公司細點"/>
    <w:basedOn w:val="a7"/>
    <w:uiPriority w:val="99"/>
    <w:rsid w:val="00647034"/>
    <w:pPr>
      <w:widowControl/>
      <w:tabs>
        <w:tab w:val="num" w:pos="840"/>
      </w:tabs>
      <w:ind w:left="840" w:hanging="360"/>
    </w:pPr>
    <w:rPr>
      <w:rFonts w:cs="Times New Roman"/>
      <w:sz w:val="32"/>
      <w:szCs w:val="32"/>
    </w:rPr>
  </w:style>
  <w:style w:type="paragraph" w:customStyle="1" w:styleId="affd">
    <w:name w:val="公司最小點"/>
    <w:basedOn w:val="a7"/>
    <w:uiPriority w:val="99"/>
    <w:rsid w:val="00647034"/>
    <w:pPr>
      <w:widowControl/>
      <w:tabs>
        <w:tab w:val="num" w:pos="1800"/>
      </w:tabs>
      <w:ind w:left="1800" w:hanging="360"/>
    </w:pPr>
    <w:rPr>
      <w:rFonts w:cs="Times New Roman"/>
      <w:sz w:val="32"/>
      <w:szCs w:val="32"/>
    </w:rPr>
  </w:style>
  <w:style w:type="paragraph" w:customStyle="1" w:styleId="affe">
    <w:name w:val="公司圖說明"/>
    <w:basedOn w:val="a7"/>
    <w:uiPriority w:val="99"/>
    <w:rsid w:val="00647034"/>
    <w:pPr>
      <w:widowControl/>
      <w:spacing w:line="460" w:lineRule="exact"/>
      <w:jc w:val="center"/>
    </w:pPr>
    <w:rPr>
      <w:rFonts w:cs="Times New Roman"/>
      <w:color w:val="000000"/>
      <w:sz w:val="32"/>
      <w:szCs w:val="32"/>
    </w:rPr>
  </w:style>
  <w:style w:type="paragraph" w:styleId="afff">
    <w:name w:val="Quote"/>
    <w:basedOn w:val="a7"/>
    <w:next w:val="a7"/>
    <w:link w:val="afff0"/>
    <w:uiPriority w:val="29"/>
    <w:rsid w:val="00647034"/>
    <w:pPr>
      <w:widowControl/>
      <w:spacing w:line="400" w:lineRule="exact"/>
      <w:jc w:val="left"/>
    </w:pPr>
    <w:rPr>
      <w:rFonts w:ascii="Calibri" w:eastAsia="新細明體" w:hAnsi="Calibri" w:cs="Times New Roman"/>
      <w:i/>
      <w:iCs/>
      <w:color w:val="000000"/>
      <w:kern w:val="0"/>
      <w:sz w:val="22"/>
      <w:szCs w:val="20"/>
      <w:lang w:val="x-none" w:eastAsia="en-US" w:bidi="en-US"/>
    </w:rPr>
  </w:style>
  <w:style w:type="character" w:customStyle="1" w:styleId="afff0">
    <w:name w:val="引文 字元"/>
    <w:basedOn w:val="a8"/>
    <w:link w:val="afff"/>
    <w:uiPriority w:val="29"/>
    <w:rsid w:val="00647034"/>
    <w:rPr>
      <w:rFonts w:ascii="Calibri" w:eastAsia="新細明體" w:hAnsi="Calibri" w:cs="Times New Roman"/>
      <w:i/>
      <w:iCs/>
      <w:color w:val="000000"/>
      <w:kern w:val="0"/>
      <w:sz w:val="22"/>
      <w:szCs w:val="20"/>
      <w:lang w:val="x-none" w:eastAsia="en-US" w:bidi="en-US"/>
    </w:rPr>
  </w:style>
  <w:style w:type="character" w:customStyle="1" w:styleId="afff1">
    <w:name w:val="引文 字元 字元"/>
    <w:uiPriority w:val="29"/>
    <w:rsid w:val="00647034"/>
    <w:rPr>
      <w:rFonts w:ascii="Calibri" w:eastAsia="新細明體" w:hAnsi="Calibri" w:cs="Times New Roman"/>
      <w:i/>
      <w:iCs/>
      <w:color w:val="000000"/>
      <w:kern w:val="0"/>
      <w:sz w:val="22"/>
      <w:szCs w:val="20"/>
      <w:lang w:eastAsia="en-US" w:bidi="en-US"/>
    </w:rPr>
  </w:style>
  <w:style w:type="paragraph" w:customStyle="1" w:styleId="afff2">
    <w:name w:val="手冊節"/>
    <w:basedOn w:val="20"/>
    <w:link w:val="afff3"/>
    <w:rsid w:val="00647034"/>
    <w:pPr>
      <w:keepNext w:val="0"/>
      <w:spacing w:line="400" w:lineRule="exact"/>
    </w:pPr>
    <w:rPr>
      <w:rFonts w:cs="Times New Roman"/>
      <w:b w:val="0"/>
      <w:bCs w:val="0"/>
      <w:kern w:val="0"/>
      <w:sz w:val="28"/>
      <w:szCs w:val="28"/>
      <w:lang w:val="x-none" w:eastAsia="x-none"/>
    </w:rPr>
  </w:style>
  <w:style w:type="character" w:customStyle="1" w:styleId="afff3">
    <w:name w:val="手冊節 字元"/>
    <w:link w:val="afff2"/>
    <w:rsid w:val="00647034"/>
    <w:rPr>
      <w:rFonts w:ascii="Times New Roman" w:eastAsia="標楷體" w:hAnsi="Times New Roman" w:cs="Times New Roman"/>
      <w:kern w:val="0"/>
      <w:sz w:val="28"/>
      <w:szCs w:val="28"/>
      <w:lang w:val="x-none" w:eastAsia="x-none"/>
    </w:rPr>
  </w:style>
  <w:style w:type="paragraph" w:customStyle="1" w:styleId="afff4">
    <w:name w:val="文"/>
    <w:basedOn w:val="a7"/>
    <w:rsid w:val="00647034"/>
    <w:pPr>
      <w:spacing w:line="480" w:lineRule="auto"/>
      <w:ind w:firstLine="397"/>
    </w:pPr>
    <w:rPr>
      <w:rFonts w:ascii="新細明體" w:eastAsia="新細明體" w:cs="Times New Roman"/>
      <w:sz w:val="20"/>
      <w:szCs w:val="20"/>
    </w:rPr>
  </w:style>
  <w:style w:type="character" w:customStyle="1" w:styleId="16">
    <w:name w:val="文件引導模式 字元1"/>
    <w:aliases w:val="字元 字元1"/>
    <w:basedOn w:val="a8"/>
    <w:uiPriority w:val="99"/>
    <w:semiHidden/>
    <w:rsid w:val="00647034"/>
    <w:rPr>
      <w:rFonts w:ascii="Microsoft JhengHei UI" w:eastAsia="Microsoft JhengHei UI" w:hAnsi="Times New Roman"/>
      <w:sz w:val="18"/>
      <w:szCs w:val="18"/>
    </w:rPr>
  </w:style>
  <w:style w:type="paragraph" w:styleId="afff5">
    <w:name w:val="Document Map"/>
    <w:aliases w:val=" 字元,字元"/>
    <w:basedOn w:val="a7"/>
    <w:link w:val="afff6"/>
    <w:semiHidden/>
    <w:unhideWhenUsed/>
    <w:rsid w:val="00647034"/>
    <w:pPr>
      <w:jc w:val="left"/>
    </w:pPr>
    <w:rPr>
      <w:rFonts w:ascii="新細明體" w:eastAsia="新細明體" w:hAnsi="Calibri" w:cs="Times New Roman"/>
      <w:sz w:val="18"/>
      <w:szCs w:val="18"/>
    </w:rPr>
  </w:style>
  <w:style w:type="character" w:customStyle="1" w:styleId="afff6">
    <w:name w:val="文件引導模式 字元"/>
    <w:aliases w:val=" 字元 字元,字元 字元"/>
    <w:link w:val="afff5"/>
    <w:semiHidden/>
    <w:rsid w:val="00647034"/>
    <w:rPr>
      <w:rFonts w:ascii="新細明體" w:eastAsia="新細明體" w:hAnsi="Calibri" w:cs="Times New Roman"/>
      <w:sz w:val="18"/>
      <w:szCs w:val="18"/>
    </w:rPr>
  </w:style>
  <w:style w:type="paragraph" w:styleId="afff7">
    <w:name w:val="Date"/>
    <w:basedOn w:val="a7"/>
    <w:next w:val="a7"/>
    <w:link w:val="afff8"/>
    <w:uiPriority w:val="99"/>
    <w:unhideWhenUsed/>
    <w:rsid w:val="00647034"/>
    <w:pPr>
      <w:jc w:val="right"/>
    </w:pPr>
    <w:rPr>
      <w:rFonts w:ascii="Calibri" w:eastAsia="新細明體" w:hAnsi="Calibri" w:cs="Times New Roman"/>
      <w:kern w:val="0"/>
      <w:sz w:val="20"/>
      <w:szCs w:val="24"/>
      <w:lang w:val="x-none" w:eastAsia="x-none"/>
    </w:rPr>
  </w:style>
  <w:style w:type="character" w:customStyle="1" w:styleId="afff8">
    <w:name w:val="日期 字元"/>
    <w:basedOn w:val="a8"/>
    <w:link w:val="afff7"/>
    <w:uiPriority w:val="99"/>
    <w:rsid w:val="00647034"/>
    <w:rPr>
      <w:rFonts w:ascii="Calibri" w:eastAsia="新細明體" w:hAnsi="Calibri" w:cs="Times New Roman"/>
      <w:kern w:val="0"/>
      <w:sz w:val="20"/>
      <w:szCs w:val="24"/>
      <w:lang w:val="x-none" w:eastAsia="x-none"/>
    </w:rPr>
  </w:style>
  <w:style w:type="paragraph" w:styleId="afff9">
    <w:name w:val="Body Text"/>
    <w:basedOn w:val="a7"/>
    <w:link w:val="afffa"/>
    <w:uiPriority w:val="99"/>
    <w:unhideWhenUsed/>
    <w:rsid w:val="00647034"/>
    <w:pPr>
      <w:spacing w:after="120" w:line="360" w:lineRule="atLeast"/>
      <w:textAlignment w:val="baseline"/>
    </w:pPr>
    <w:rPr>
      <w:rFonts w:eastAsia="新細明體" w:cs="Times New Roman"/>
      <w:kern w:val="0"/>
      <w:sz w:val="20"/>
      <w:szCs w:val="24"/>
      <w:lang w:val="x-none" w:eastAsia="x-none"/>
    </w:rPr>
  </w:style>
  <w:style w:type="character" w:customStyle="1" w:styleId="afffa">
    <w:name w:val="本文 字元"/>
    <w:basedOn w:val="a8"/>
    <w:link w:val="afff9"/>
    <w:uiPriority w:val="99"/>
    <w:qFormat/>
    <w:rsid w:val="00647034"/>
    <w:rPr>
      <w:rFonts w:ascii="Times New Roman" w:eastAsia="新細明體" w:hAnsi="Times New Roman" w:cs="Times New Roman"/>
      <w:kern w:val="0"/>
      <w:sz w:val="20"/>
      <w:szCs w:val="24"/>
      <w:lang w:val="x-none" w:eastAsia="x-none"/>
    </w:rPr>
  </w:style>
  <w:style w:type="paragraph" w:styleId="25">
    <w:name w:val="Body Text 2"/>
    <w:basedOn w:val="a7"/>
    <w:link w:val="26"/>
    <w:uiPriority w:val="99"/>
    <w:rsid w:val="00647034"/>
    <w:pPr>
      <w:spacing w:after="120" w:line="480" w:lineRule="auto"/>
      <w:jc w:val="left"/>
    </w:pPr>
    <w:rPr>
      <w:rFonts w:ascii="Calibri" w:eastAsia="新細明體" w:hAnsi="Calibri" w:cs="Times New Roman"/>
      <w:kern w:val="0"/>
      <w:sz w:val="20"/>
      <w:szCs w:val="24"/>
      <w:lang w:val="x-none" w:eastAsia="x-none"/>
    </w:rPr>
  </w:style>
  <w:style w:type="character" w:customStyle="1" w:styleId="26">
    <w:name w:val="本文 2 字元"/>
    <w:basedOn w:val="a8"/>
    <w:link w:val="25"/>
    <w:uiPriority w:val="99"/>
    <w:rsid w:val="00647034"/>
    <w:rPr>
      <w:rFonts w:ascii="Calibri" w:eastAsia="新細明體" w:hAnsi="Calibri" w:cs="Times New Roman"/>
      <w:kern w:val="0"/>
      <w:sz w:val="20"/>
      <w:szCs w:val="24"/>
      <w:lang w:val="x-none" w:eastAsia="x-none"/>
    </w:rPr>
  </w:style>
  <w:style w:type="paragraph" w:customStyle="1" w:styleId="afffb">
    <w:name w:val="本文內文"/>
    <w:autoRedefine/>
    <w:rsid w:val="00647034"/>
    <w:pPr>
      <w:snapToGrid w:val="0"/>
      <w:spacing w:line="360" w:lineRule="auto"/>
      <w:ind w:firstLineChars="200" w:firstLine="560"/>
      <w:jc w:val="both"/>
    </w:pPr>
    <w:rPr>
      <w:rFonts w:ascii="Calibri" w:eastAsia="標楷體" w:hAnsi="Calibri" w:cs="Times New Roman"/>
      <w:sz w:val="28"/>
    </w:rPr>
  </w:style>
  <w:style w:type="paragraph" w:customStyle="1" w:styleId="afffc">
    <w:name w:val="本文內容"/>
    <w:link w:val="afffd"/>
    <w:rsid w:val="00647034"/>
    <w:pPr>
      <w:spacing w:line="360" w:lineRule="auto"/>
      <w:ind w:firstLineChars="200" w:firstLine="480"/>
      <w:jc w:val="both"/>
    </w:pPr>
    <w:rPr>
      <w:rFonts w:ascii="Times New Roman" w:eastAsia="標楷體" w:hAnsi="標楷體" w:cs="Times New Roman"/>
      <w:kern w:val="0"/>
      <w:sz w:val="20"/>
      <w:szCs w:val="24"/>
    </w:rPr>
  </w:style>
  <w:style w:type="character" w:customStyle="1" w:styleId="afffd">
    <w:name w:val="本文內容 字元"/>
    <w:link w:val="afffc"/>
    <w:rsid w:val="00647034"/>
    <w:rPr>
      <w:rFonts w:ascii="Times New Roman" w:eastAsia="標楷體" w:hAnsi="標楷體" w:cs="Times New Roman"/>
      <w:kern w:val="0"/>
      <w:sz w:val="20"/>
      <w:szCs w:val="24"/>
    </w:rPr>
  </w:style>
  <w:style w:type="paragraph" w:styleId="afffe">
    <w:name w:val="Body Text Indent"/>
    <w:basedOn w:val="a7"/>
    <w:link w:val="affff"/>
    <w:rsid w:val="00647034"/>
    <w:pPr>
      <w:spacing w:after="120"/>
      <w:ind w:left="480"/>
      <w:jc w:val="left"/>
    </w:pPr>
    <w:rPr>
      <w:rFonts w:eastAsia="新細明體" w:cs="Times New Roman"/>
      <w:kern w:val="0"/>
      <w:sz w:val="20"/>
      <w:szCs w:val="24"/>
      <w:lang w:val="x-none" w:eastAsia="x-none"/>
    </w:rPr>
  </w:style>
  <w:style w:type="character" w:customStyle="1" w:styleId="affff">
    <w:name w:val="本文縮排 字元"/>
    <w:basedOn w:val="a8"/>
    <w:link w:val="afffe"/>
    <w:rsid w:val="00647034"/>
    <w:rPr>
      <w:rFonts w:ascii="Times New Roman" w:eastAsia="新細明體" w:hAnsi="Times New Roman" w:cs="Times New Roman"/>
      <w:kern w:val="0"/>
      <w:sz w:val="20"/>
      <w:szCs w:val="24"/>
      <w:lang w:val="x-none" w:eastAsia="x-none"/>
    </w:rPr>
  </w:style>
  <w:style w:type="paragraph" w:styleId="27">
    <w:name w:val="Body Text Indent 2"/>
    <w:basedOn w:val="a7"/>
    <w:link w:val="28"/>
    <w:rsid w:val="00647034"/>
    <w:pPr>
      <w:tabs>
        <w:tab w:val="left" w:pos="2880"/>
      </w:tabs>
      <w:spacing w:line="700" w:lineRule="exact"/>
      <w:ind w:firstLine="560"/>
    </w:pPr>
    <w:rPr>
      <w:rFonts w:ascii="標楷體" w:hAnsi="標楷體" w:cs="Times New Roman"/>
      <w:color w:val="FF0000"/>
      <w:kern w:val="0"/>
      <w:szCs w:val="28"/>
      <w:lang w:val="x-none" w:eastAsia="x-none"/>
    </w:rPr>
  </w:style>
  <w:style w:type="character" w:customStyle="1" w:styleId="28">
    <w:name w:val="本文縮排 2 字元"/>
    <w:basedOn w:val="a8"/>
    <w:link w:val="27"/>
    <w:rsid w:val="00647034"/>
    <w:rPr>
      <w:rFonts w:ascii="標楷體" w:eastAsia="標楷體" w:hAnsi="標楷體" w:cs="Times New Roman"/>
      <w:color w:val="FF0000"/>
      <w:kern w:val="0"/>
      <w:sz w:val="28"/>
      <w:szCs w:val="28"/>
      <w:lang w:val="x-none" w:eastAsia="x-none"/>
    </w:rPr>
  </w:style>
  <w:style w:type="paragraph" w:styleId="31">
    <w:name w:val="Body Text Indent 3"/>
    <w:basedOn w:val="a7"/>
    <w:link w:val="32"/>
    <w:rsid w:val="00647034"/>
    <w:pPr>
      <w:spacing w:after="120"/>
      <w:ind w:left="480"/>
      <w:jc w:val="left"/>
    </w:pPr>
    <w:rPr>
      <w:rFonts w:eastAsia="新細明體" w:cs="Times New Roman"/>
      <w:kern w:val="0"/>
      <w:sz w:val="16"/>
      <w:szCs w:val="16"/>
      <w:lang w:val="x-none" w:eastAsia="x-none"/>
    </w:rPr>
  </w:style>
  <w:style w:type="character" w:customStyle="1" w:styleId="32">
    <w:name w:val="本文縮排 3 字元"/>
    <w:basedOn w:val="a8"/>
    <w:link w:val="31"/>
    <w:rsid w:val="00647034"/>
    <w:rPr>
      <w:rFonts w:ascii="Times New Roman" w:eastAsia="新細明體" w:hAnsi="Times New Roman" w:cs="Times New Roman"/>
      <w:kern w:val="0"/>
      <w:sz w:val="16"/>
      <w:szCs w:val="16"/>
      <w:lang w:val="x-none" w:eastAsia="x-none"/>
    </w:rPr>
  </w:style>
  <w:style w:type="paragraph" w:customStyle="1" w:styleId="affff0">
    <w:name w:val="目錄"/>
    <w:basedOn w:val="1012"/>
    <w:link w:val="affff1"/>
    <w:rsid w:val="00647034"/>
    <w:pPr>
      <w:spacing w:after="180"/>
      <w:ind w:left="0" w:firstLine="0"/>
      <w:jc w:val="center"/>
    </w:pPr>
    <w:rPr>
      <w:sz w:val="36"/>
    </w:rPr>
  </w:style>
  <w:style w:type="character" w:customStyle="1" w:styleId="affff1">
    <w:name w:val="目錄 字元"/>
    <w:link w:val="affff0"/>
    <w:rsid w:val="00647034"/>
    <w:rPr>
      <w:rFonts w:ascii="Calibri" w:eastAsia="標楷體" w:hAnsi="Calibri" w:cs="Times New Roman"/>
      <w:b/>
      <w:color w:val="000000"/>
      <w:kern w:val="0"/>
      <w:sz w:val="36"/>
      <w:szCs w:val="36"/>
      <w:lang w:val="x-none" w:eastAsia="x-none"/>
    </w:rPr>
  </w:style>
  <w:style w:type="paragraph" w:styleId="17">
    <w:name w:val="toc 1"/>
    <w:basedOn w:val="a7"/>
    <w:next w:val="a7"/>
    <w:autoRedefine/>
    <w:uiPriority w:val="39"/>
    <w:unhideWhenUsed/>
    <w:rsid w:val="00265127"/>
    <w:pPr>
      <w:tabs>
        <w:tab w:val="right" w:leader="dot" w:pos="9071"/>
      </w:tabs>
      <w:spacing w:line="276" w:lineRule="auto"/>
      <w:ind w:rightChars="-16" w:right="-45" w:firstLineChars="0" w:firstLine="0"/>
      <w:jc w:val="center"/>
    </w:pPr>
    <w:rPr>
      <w:rFonts w:ascii="標楷體" w:hAnsi="標楷體"/>
      <w:b/>
      <w:bCs/>
      <w:noProof/>
    </w:rPr>
  </w:style>
  <w:style w:type="paragraph" w:styleId="33">
    <w:name w:val="toc 3"/>
    <w:basedOn w:val="a7"/>
    <w:next w:val="a7"/>
    <w:autoRedefine/>
    <w:uiPriority w:val="39"/>
    <w:unhideWhenUsed/>
    <w:rsid w:val="00647034"/>
    <w:pPr>
      <w:widowControl/>
      <w:spacing w:after="100" w:line="259" w:lineRule="auto"/>
      <w:ind w:left="440"/>
      <w:jc w:val="left"/>
    </w:pPr>
    <w:rPr>
      <w:rFonts w:asciiTheme="minorHAnsi" w:eastAsiaTheme="minorEastAsia" w:hAnsiTheme="minorHAnsi" w:cs="Times New Roman"/>
      <w:kern w:val="0"/>
      <w:sz w:val="22"/>
    </w:rPr>
  </w:style>
  <w:style w:type="paragraph" w:styleId="41">
    <w:name w:val="toc 4"/>
    <w:basedOn w:val="a7"/>
    <w:next w:val="a7"/>
    <w:autoRedefine/>
    <w:uiPriority w:val="39"/>
    <w:unhideWhenUsed/>
    <w:rsid w:val="00647034"/>
    <w:pPr>
      <w:ind w:left="720"/>
      <w:jc w:val="left"/>
    </w:pPr>
    <w:rPr>
      <w:rFonts w:ascii="Calibri" w:eastAsia="新細明體" w:hAnsi="Calibri" w:cs="Times New Roman"/>
      <w:sz w:val="18"/>
      <w:szCs w:val="18"/>
    </w:rPr>
  </w:style>
  <w:style w:type="paragraph" w:styleId="51">
    <w:name w:val="toc 5"/>
    <w:basedOn w:val="a7"/>
    <w:next w:val="a7"/>
    <w:autoRedefine/>
    <w:uiPriority w:val="39"/>
    <w:unhideWhenUsed/>
    <w:rsid w:val="00647034"/>
    <w:pPr>
      <w:ind w:left="960"/>
      <w:jc w:val="left"/>
    </w:pPr>
    <w:rPr>
      <w:rFonts w:ascii="Calibri" w:eastAsia="新細明體" w:hAnsi="Calibri" w:cs="Times New Roman"/>
      <w:sz w:val="18"/>
      <w:szCs w:val="18"/>
    </w:rPr>
  </w:style>
  <w:style w:type="paragraph" w:styleId="61">
    <w:name w:val="toc 6"/>
    <w:basedOn w:val="a7"/>
    <w:next w:val="a7"/>
    <w:autoRedefine/>
    <w:uiPriority w:val="39"/>
    <w:unhideWhenUsed/>
    <w:rsid w:val="00647034"/>
    <w:pPr>
      <w:ind w:left="1200"/>
      <w:jc w:val="left"/>
    </w:pPr>
    <w:rPr>
      <w:rFonts w:ascii="Calibri" w:eastAsia="新細明體" w:hAnsi="Calibri" w:cs="Times New Roman"/>
      <w:sz w:val="18"/>
      <w:szCs w:val="18"/>
    </w:rPr>
  </w:style>
  <w:style w:type="paragraph" w:styleId="71">
    <w:name w:val="toc 7"/>
    <w:basedOn w:val="a7"/>
    <w:next w:val="a7"/>
    <w:autoRedefine/>
    <w:uiPriority w:val="39"/>
    <w:unhideWhenUsed/>
    <w:rsid w:val="00647034"/>
    <w:pPr>
      <w:ind w:left="1440"/>
      <w:jc w:val="left"/>
    </w:pPr>
    <w:rPr>
      <w:rFonts w:ascii="Calibri" w:eastAsia="新細明體" w:hAnsi="Calibri" w:cs="Times New Roman"/>
      <w:sz w:val="18"/>
      <w:szCs w:val="18"/>
    </w:rPr>
  </w:style>
  <w:style w:type="paragraph" w:styleId="81">
    <w:name w:val="toc 8"/>
    <w:basedOn w:val="a7"/>
    <w:next w:val="a7"/>
    <w:autoRedefine/>
    <w:uiPriority w:val="39"/>
    <w:unhideWhenUsed/>
    <w:rsid w:val="00647034"/>
    <w:pPr>
      <w:ind w:left="1680"/>
      <w:jc w:val="left"/>
    </w:pPr>
    <w:rPr>
      <w:rFonts w:ascii="Calibri" w:eastAsia="新細明體" w:hAnsi="Calibri" w:cs="Times New Roman"/>
      <w:sz w:val="18"/>
      <w:szCs w:val="18"/>
    </w:rPr>
  </w:style>
  <w:style w:type="paragraph" w:styleId="91">
    <w:name w:val="toc 9"/>
    <w:basedOn w:val="a7"/>
    <w:next w:val="a7"/>
    <w:autoRedefine/>
    <w:uiPriority w:val="39"/>
    <w:unhideWhenUsed/>
    <w:rsid w:val="00647034"/>
    <w:pPr>
      <w:ind w:left="1920"/>
      <w:jc w:val="left"/>
    </w:pPr>
    <w:rPr>
      <w:rFonts w:ascii="Calibri" w:eastAsia="新細明體" w:hAnsi="Calibri" w:cs="Times New Roman"/>
      <w:sz w:val="18"/>
      <w:szCs w:val="18"/>
    </w:rPr>
  </w:style>
  <w:style w:type="character" w:customStyle="1" w:styleId="affff2">
    <w:name w:val="目錄 字元 字元"/>
    <w:rsid w:val="00647034"/>
    <w:rPr>
      <w:rFonts w:ascii="Calibri" w:eastAsia="標楷體" w:hAnsi="Calibri" w:cs="Times New Roman"/>
      <w:b/>
      <w:color w:val="000000"/>
      <w:kern w:val="0"/>
      <w:sz w:val="36"/>
      <w:szCs w:val="36"/>
    </w:rPr>
  </w:style>
  <w:style w:type="paragraph" w:styleId="affff3">
    <w:name w:val="TOC Heading"/>
    <w:basedOn w:val="11"/>
    <w:next w:val="a7"/>
    <w:uiPriority w:val="39"/>
    <w:unhideWhenUsed/>
    <w:rsid w:val="00647034"/>
    <w:pPr>
      <w:keepLines/>
      <w:widowControl/>
      <w:spacing w:before="240" w:line="259" w:lineRule="auto"/>
      <w:jc w:val="left"/>
      <w:outlineLvl w:val="9"/>
    </w:pPr>
    <w:rPr>
      <w:rFonts w:asciiTheme="majorHAnsi" w:eastAsiaTheme="majorEastAsia" w:hAnsiTheme="majorHAnsi"/>
      <w:b w:val="0"/>
      <w:bCs w:val="0"/>
      <w:color w:val="2F5496" w:themeColor="accent1" w:themeShade="BF"/>
      <w:kern w:val="0"/>
      <w:szCs w:val="32"/>
    </w:rPr>
  </w:style>
  <w:style w:type="paragraph" w:customStyle="1" w:styleId="18">
    <w:name w:val="目錄標題1"/>
    <w:basedOn w:val="11"/>
    <w:next w:val="a7"/>
    <w:uiPriority w:val="99"/>
    <w:unhideWhenUsed/>
    <w:rsid w:val="00647034"/>
    <w:pPr>
      <w:keepLines/>
      <w:widowControl/>
      <w:spacing w:before="480" w:line="276" w:lineRule="auto"/>
      <w:jc w:val="left"/>
      <w:outlineLvl w:val="9"/>
    </w:pPr>
    <w:rPr>
      <w:rFonts w:ascii="Cambria" w:eastAsia="新細明體" w:hAnsi="Cambria" w:cs="Times New Roman"/>
      <w:color w:val="365F91"/>
      <w:kern w:val="0"/>
      <w:sz w:val="28"/>
      <w:szCs w:val="28"/>
      <w:lang w:val="x-none" w:eastAsia="x-none"/>
    </w:rPr>
  </w:style>
  <w:style w:type="paragraph" w:customStyle="1" w:styleId="affff4">
    <w:name w:val="立法院關係文書標題"/>
    <w:basedOn w:val="a7"/>
    <w:next w:val="a7"/>
    <w:rsid w:val="00647034"/>
    <w:pPr>
      <w:kinsoku w:val="0"/>
      <w:overflowPunct w:val="0"/>
      <w:ind w:leftChars="400" w:left="400"/>
      <w:textAlignment w:val="center"/>
    </w:pPr>
    <w:rPr>
      <w:rFonts w:eastAsia="華康楷書體W5" w:cs="Times New Roman"/>
      <w:noProof/>
      <w:kern w:val="0"/>
      <w:sz w:val="42"/>
      <w:szCs w:val="24"/>
    </w:rPr>
  </w:style>
  <w:style w:type="paragraph" w:customStyle="1" w:styleId="19">
    <w:name w:val="字元 字元1 字元 字元 字元 字元"/>
    <w:basedOn w:val="a7"/>
    <w:rsid w:val="00647034"/>
    <w:pPr>
      <w:widowControl/>
      <w:spacing w:after="160" w:line="240" w:lineRule="exact"/>
      <w:jc w:val="left"/>
    </w:pPr>
    <w:rPr>
      <w:rFonts w:ascii="Tahoma" w:eastAsia="新細明體" w:hAnsi="Tahoma" w:cs="Times New Roman"/>
      <w:kern w:val="0"/>
      <w:sz w:val="20"/>
      <w:szCs w:val="20"/>
      <w:lang w:eastAsia="en-US"/>
    </w:rPr>
  </w:style>
  <w:style w:type="paragraph" w:customStyle="1" w:styleId="111">
    <w:name w:val="字元 字元1 字元 字元 字元 字元1"/>
    <w:basedOn w:val="a7"/>
    <w:rsid w:val="00647034"/>
    <w:pPr>
      <w:widowControl/>
      <w:spacing w:after="160" w:line="240" w:lineRule="exact"/>
      <w:jc w:val="left"/>
    </w:pPr>
    <w:rPr>
      <w:rFonts w:ascii="Tahoma" w:eastAsia="新細明體" w:hAnsi="Tahoma" w:cs="Times New Roman"/>
      <w:kern w:val="0"/>
      <w:sz w:val="20"/>
      <w:szCs w:val="20"/>
      <w:lang w:eastAsia="en-US"/>
    </w:rPr>
  </w:style>
  <w:style w:type="paragraph" w:customStyle="1" w:styleId="121">
    <w:name w:val="字元 字元1 字元 字元 字元 字元2"/>
    <w:basedOn w:val="a7"/>
    <w:rsid w:val="00647034"/>
    <w:pPr>
      <w:widowControl/>
      <w:spacing w:after="160" w:line="240" w:lineRule="exact"/>
      <w:jc w:val="left"/>
    </w:pPr>
    <w:rPr>
      <w:rFonts w:ascii="Tahoma" w:eastAsia="新細明體" w:hAnsi="Tahoma" w:cs="Times New Roman"/>
      <w:kern w:val="0"/>
      <w:sz w:val="20"/>
      <w:szCs w:val="20"/>
      <w:lang w:eastAsia="en-US"/>
    </w:rPr>
  </w:style>
  <w:style w:type="paragraph" w:customStyle="1" w:styleId="1a">
    <w:name w:val="字元1 字元 字元 字元 字元 字元 字元"/>
    <w:basedOn w:val="a7"/>
    <w:uiPriority w:val="99"/>
    <w:rsid w:val="00647034"/>
    <w:pPr>
      <w:widowControl/>
      <w:spacing w:after="160" w:line="240" w:lineRule="exact"/>
      <w:jc w:val="left"/>
    </w:pPr>
    <w:rPr>
      <w:rFonts w:ascii="Tahoma" w:eastAsia="新細明體" w:hAnsi="Tahoma" w:cs="Times New Roman"/>
      <w:kern w:val="0"/>
      <w:sz w:val="20"/>
      <w:szCs w:val="20"/>
      <w:lang w:eastAsia="en-US"/>
    </w:rPr>
  </w:style>
  <w:style w:type="paragraph" w:customStyle="1" w:styleId="affff5">
    <w:name w:val="低碳表"/>
    <w:basedOn w:val="a7"/>
    <w:link w:val="affff6"/>
    <w:rsid w:val="00647034"/>
    <w:pPr>
      <w:widowControl/>
      <w:spacing w:line="400" w:lineRule="exact"/>
      <w:jc w:val="left"/>
    </w:pPr>
    <w:rPr>
      <w:rFonts w:ascii="標楷體" w:hAnsi="標楷體"/>
      <w:bCs/>
      <w:sz w:val="24"/>
      <w:szCs w:val="24"/>
    </w:rPr>
  </w:style>
  <w:style w:type="character" w:customStyle="1" w:styleId="affff6">
    <w:name w:val="低碳表 字元"/>
    <w:link w:val="affff5"/>
    <w:locked/>
    <w:rsid w:val="00647034"/>
    <w:rPr>
      <w:rFonts w:ascii="標楷體" w:eastAsia="標楷體" w:hAnsi="標楷體"/>
      <w:bCs/>
      <w:szCs w:val="24"/>
    </w:rPr>
  </w:style>
  <w:style w:type="character" w:customStyle="1" w:styleId="affff7">
    <w:name w:val="低碳表 字元 字元"/>
    <w:rsid w:val="00647034"/>
    <w:rPr>
      <w:rFonts w:ascii="Calibri" w:eastAsia="標楷體" w:hAnsi="Calibri" w:cs="Times New Roman"/>
      <w:bCs/>
      <w:kern w:val="0"/>
      <w:szCs w:val="24"/>
    </w:rPr>
  </w:style>
  <w:style w:type="paragraph" w:customStyle="1" w:styleId="-11">
    <w:name w:val="彩色清單 - 輔色 11"/>
    <w:basedOn w:val="a7"/>
    <w:link w:val="-1"/>
    <w:uiPriority w:val="34"/>
    <w:rsid w:val="00647034"/>
    <w:pPr>
      <w:ind w:left="480"/>
      <w:jc w:val="left"/>
    </w:pPr>
    <w:rPr>
      <w:rFonts w:ascii="Calibri" w:eastAsia="新細明體" w:hAnsi="Calibri" w:cs="Times New Roman"/>
      <w:kern w:val="0"/>
      <w:sz w:val="20"/>
      <w:szCs w:val="20"/>
      <w:lang w:val="x-none" w:eastAsia="x-none"/>
    </w:rPr>
  </w:style>
  <w:style w:type="character" w:customStyle="1" w:styleId="-1">
    <w:name w:val="彩色清單 - 輔色 1 字元"/>
    <w:link w:val="-11"/>
    <w:uiPriority w:val="34"/>
    <w:rsid w:val="00647034"/>
    <w:rPr>
      <w:rFonts w:ascii="Calibri" w:eastAsia="新細明體" w:hAnsi="Calibri" w:cs="Times New Roman"/>
      <w:kern w:val="0"/>
      <w:sz w:val="20"/>
      <w:szCs w:val="20"/>
      <w:lang w:val="x-none" w:eastAsia="x-none"/>
    </w:rPr>
  </w:style>
  <w:style w:type="paragraph" w:customStyle="1" w:styleId="affff8">
    <w:name w:val="章"/>
    <w:basedOn w:val="-11"/>
    <w:link w:val="affff9"/>
    <w:rsid w:val="00647034"/>
    <w:pPr>
      <w:ind w:left="0" w:rightChars="-82" w:right="-197" w:hanging="825"/>
    </w:pPr>
    <w:rPr>
      <w:rFonts w:ascii="Times New Roman" w:eastAsia="標楷體" w:hAnsi="標楷體"/>
      <w:b/>
      <w:sz w:val="36"/>
      <w:szCs w:val="36"/>
    </w:rPr>
  </w:style>
  <w:style w:type="character" w:customStyle="1" w:styleId="affff9">
    <w:name w:val="章 字元"/>
    <w:link w:val="affff8"/>
    <w:rsid w:val="00647034"/>
    <w:rPr>
      <w:rFonts w:ascii="Times New Roman" w:eastAsia="標楷體" w:hAnsi="標楷體" w:cs="Times New Roman"/>
      <w:b/>
      <w:kern w:val="0"/>
      <w:sz w:val="36"/>
      <w:szCs w:val="36"/>
      <w:lang w:val="x-none" w:eastAsia="x-none"/>
    </w:rPr>
  </w:style>
  <w:style w:type="paragraph" w:customStyle="1" w:styleId="affffa">
    <w:name w:val="低碳章"/>
    <w:basedOn w:val="affff8"/>
    <w:link w:val="affffb"/>
    <w:rsid w:val="00647034"/>
    <w:pPr>
      <w:ind w:rightChars="0" w:right="0" w:firstLine="0"/>
    </w:pPr>
    <w:rPr>
      <w:rFonts w:ascii="標楷體"/>
      <w:sz w:val="28"/>
      <w:szCs w:val="28"/>
    </w:rPr>
  </w:style>
  <w:style w:type="character" w:customStyle="1" w:styleId="affffb">
    <w:name w:val="低碳章 字元"/>
    <w:link w:val="affffa"/>
    <w:rsid w:val="00647034"/>
    <w:rPr>
      <w:rFonts w:ascii="標楷體" w:eastAsia="標楷體" w:hAnsi="標楷體" w:cs="Times New Roman"/>
      <w:b/>
      <w:kern w:val="0"/>
      <w:sz w:val="28"/>
      <w:szCs w:val="28"/>
      <w:lang w:val="x-none" w:eastAsia="x-none"/>
    </w:rPr>
  </w:style>
  <w:style w:type="paragraph" w:customStyle="1" w:styleId="affffc">
    <w:name w:val="低碳節"/>
    <w:basedOn w:val="a7"/>
    <w:link w:val="affffd"/>
    <w:rsid w:val="00647034"/>
    <w:pPr>
      <w:spacing w:before="180" w:after="180"/>
      <w:ind w:leftChars="50" w:left="120"/>
      <w:jc w:val="left"/>
    </w:pPr>
    <w:rPr>
      <w:rFonts w:ascii="Calibri" w:hAnsi="Calibri" w:cs="Times New Roman"/>
      <w:smallCaps/>
      <w:kern w:val="0"/>
      <w:sz w:val="20"/>
      <w:szCs w:val="20"/>
      <w:lang w:val="x-none" w:eastAsia="x-none"/>
    </w:rPr>
  </w:style>
  <w:style w:type="character" w:customStyle="1" w:styleId="affffd">
    <w:name w:val="低碳節 字元"/>
    <w:link w:val="affffc"/>
    <w:rsid w:val="00647034"/>
    <w:rPr>
      <w:rFonts w:ascii="Calibri" w:eastAsia="標楷體" w:hAnsi="Calibri" w:cs="Times New Roman"/>
      <w:smallCaps/>
      <w:kern w:val="0"/>
      <w:sz w:val="20"/>
      <w:szCs w:val="20"/>
      <w:lang w:val="x-none" w:eastAsia="x-none"/>
    </w:rPr>
  </w:style>
  <w:style w:type="paragraph" w:customStyle="1" w:styleId="affffe">
    <w:name w:val="低碳節文"/>
    <w:basedOn w:val="a7"/>
    <w:link w:val="afffff"/>
    <w:rsid w:val="00647034"/>
    <w:pPr>
      <w:widowControl/>
      <w:spacing w:line="400" w:lineRule="exact"/>
      <w:ind w:leftChars="50" w:left="120" w:firstLine="480"/>
    </w:pPr>
    <w:rPr>
      <w:rFonts w:cs="Times New Roman"/>
      <w:kern w:val="0"/>
      <w:sz w:val="20"/>
      <w:szCs w:val="24"/>
      <w:lang w:val="x-none" w:eastAsia="x-none"/>
    </w:rPr>
  </w:style>
  <w:style w:type="character" w:customStyle="1" w:styleId="afffff">
    <w:name w:val="低碳節文 字元"/>
    <w:link w:val="affffe"/>
    <w:rsid w:val="00647034"/>
    <w:rPr>
      <w:rFonts w:ascii="Times New Roman" w:eastAsia="標楷體" w:hAnsi="Times New Roman" w:cs="Times New Roman"/>
      <w:kern w:val="0"/>
      <w:sz w:val="20"/>
      <w:szCs w:val="24"/>
      <w:lang w:val="x-none" w:eastAsia="x-none"/>
    </w:rPr>
  </w:style>
  <w:style w:type="character" w:customStyle="1" w:styleId="afffff0">
    <w:name w:val="低碳節文 字元 字元"/>
    <w:rsid w:val="00647034"/>
    <w:rPr>
      <w:rFonts w:ascii="Times New Roman" w:eastAsia="標楷體" w:hAnsi="Times New Roman" w:cs="Times New Roman"/>
      <w:szCs w:val="24"/>
    </w:rPr>
  </w:style>
  <w:style w:type="paragraph" w:customStyle="1" w:styleId="afffff1">
    <w:name w:val="栗林圖"/>
    <w:basedOn w:val="a7"/>
    <w:link w:val="afffff2"/>
    <w:rsid w:val="00647034"/>
    <w:pPr>
      <w:widowControl/>
      <w:spacing w:line="240" w:lineRule="atLeast"/>
      <w:jc w:val="center"/>
    </w:pPr>
    <w:rPr>
      <w:rFonts w:ascii="Calibri" w:hAnsi="Calibri" w:cs="Times New Roman"/>
      <w:noProof/>
      <w:kern w:val="0"/>
      <w:sz w:val="20"/>
      <w:szCs w:val="28"/>
      <w:lang w:val="x-none" w:eastAsia="x-none"/>
    </w:rPr>
  </w:style>
  <w:style w:type="character" w:customStyle="1" w:styleId="afffff2">
    <w:name w:val="栗林圖 字元"/>
    <w:link w:val="afffff1"/>
    <w:rsid w:val="00647034"/>
    <w:rPr>
      <w:rFonts w:ascii="Calibri" w:eastAsia="標楷體" w:hAnsi="Calibri" w:cs="Times New Roman"/>
      <w:noProof/>
      <w:kern w:val="0"/>
      <w:sz w:val="20"/>
      <w:szCs w:val="28"/>
      <w:lang w:val="x-none" w:eastAsia="x-none"/>
    </w:rPr>
  </w:style>
  <w:style w:type="paragraph" w:customStyle="1" w:styleId="afffff3">
    <w:name w:val="低碳圖"/>
    <w:basedOn w:val="afffff1"/>
    <w:link w:val="afffff4"/>
    <w:rsid w:val="00647034"/>
    <w:rPr>
      <w:sz w:val="28"/>
      <w:szCs w:val="24"/>
    </w:rPr>
  </w:style>
  <w:style w:type="character" w:customStyle="1" w:styleId="afffff4">
    <w:name w:val="低碳圖 字元"/>
    <w:link w:val="afffff3"/>
    <w:rsid w:val="00647034"/>
    <w:rPr>
      <w:rFonts w:ascii="Calibri" w:eastAsia="標楷體" w:hAnsi="Calibri" w:cs="Times New Roman"/>
      <w:noProof/>
      <w:kern w:val="0"/>
      <w:sz w:val="28"/>
      <w:szCs w:val="24"/>
      <w:lang w:val="x-none" w:eastAsia="x-none"/>
    </w:rPr>
  </w:style>
  <w:style w:type="character" w:customStyle="1" w:styleId="afffff5">
    <w:name w:val="低碳圖 字元 字元"/>
    <w:rsid w:val="00647034"/>
    <w:rPr>
      <w:rFonts w:ascii="Calibri" w:eastAsia="標楷體" w:hAnsi="Calibri" w:cs="Times New Roman"/>
      <w:noProof/>
      <w:sz w:val="28"/>
      <w:szCs w:val="24"/>
    </w:rPr>
  </w:style>
  <w:style w:type="paragraph" w:customStyle="1" w:styleId="afffff6">
    <w:name w:val="姓名"/>
    <w:basedOn w:val="a7"/>
    <w:uiPriority w:val="99"/>
    <w:rsid w:val="00647034"/>
    <w:pPr>
      <w:shd w:val="pct10" w:color="auto" w:fill="auto"/>
      <w:tabs>
        <w:tab w:val="right" w:pos="7920"/>
      </w:tabs>
      <w:spacing w:line="360" w:lineRule="atLeast"/>
      <w:ind w:right="386"/>
      <w:jc w:val="left"/>
      <w:textAlignment w:val="baseline"/>
    </w:pPr>
    <w:rPr>
      <w:rFonts w:ascii="華康粗黑體" w:eastAsia="華康粗黑體" w:cs="華康粗黑體"/>
      <w:kern w:val="0"/>
      <w:sz w:val="36"/>
      <w:szCs w:val="36"/>
    </w:rPr>
  </w:style>
  <w:style w:type="paragraph" w:customStyle="1" w:styleId="afffff7">
    <w:name w:val="法規本文"/>
    <w:basedOn w:val="a7"/>
    <w:uiPriority w:val="99"/>
    <w:rsid w:val="00647034"/>
    <w:pPr>
      <w:spacing w:line="320" w:lineRule="exact"/>
      <w:ind w:left="992" w:hanging="992"/>
      <w:textAlignment w:val="center"/>
    </w:pPr>
    <w:rPr>
      <w:rFonts w:eastAsia="文鼎中明" w:cs="Times New Roman"/>
      <w:kern w:val="0"/>
      <w:sz w:val="20"/>
      <w:szCs w:val="20"/>
    </w:rPr>
  </w:style>
  <w:style w:type="paragraph" w:customStyle="1" w:styleId="afffff8">
    <w:name w:val="表"/>
    <w:basedOn w:val="a7"/>
    <w:link w:val="afffff9"/>
    <w:rsid w:val="00647034"/>
    <w:pPr>
      <w:widowControl/>
      <w:jc w:val="center"/>
    </w:pPr>
    <w:rPr>
      <w:rFonts w:hAnsi="標楷體" w:cs="Times New Roman"/>
      <w:bCs/>
      <w:kern w:val="0"/>
      <w:szCs w:val="28"/>
      <w:lang w:val="x-none" w:eastAsia="x-none"/>
    </w:rPr>
  </w:style>
  <w:style w:type="character" w:customStyle="1" w:styleId="afffff9">
    <w:name w:val="表 字元"/>
    <w:link w:val="afffff8"/>
    <w:locked/>
    <w:rsid w:val="00647034"/>
    <w:rPr>
      <w:rFonts w:ascii="Times New Roman" w:eastAsia="標楷體" w:hAnsi="標楷體" w:cs="Times New Roman"/>
      <w:bCs/>
      <w:kern w:val="0"/>
      <w:sz w:val="28"/>
      <w:szCs w:val="28"/>
      <w:lang w:val="x-none" w:eastAsia="x-none"/>
    </w:rPr>
  </w:style>
  <w:style w:type="paragraph" w:customStyle="1" w:styleId="afffffa">
    <w:name w:val="表名"/>
    <w:basedOn w:val="a7"/>
    <w:uiPriority w:val="99"/>
    <w:rsid w:val="00647034"/>
    <w:pPr>
      <w:spacing w:before="60" w:after="60" w:line="480" w:lineRule="atLeast"/>
      <w:textAlignment w:val="baseline"/>
    </w:pPr>
    <w:rPr>
      <w:rFonts w:ascii="全真仿宋體" w:eastAsia="全真仿宋體" w:cs="全真仿宋體"/>
      <w:kern w:val="0"/>
      <w:szCs w:val="28"/>
    </w:rPr>
  </w:style>
  <w:style w:type="paragraph" w:customStyle="1" w:styleId="afffffb">
    <w:name w:val="表格"/>
    <w:basedOn w:val="a7"/>
    <w:uiPriority w:val="99"/>
    <w:rsid w:val="00647034"/>
    <w:pPr>
      <w:widowControl/>
    </w:pPr>
    <w:rPr>
      <w:rFonts w:cs="Times New Roman"/>
      <w:szCs w:val="28"/>
    </w:rPr>
  </w:style>
  <w:style w:type="table" w:styleId="Web2">
    <w:name w:val="Table Web 2"/>
    <w:basedOn w:val="a9"/>
    <w:rsid w:val="0064703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21">
    <w:name w:val="表格 Web 21"/>
    <w:basedOn w:val="a9"/>
    <w:next w:val="Web2"/>
    <w:rsid w:val="0064703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22">
    <w:name w:val="表格 Web 22"/>
    <w:basedOn w:val="a9"/>
    <w:next w:val="Web2"/>
    <w:rsid w:val="0064703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c">
    <w:name w:val="表格文字"/>
    <w:basedOn w:val="a7"/>
    <w:next w:val="a7"/>
    <w:rsid w:val="00647034"/>
    <w:pPr>
      <w:textAlignment w:val="baseline"/>
    </w:pPr>
    <w:rPr>
      <w:rFonts w:eastAsia="華康仿宋體" w:cs="Times New Roman"/>
      <w:kern w:val="0"/>
      <w:szCs w:val="20"/>
    </w:rPr>
  </w:style>
  <w:style w:type="table" w:styleId="afffffd">
    <w:name w:val="Table Grid"/>
    <w:aliases w:val="週報表格格線,表格細"/>
    <w:basedOn w:val="a9"/>
    <w:uiPriority w:val="59"/>
    <w:qFormat/>
    <w:rsid w:val="006470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表格格線1"/>
    <w:basedOn w:val="a9"/>
    <w:next w:val="afffffd"/>
    <w:uiPriority w:val="39"/>
    <w:qFormat/>
    <w:rsid w:val="00647034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">
    <w:name w:val="表格格線11"/>
    <w:basedOn w:val="a9"/>
    <w:next w:val="afffffd"/>
    <w:uiPriority w:val="39"/>
    <w:qFormat/>
    <w:rsid w:val="00647034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表格格線111"/>
    <w:basedOn w:val="a9"/>
    <w:next w:val="afffffd"/>
    <w:uiPriority w:val="59"/>
    <w:rsid w:val="00647034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">
    <w:name w:val="表格格線1111"/>
    <w:basedOn w:val="a9"/>
    <w:next w:val="afffffd"/>
    <w:uiPriority w:val="39"/>
    <w:rsid w:val="00647034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表格格線112"/>
    <w:basedOn w:val="a9"/>
    <w:next w:val="afffffd"/>
    <w:uiPriority w:val="39"/>
    <w:rsid w:val="00647034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表格格線12"/>
    <w:basedOn w:val="a9"/>
    <w:uiPriority w:val="59"/>
    <w:rsid w:val="00647034"/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表格格線13"/>
    <w:basedOn w:val="a9"/>
    <w:next w:val="afffffd"/>
    <w:uiPriority w:val="39"/>
    <w:rsid w:val="006470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表格格線14"/>
    <w:basedOn w:val="a9"/>
    <w:next w:val="afffffd"/>
    <w:uiPriority w:val="59"/>
    <w:rsid w:val="00647034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">
    <w:name w:val="表格格線2"/>
    <w:basedOn w:val="a9"/>
    <w:next w:val="afffffd"/>
    <w:uiPriority w:val="59"/>
    <w:qFormat/>
    <w:rsid w:val="00647034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表格格線21"/>
    <w:basedOn w:val="a9"/>
    <w:next w:val="afffffd"/>
    <w:uiPriority w:val="59"/>
    <w:qFormat/>
    <w:rsid w:val="006470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表格格線211"/>
    <w:basedOn w:val="a9"/>
    <w:next w:val="afffffd"/>
    <w:uiPriority w:val="59"/>
    <w:rsid w:val="00647034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0">
    <w:name w:val="表格格線22"/>
    <w:basedOn w:val="a9"/>
    <w:next w:val="afffffd"/>
    <w:uiPriority w:val="59"/>
    <w:rsid w:val="00647034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4">
    <w:name w:val="表格格線3"/>
    <w:basedOn w:val="a9"/>
    <w:next w:val="afffffd"/>
    <w:uiPriority w:val="59"/>
    <w:qFormat/>
    <w:rsid w:val="006470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格格線31"/>
    <w:basedOn w:val="a9"/>
    <w:next w:val="afffffd"/>
    <w:uiPriority w:val="59"/>
    <w:qFormat/>
    <w:rsid w:val="006470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表格格線32"/>
    <w:basedOn w:val="a9"/>
    <w:next w:val="afffffd"/>
    <w:uiPriority w:val="59"/>
    <w:rsid w:val="006470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表格格線4"/>
    <w:basedOn w:val="a9"/>
    <w:next w:val="afffffd"/>
    <w:uiPriority w:val="59"/>
    <w:qFormat/>
    <w:rsid w:val="006470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格格線41"/>
    <w:basedOn w:val="a9"/>
    <w:next w:val="afffffd"/>
    <w:uiPriority w:val="59"/>
    <w:qFormat/>
    <w:rsid w:val="006470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表格格線42"/>
    <w:basedOn w:val="a9"/>
    <w:next w:val="afffffd"/>
    <w:uiPriority w:val="59"/>
    <w:rsid w:val="006470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表格格線43"/>
    <w:basedOn w:val="a9"/>
    <w:next w:val="afffffd"/>
    <w:uiPriority w:val="59"/>
    <w:rsid w:val="006470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表格格線5"/>
    <w:basedOn w:val="a9"/>
    <w:next w:val="afffffd"/>
    <w:uiPriority w:val="39"/>
    <w:rsid w:val="00647034"/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表格格線6"/>
    <w:basedOn w:val="a9"/>
    <w:next w:val="afffffd"/>
    <w:uiPriority w:val="59"/>
    <w:rsid w:val="006470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表格格線7"/>
    <w:basedOn w:val="a9"/>
    <w:next w:val="afffffd"/>
    <w:uiPriority w:val="39"/>
    <w:qFormat/>
    <w:rsid w:val="006470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表格格線8"/>
    <w:basedOn w:val="a9"/>
    <w:next w:val="afffffd"/>
    <w:uiPriority w:val="39"/>
    <w:rsid w:val="006470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e">
    <w:name w:val="表格第一列(文字分散)"/>
    <w:basedOn w:val="a7"/>
    <w:next w:val="a7"/>
    <w:rsid w:val="00647034"/>
    <w:pPr>
      <w:kinsoku w:val="0"/>
      <w:overflowPunct w:val="0"/>
      <w:spacing w:line="315" w:lineRule="exact"/>
      <w:ind w:leftChars="50" w:left="50" w:rightChars="50" w:right="50"/>
      <w:jc w:val="distribute"/>
      <w:textAlignment w:val="center"/>
    </w:pPr>
    <w:rPr>
      <w:rFonts w:eastAsia="華康細明體" w:cs="Times New Roman"/>
      <w:noProof/>
      <w:sz w:val="21"/>
      <w:szCs w:val="24"/>
    </w:rPr>
  </w:style>
  <w:style w:type="paragraph" w:customStyle="1" w:styleId="affffff">
    <w:name w:val="表格標題置中 字元"/>
    <w:link w:val="affffff0"/>
    <w:rsid w:val="00647034"/>
    <w:pPr>
      <w:snapToGrid w:val="0"/>
      <w:jc w:val="center"/>
    </w:pPr>
    <w:rPr>
      <w:rFonts w:ascii="新細明體" w:eastAsia="標楷體" w:hAnsi="華康仿宋體W2"/>
      <w:b/>
    </w:rPr>
  </w:style>
  <w:style w:type="character" w:customStyle="1" w:styleId="affffff0">
    <w:name w:val="表格標題置中 字元 字元"/>
    <w:link w:val="affffff"/>
    <w:locked/>
    <w:rsid w:val="00647034"/>
    <w:rPr>
      <w:rFonts w:ascii="新細明體" w:eastAsia="標楷體" w:hAnsi="華康仿宋體W2"/>
      <w:b/>
    </w:rPr>
  </w:style>
  <w:style w:type="paragraph" w:customStyle="1" w:styleId="affffff1">
    <w:name w:val="表格樣式"/>
    <w:basedOn w:val="a7"/>
    <w:link w:val="affffff2"/>
    <w:rsid w:val="00647034"/>
    <w:pPr>
      <w:jc w:val="center"/>
    </w:pPr>
    <w:rPr>
      <w:rFonts w:cs="Times New Roman"/>
      <w:kern w:val="0"/>
      <w:sz w:val="20"/>
      <w:szCs w:val="20"/>
      <w:lang w:val="x-none" w:eastAsia="x-none"/>
    </w:rPr>
  </w:style>
  <w:style w:type="character" w:customStyle="1" w:styleId="affffff2">
    <w:name w:val="表格樣式 字元"/>
    <w:link w:val="affffff1"/>
    <w:rsid w:val="00647034"/>
    <w:rPr>
      <w:rFonts w:ascii="Times New Roman" w:eastAsia="標楷體" w:hAnsi="Times New Roman" w:cs="Times New Roman"/>
      <w:kern w:val="0"/>
      <w:sz w:val="20"/>
      <w:szCs w:val="20"/>
      <w:lang w:val="x-none" w:eastAsia="x-none"/>
    </w:rPr>
  </w:style>
  <w:style w:type="paragraph" w:customStyle="1" w:styleId="affffff3">
    <w:name w:val="附"/>
    <w:basedOn w:val="a7"/>
    <w:uiPriority w:val="99"/>
    <w:rsid w:val="00647034"/>
    <w:pPr>
      <w:spacing w:line="240" w:lineRule="atLeast"/>
    </w:pPr>
    <w:rPr>
      <w:rFonts w:ascii="華康行書體" w:eastAsia="華康行書體" w:cs="華康行書體"/>
      <w:b/>
      <w:bCs/>
      <w:szCs w:val="28"/>
    </w:rPr>
  </w:style>
  <w:style w:type="paragraph" w:customStyle="1" w:styleId="a4">
    <w:name w:val="栗林章"/>
    <w:basedOn w:val="a7"/>
    <w:link w:val="affffff4"/>
    <w:rsid w:val="00647034"/>
    <w:pPr>
      <w:numPr>
        <w:numId w:val="3"/>
      </w:numPr>
      <w:autoSpaceDE w:val="0"/>
      <w:autoSpaceDN w:val="0"/>
      <w:ind w:firstLine="200"/>
      <w:jc w:val="left"/>
    </w:pPr>
    <w:rPr>
      <w:rFonts w:ascii="Calibri" w:hAnsi="Calibri" w:cs="Times New Roman"/>
      <w:b/>
      <w:color w:val="000000"/>
      <w:kern w:val="0"/>
      <w:sz w:val="32"/>
      <w:szCs w:val="36"/>
      <w:lang w:val="x-none" w:eastAsia="x-none"/>
    </w:rPr>
  </w:style>
  <w:style w:type="character" w:customStyle="1" w:styleId="affffff4">
    <w:name w:val="栗林章 字元"/>
    <w:link w:val="a4"/>
    <w:rsid w:val="00647034"/>
    <w:rPr>
      <w:rFonts w:ascii="Calibri" w:eastAsia="標楷體" w:hAnsi="Calibri" w:cs="Times New Roman"/>
      <w:b/>
      <w:color w:val="000000"/>
      <w:kern w:val="0"/>
      <w:sz w:val="32"/>
      <w:szCs w:val="36"/>
      <w:lang w:val="x-none" w:eastAsia="x-none"/>
    </w:rPr>
  </w:style>
  <w:style w:type="paragraph" w:customStyle="1" w:styleId="affffff5">
    <w:name w:val="附件"/>
    <w:basedOn w:val="a4"/>
    <w:link w:val="affffff6"/>
    <w:rsid w:val="00647034"/>
    <w:pPr>
      <w:numPr>
        <w:numId w:val="0"/>
      </w:numPr>
      <w:ind w:left="480" w:hanging="480"/>
    </w:pPr>
    <w:rPr>
      <w:rFonts w:ascii="Times New Roman" w:hAnsi="Times New Roman"/>
    </w:rPr>
  </w:style>
  <w:style w:type="character" w:customStyle="1" w:styleId="affffff6">
    <w:name w:val="附件 字元"/>
    <w:link w:val="affffff5"/>
    <w:rsid w:val="00647034"/>
    <w:rPr>
      <w:rFonts w:ascii="Times New Roman" w:eastAsia="標楷體" w:hAnsi="Times New Roman" w:cs="Times New Roman"/>
      <w:b/>
      <w:color w:val="000000"/>
      <w:kern w:val="0"/>
      <w:sz w:val="32"/>
      <w:szCs w:val="36"/>
      <w:lang w:val="x-none" w:eastAsia="x-none"/>
    </w:rPr>
  </w:style>
  <w:style w:type="character" w:customStyle="1" w:styleId="affffff7">
    <w:name w:val="附件 字元 字元"/>
    <w:rsid w:val="00647034"/>
    <w:rPr>
      <w:rFonts w:ascii="Times New Roman" w:eastAsia="標楷體" w:hAnsi="Times New Roman" w:cs="Times New Roman"/>
      <w:b/>
      <w:color w:val="000000"/>
      <w:kern w:val="0"/>
      <w:sz w:val="32"/>
      <w:szCs w:val="36"/>
    </w:rPr>
  </w:style>
  <w:style w:type="paragraph" w:customStyle="1" w:styleId="1c">
    <w:name w:val="南瓜標題1"/>
    <w:basedOn w:val="a7"/>
    <w:link w:val="1d"/>
    <w:rsid w:val="00647034"/>
    <w:pPr>
      <w:spacing w:before="100" w:beforeAutospacing="1" w:line="360" w:lineRule="exact"/>
      <w:jc w:val="center"/>
    </w:pPr>
    <w:rPr>
      <w:rFonts w:ascii="標楷體" w:hAnsi="標楷體" w:cs="Times New Roman"/>
      <w:b/>
      <w:color w:val="000000"/>
      <w:sz w:val="32"/>
      <w:szCs w:val="32"/>
    </w:rPr>
  </w:style>
  <w:style w:type="character" w:customStyle="1" w:styleId="1d">
    <w:name w:val="南瓜標題1 字元"/>
    <w:link w:val="1c"/>
    <w:locked/>
    <w:rsid w:val="00647034"/>
    <w:rPr>
      <w:rFonts w:ascii="標楷體" w:eastAsia="標楷體" w:hAnsi="標楷體" w:cs="Times New Roman"/>
      <w:b/>
      <w:color w:val="000000"/>
      <w:sz w:val="32"/>
      <w:szCs w:val="32"/>
    </w:rPr>
  </w:style>
  <w:style w:type="paragraph" w:customStyle="1" w:styleId="affffff8">
    <w:name w:val="南培表"/>
    <w:basedOn w:val="a7"/>
    <w:uiPriority w:val="99"/>
    <w:rsid w:val="00647034"/>
    <w:pPr>
      <w:widowControl/>
      <w:spacing w:line="400" w:lineRule="exact"/>
      <w:jc w:val="left"/>
    </w:pPr>
    <w:rPr>
      <w:rFonts w:cs="Times New Roman"/>
      <w:bCs/>
      <w:kern w:val="0"/>
      <w:szCs w:val="28"/>
    </w:rPr>
  </w:style>
  <w:style w:type="paragraph" w:customStyle="1" w:styleId="affffff9">
    <w:name w:val="南培圖"/>
    <w:basedOn w:val="a7"/>
    <w:rsid w:val="00647034"/>
    <w:pPr>
      <w:widowControl/>
      <w:spacing w:line="400" w:lineRule="atLeast"/>
      <w:jc w:val="center"/>
    </w:pPr>
    <w:rPr>
      <w:rFonts w:cs="Times New Roman"/>
      <w:noProof/>
      <w:szCs w:val="28"/>
    </w:rPr>
  </w:style>
  <w:style w:type="paragraph" w:customStyle="1" w:styleId="affffffa">
    <w:name w:val="城鄉章"/>
    <w:basedOn w:val="a7"/>
    <w:rsid w:val="00647034"/>
    <w:pPr>
      <w:jc w:val="center"/>
    </w:pPr>
    <w:rPr>
      <w:rFonts w:ascii="標楷體" w:hAnsi="標楷體" w:cs="Times New Roman"/>
      <w:b/>
      <w:sz w:val="32"/>
      <w:szCs w:val="28"/>
    </w:rPr>
  </w:style>
  <w:style w:type="paragraph" w:customStyle="1" w:styleId="affffffb">
    <w:name w:val="城鄉節"/>
    <w:basedOn w:val="a7"/>
    <w:link w:val="affffffc"/>
    <w:rsid w:val="00647034"/>
    <w:pPr>
      <w:ind w:leftChars="50" w:left="50"/>
      <w:jc w:val="left"/>
    </w:pPr>
    <w:rPr>
      <w:rFonts w:ascii="Calibri" w:hAnsi="Calibri" w:cs="Calibri"/>
      <w:smallCaps/>
      <w:szCs w:val="20"/>
    </w:rPr>
  </w:style>
  <w:style w:type="character" w:customStyle="1" w:styleId="affffffc">
    <w:name w:val="城鄉節 字元"/>
    <w:link w:val="affffffb"/>
    <w:locked/>
    <w:rsid w:val="00647034"/>
    <w:rPr>
      <w:rFonts w:ascii="Calibri" w:eastAsia="標楷體" w:hAnsi="Calibri" w:cs="Calibri"/>
      <w:smallCaps/>
      <w:sz w:val="28"/>
      <w:szCs w:val="20"/>
    </w:rPr>
  </w:style>
  <w:style w:type="paragraph" w:customStyle="1" w:styleId="affffffd">
    <w:name w:val="段落"/>
    <w:basedOn w:val="a7"/>
    <w:uiPriority w:val="99"/>
    <w:rsid w:val="00647034"/>
    <w:pPr>
      <w:jc w:val="left"/>
    </w:pPr>
    <w:rPr>
      <w:rFonts w:ascii="標楷體" w:cs="標楷體"/>
      <w:szCs w:val="28"/>
    </w:rPr>
  </w:style>
  <w:style w:type="paragraph" w:customStyle="1" w:styleId="a6">
    <w:name w:val="段落１"/>
    <w:basedOn w:val="a7"/>
    <w:rsid w:val="00647034"/>
    <w:pPr>
      <w:numPr>
        <w:numId w:val="4"/>
      </w:numPr>
      <w:spacing w:line="400" w:lineRule="atLeast"/>
      <w:ind w:firstLine="200"/>
    </w:pPr>
    <w:rPr>
      <w:rFonts w:ascii="標楷體" w:cs="Times New Roman" w:hint="eastAsia"/>
      <w:szCs w:val="20"/>
    </w:rPr>
  </w:style>
  <w:style w:type="paragraph" w:customStyle="1" w:styleId="affffffe">
    <w:name w:val="段落二"/>
    <w:basedOn w:val="a7"/>
    <w:uiPriority w:val="99"/>
    <w:rsid w:val="00647034"/>
    <w:pPr>
      <w:spacing w:line="400" w:lineRule="atLeast"/>
      <w:ind w:left="1080" w:hanging="540"/>
    </w:pPr>
    <w:rPr>
      <w:rFonts w:ascii="標楷體" w:cs="Times New Roman" w:hint="eastAsia"/>
      <w:szCs w:val="20"/>
    </w:rPr>
  </w:style>
  <w:style w:type="paragraph" w:styleId="afffffff">
    <w:name w:val="footer"/>
    <w:basedOn w:val="a7"/>
    <w:link w:val="afffffff0"/>
    <w:uiPriority w:val="99"/>
    <w:unhideWhenUsed/>
    <w:rsid w:val="0064703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ffffff0">
    <w:name w:val="頁尾 字元"/>
    <w:basedOn w:val="a8"/>
    <w:link w:val="afffffff"/>
    <w:uiPriority w:val="99"/>
    <w:qFormat/>
    <w:rsid w:val="00647034"/>
    <w:rPr>
      <w:rFonts w:ascii="Times New Roman" w:eastAsia="標楷體" w:hAnsi="Times New Roman"/>
      <w:sz w:val="20"/>
      <w:szCs w:val="20"/>
    </w:rPr>
  </w:style>
  <w:style w:type="paragraph" w:styleId="afffffff1">
    <w:name w:val="header"/>
    <w:basedOn w:val="a7"/>
    <w:link w:val="afffffff2"/>
    <w:uiPriority w:val="99"/>
    <w:unhideWhenUsed/>
    <w:rsid w:val="0064703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ffffff2">
    <w:name w:val="頁首 字元"/>
    <w:basedOn w:val="a8"/>
    <w:link w:val="afffffff1"/>
    <w:uiPriority w:val="99"/>
    <w:qFormat/>
    <w:rsid w:val="00647034"/>
    <w:rPr>
      <w:rFonts w:ascii="Times New Roman" w:eastAsia="標楷體" w:hAnsi="Times New Roman"/>
      <w:sz w:val="20"/>
      <w:szCs w:val="20"/>
    </w:rPr>
  </w:style>
  <w:style w:type="character" w:styleId="afffffff3">
    <w:name w:val="page number"/>
    <w:basedOn w:val="a8"/>
    <w:rsid w:val="00647034"/>
  </w:style>
  <w:style w:type="paragraph" w:customStyle="1" w:styleId="afffffff4">
    <w:name w:val="首長"/>
    <w:basedOn w:val="a7"/>
    <w:uiPriority w:val="99"/>
    <w:rsid w:val="00647034"/>
    <w:pPr>
      <w:spacing w:line="500" w:lineRule="exact"/>
      <w:ind w:left="964" w:hanging="964"/>
    </w:pPr>
    <w:rPr>
      <w:rFonts w:ascii="Calibri" w:hAnsi="Calibri" w:cs="Calibri"/>
      <w:sz w:val="36"/>
      <w:szCs w:val="36"/>
    </w:rPr>
  </w:style>
  <w:style w:type="character" w:styleId="afffffff5">
    <w:name w:val="Book Title"/>
    <w:uiPriority w:val="33"/>
    <w:rsid w:val="00647034"/>
    <w:rPr>
      <w:b/>
      <w:bCs/>
      <w:smallCaps/>
      <w:spacing w:val="5"/>
    </w:rPr>
  </w:style>
  <w:style w:type="character" w:customStyle="1" w:styleId="1e">
    <w:name w:val="書名1"/>
    <w:uiPriority w:val="33"/>
    <w:rsid w:val="00647034"/>
    <w:rPr>
      <w:b/>
      <w:bCs/>
      <w:smallCaps/>
      <w:spacing w:val="5"/>
    </w:rPr>
  </w:style>
  <w:style w:type="paragraph" w:customStyle="1" w:styleId="afffffff6">
    <w:name w:val="栗林文"/>
    <w:basedOn w:val="a7"/>
    <w:link w:val="afffffff7"/>
    <w:rsid w:val="00647034"/>
    <w:pPr>
      <w:widowControl/>
      <w:ind w:firstLine="560"/>
    </w:pPr>
    <w:rPr>
      <w:rFonts w:ascii="Calibri" w:hAnsi="Calibri" w:cs="Times New Roman"/>
      <w:color w:val="000000"/>
      <w:kern w:val="0"/>
      <w:sz w:val="20"/>
      <w:szCs w:val="28"/>
      <w:lang w:val="x-none" w:eastAsia="x-none"/>
    </w:rPr>
  </w:style>
  <w:style w:type="character" w:customStyle="1" w:styleId="afffffff7">
    <w:name w:val="栗林文 字元"/>
    <w:link w:val="afffffff6"/>
    <w:rsid w:val="00647034"/>
    <w:rPr>
      <w:rFonts w:ascii="Calibri" w:eastAsia="標楷體" w:hAnsi="Calibri" w:cs="Times New Roman"/>
      <w:color w:val="000000"/>
      <w:kern w:val="0"/>
      <w:sz w:val="20"/>
      <w:szCs w:val="28"/>
      <w:lang w:val="x-none" w:eastAsia="x-none"/>
    </w:rPr>
  </w:style>
  <w:style w:type="paragraph" w:customStyle="1" w:styleId="afffffff8">
    <w:name w:val="栗林(一)"/>
    <w:basedOn w:val="afffffff6"/>
    <w:link w:val="1f"/>
    <w:rsid w:val="00647034"/>
    <w:pPr>
      <w:ind w:left="906" w:firstLineChars="0" w:firstLine="0"/>
    </w:pPr>
    <w:rPr>
      <w:rFonts w:hAnsi="標楷體"/>
      <w:sz w:val="28"/>
    </w:rPr>
  </w:style>
  <w:style w:type="character" w:customStyle="1" w:styleId="1f">
    <w:name w:val="栗林(一) 字元1"/>
    <w:link w:val="afffffff8"/>
    <w:rsid w:val="00647034"/>
    <w:rPr>
      <w:rFonts w:ascii="Calibri" w:eastAsia="標楷體" w:hAnsi="標楷體" w:cs="Times New Roman"/>
      <w:color w:val="000000"/>
      <w:kern w:val="0"/>
      <w:sz w:val="28"/>
      <w:szCs w:val="28"/>
      <w:lang w:val="x-none" w:eastAsia="x-none"/>
    </w:rPr>
  </w:style>
  <w:style w:type="paragraph" w:customStyle="1" w:styleId="1f0">
    <w:name w:val="栗林1"/>
    <w:basedOn w:val="afffffff8"/>
    <w:link w:val="1f1"/>
    <w:rsid w:val="00647034"/>
    <w:pPr>
      <w:numPr>
        <w:ilvl w:val="1"/>
      </w:numPr>
      <w:ind w:leftChars="200" w:left="5268"/>
    </w:pPr>
    <w:rPr>
      <w:rFonts w:hAnsi="Times New Roman"/>
      <w:sz w:val="20"/>
    </w:rPr>
  </w:style>
  <w:style w:type="character" w:customStyle="1" w:styleId="1f1">
    <w:name w:val="栗林1 字元"/>
    <w:link w:val="1f0"/>
    <w:rsid w:val="00647034"/>
    <w:rPr>
      <w:rFonts w:ascii="Calibri" w:eastAsia="標楷體" w:hAnsi="Times New Roman" w:cs="Times New Roman"/>
      <w:color w:val="000000"/>
      <w:kern w:val="0"/>
      <w:sz w:val="20"/>
      <w:szCs w:val="28"/>
      <w:lang w:val="x-none" w:eastAsia="x-none"/>
    </w:rPr>
  </w:style>
  <w:style w:type="paragraph" w:customStyle="1" w:styleId="1">
    <w:name w:val="栗林(1)"/>
    <w:basedOn w:val="1f0"/>
    <w:link w:val="113"/>
    <w:rsid w:val="00647034"/>
    <w:pPr>
      <w:numPr>
        <w:ilvl w:val="0"/>
        <w:numId w:val="5"/>
      </w:numPr>
    </w:pPr>
  </w:style>
  <w:style w:type="character" w:customStyle="1" w:styleId="113">
    <w:name w:val="栗林(1) 字元1"/>
    <w:link w:val="1"/>
    <w:locked/>
    <w:rsid w:val="00647034"/>
    <w:rPr>
      <w:rFonts w:ascii="Calibri" w:eastAsia="標楷體" w:hAnsi="Times New Roman" w:cs="Times New Roman"/>
      <w:color w:val="000000"/>
      <w:kern w:val="0"/>
      <w:sz w:val="20"/>
      <w:szCs w:val="28"/>
      <w:lang w:val="x-none" w:eastAsia="x-none"/>
    </w:rPr>
  </w:style>
  <w:style w:type="character" w:customStyle="1" w:styleId="1f2">
    <w:name w:val="栗林(1) 字元"/>
    <w:rsid w:val="00647034"/>
    <w:rPr>
      <w:rFonts w:eastAsia="標楷體" w:hAnsi="標楷體" w:cs="Calibri"/>
      <w:color w:val="000000"/>
      <w:kern w:val="2"/>
      <w:sz w:val="24"/>
      <w:szCs w:val="28"/>
    </w:rPr>
  </w:style>
  <w:style w:type="character" w:customStyle="1" w:styleId="afffffff9">
    <w:name w:val="栗林(一) 字元"/>
    <w:rsid w:val="00647034"/>
    <w:rPr>
      <w:rFonts w:eastAsia="標楷體" w:cs="Calibri"/>
      <w:color w:val="000000"/>
      <w:sz w:val="24"/>
      <w:szCs w:val="28"/>
    </w:rPr>
  </w:style>
  <w:style w:type="character" w:customStyle="1" w:styleId="1f3">
    <w:name w:val="栗林1 字元 字元"/>
    <w:uiPriority w:val="99"/>
    <w:rsid w:val="00647034"/>
    <w:rPr>
      <w:rFonts w:eastAsia="標楷體" w:hAnsi="Times New Roman"/>
      <w:color w:val="000000"/>
      <w:sz w:val="28"/>
      <w:szCs w:val="28"/>
    </w:rPr>
  </w:style>
  <w:style w:type="paragraph" w:customStyle="1" w:styleId="afffffffa">
    <w:name w:val="栗林一"/>
    <w:basedOn w:val="a7"/>
    <w:uiPriority w:val="99"/>
    <w:rsid w:val="00647034"/>
    <w:pPr>
      <w:widowControl/>
    </w:pPr>
    <w:rPr>
      <w:rFonts w:ascii="Calibri" w:hAnsi="標楷體" w:cs="Times New Roman"/>
      <w:color w:val="000000"/>
      <w:szCs w:val="28"/>
    </w:rPr>
  </w:style>
  <w:style w:type="paragraph" w:customStyle="1" w:styleId="afffffffb">
    <w:name w:val="栗林一文"/>
    <w:basedOn w:val="afffffff6"/>
    <w:link w:val="afffffffc"/>
    <w:rsid w:val="00647034"/>
    <w:pPr>
      <w:ind w:left="728" w:firstLineChars="201" w:firstLine="563"/>
    </w:pPr>
    <w:rPr>
      <w:sz w:val="28"/>
    </w:rPr>
  </w:style>
  <w:style w:type="character" w:customStyle="1" w:styleId="afffffffc">
    <w:name w:val="栗林一文 字元"/>
    <w:link w:val="afffffffb"/>
    <w:rsid w:val="00647034"/>
    <w:rPr>
      <w:rFonts w:ascii="Calibri" w:eastAsia="標楷體" w:hAnsi="Calibri" w:cs="Times New Roman"/>
      <w:color w:val="000000"/>
      <w:kern w:val="0"/>
      <w:sz w:val="28"/>
      <w:szCs w:val="28"/>
      <w:lang w:val="x-none" w:eastAsia="x-none"/>
    </w:rPr>
  </w:style>
  <w:style w:type="character" w:customStyle="1" w:styleId="afffffffd">
    <w:name w:val="栗林文 字元 字元"/>
    <w:rsid w:val="00647034"/>
    <w:rPr>
      <w:rFonts w:ascii="Calibri" w:eastAsia="標楷體" w:hAnsi="Calibri" w:cs="Times New Roman"/>
      <w:color w:val="000000"/>
      <w:kern w:val="0"/>
      <w:sz w:val="28"/>
      <w:szCs w:val="28"/>
    </w:rPr>
  </w:style>
  <w:style w:type="paragraph" w:customStyle="1" w:styleId="afffffffe">
    <w:name w:val="栗林表"/>
    <w:basedOn w:val="a7"/>
    <w:link w:val="affffffff"/>
    <w:rsid w:val="00647034"/>
    <w:pPr>
      <w:widowControl/>
      <w:jc w:val="left"/>
    </w:pPr>
    <w:rPr>
      <w:rFonts w:ascii="Calibri" w:hAnsi="Calibri" w:cs="Times New Roman"/>
      <w:bCs/>
      <w:kern w:val="0"/>
      <w:sz w:val="20"/>
      <w:szCs w:val="28"/>
      <w:lang w:val="x-none" w:eastAsia="x-none"/>
    </w:rPr>
  </w:style>
  <w:style w:type="character" w:customStyle="1" w:styleId="affffffff">
    <w:name w:val="栗林表 字元"/>
    <w:link w:val="afffffffe"/>
    <w:rsid w:val="00647034"/>
    <w:rPr>
      <w:rFonts w:ascii="Calibri" w:eastAsia="標楷體" w:hAnsi="Calibri" w:cs="Times New Roman"/>
      <w:bCs/>
      <w:kern w:val="0"/>
      <w:sz w:val="20"/>
      <w:szCs w:val="28"/>
      <w:lang w:val="x-none" w:eastAsia="x-none"/>
    </w:rPr>
  </w:style>
  <w:style w:type="character" w:customStyle="1" w:styleId="affffffff0">
    <w:name w:val="栗林章 字元 字元"/>
    <w:rsid w:val="00647034"/>
    <w:rPr>
      <w:rFonts w:ascii="Calibri" w:eastAsia="標楷體" w:hAnsi="Calibri" w:cs="Times New Roman"/>
      <w:b/>
      <w:color w:val="000000"/>
      <w:kern w:val="0"/>
      <w:sz w:val="32"/>
      <w:szCs w:val="36"/>
    </w:rPr>
  </w:style>
  <w:style w:type="paragraph" w:customStyle="1" w:styleId="affffffff1">
    <w:name w:val="栗林節"/>
    <w:basedOn w:val="a7"/>
    <w:link w:val="affffffff2"/>
    <w:rsid w:val="00647034"/>
    <w:pPr>
      <w:widowControl/>
      <w:ind w:left="480" w:hanging="480"/>
    </w:pPr>
    <w:rPr>
      <w:rFonts w:ascii="Calibri" w:hAnsi="Calibri" w:cs="Times New Roman"/>
      <w:b/>
      <w:kern w:val="0"/>
      <w:szCs w:val="32"/>
      <w:lang w:val="x-none" w:eastAsia="x-none"/>
    </w:rPr>
  </w:style>
  <w:style w:type="character" w:customStyle="1" w:styleId="affffffff2">
    <w:name w:val="栗林節 字元"/>
    <w:link w:val="affffffff1"/>
    <w:rsid w:val="00647034"/>
    <w:rPr>
      <w:rFonts w:ascii="Calibri" w:eastAsia="標楷體" w:hAnsi="Calibri" w:cs="Times New Roman"/>
      <w:b/>
      <w:kern w:val="0"/>
      <w:sz w:val="28"/>
      <w:szCs w:val="32"/>
      <w:lang w:val="x-none" w:eastAsia="x-none"/>
    </w:rPr>
  </w:style>
  <w:style w:type="character" w:customStyle="1" w:styleId="affffffff3">
    <w:name w:val="栗林圖 字元 字元"/>
    <w:rsid w:val="00647034"/>
    <w:rPr>
      <w:rFonts w:ascii="Calibri" w:eastAsia="標楷體" w:hAnsi="Calibri" w:cs="Times New Roman"/>
      <w:noProof/>
      <w:szCs w:val="28"/>
    </w:rPr>
  </w:style>
  <w:style w:type="paragraph" w:customStyle="1" w:styleId="affffffff4">
    <w:name w:val="格文"/>
    <w:basedOn w:val="a7"/>
    <w:uiPriority w:val="99"/>
    <w:rsid w:val="00647034"/>
    <w:pPr>
      <w:spacing w:line="240" w:lineRule="atLeast"/>
      <w:jc w:val="center"/>
      <w:textAlignment w:val="baseline"/>
    </w:pPr>
    <w:rPr>
      <w:rFonts w:ascii="華康中楷體" w:eastAsia="華康中楷體" w:cs="華康中楷體"/>
      <w:kern w:val="0"/>
      <w:szCs w:val="24"/>
    </w:rPr>
  </w:style>
  <w:style w:type="table" w:customStyle="1" w:styleId="124">
    <w:name w:val="格線表格 1 淺色2"/>
    <w:basedOn w:val="a9"/>
    <w:uiPriority w:val="46"/>
    <w:rsid w:val="0064703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0">
    <w:name w:val="格線表格 1 淺色21"/>
    <w:basedOn w:val="a9"/>
    <w:uiPriority w:val="46"/>
    <w:rsid w:val="0064703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20">
    <w:name w:val="格線表格 1 淺色22"/>
    <w:basedOn w:val="a9"/>
    <w:uiPriority w:val="46"/>
    <w:rsid w:val="0064703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4-3">
    <w:name w:val="Grid Table 4 Accent 3"/>
    <w:basedOn w:val="a9"/>
    <w:uiPriority w:val="49"/>
    <w:rsid w:val="00647034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4-31">
    <w:name w:val="格線表格 4 - 輔色 31"/>
    <w:basedOn w:val="a9"/>
    <w:next w:val="4-3"/>
    <w:uiPriority w:val="49"/>
    <w:rsid w:val="00647034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4-32">
    <w:name w:val="格線表格 4 - 輔色 32"/>
    <w:basedOn w:val="a9"/>
    <w:next w:val="4-3"/>
    <w:uiPriority w:val="49"/>
    <w:rsid w:val="00647034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affffffff5">
    <w:name w:val="Subtitle"/>
    <w:basedOn w:val="a7"/>
    <w:next w:val="a7"/>
    <w:link w:val="affffffff6"/>
    <w:uiPriority w:val="11"/>
    <w:rsid w:val="00647034"/>
    <w:pPr>
      <w:widowControl/>
      <w:numPr>
        <w:ilvl w:val="1"/>
      </w:numPr>
      <w:spacing w:line="400" w:lineRule="exact"/>
      <w:ind w:leftChars="200" w:left="200" w:firstLineChars="200" w:firstLine="200"/>
      <w:jc w:val="left"/>
    </w:pPr>
    <w:rPr>
      <w:rFonts w:ascii="Cambria" w:eastAsia="新細明體" w:hAnsi="Cambria" w:cs="Times New Roman"/>
      <w:i/>
      <w:iCs/>
      <w:color w:val="4F81BD"/>
      <w:spacing w:val="15"/>
      <w:kern w:val="0"/>
      <w:sz w:val="20"/>
      <w:szCs w:val="24"/>
      <w:lang w:val="x-none" w:eastAsia="en-US"/>
    </w:rPr>
  </w:style>
  <w:style w:type="character" w:customStyle="1" w:styleId="affffffff6">
    <w:name w:val="副標題 字元"/>
    <w:basedOn w:val="a8"/>
    <w:link w:val="affffffff5"/>
    <w:uiPriority w:val="11"/>
    <w:rsid w:val="00647034"/>
    <w:rPr>
      <w:rFonts w:ascii="Cambria" w:eastAsia="新細明體" w:hAnsi="Cambria" w:cs="Times New Roman"/>
      <w:i/>
      <w:iCs/>
      <w:color w:val="4F81BD"/>
      <w:spacing w:val="15"/>
      <w:kern w:val="0"/>
      <w:sz w:val="20"/>
      <w:szCs w:val="24"/>
      <w:lang w:val="x-none" w:eastAsia="en-US"/>
    </w:rPr>
  </w:style>
  <w:style w:type="character" w:styleId="affffffff7">
    <w:name w:val="Subtle Reference"/>
    <w:uiPriority w:val="31"/>
    <w:rsid w:val="00647034"/>
    <w:rPr>
      <w:smallCaps/>
      <w:color w:val="C0504D"/>
      <w:u w:val="single"/>
    </w:rPr>
  </w:style>
  <w:style w:type="character" w:customStyle="1" w:styleId="1f4">
    <w:name w:val="區別參考1"/>
    <w:uiPriority w:val="31"/>
    <w:rsid w:val="00647034"/>
    <w:rPr>
      <w:smallCaps/>
      <w:color w:val="auto"/>
      <w:u w:val="single"/>
    </w:rPr>
  </w:style>
  <w:style w:type="character" w:styleId="affffffff8">
    <w:name w:val="Subtle Emphasis"/>
    <w:uiPriority w:val="19"/>
    <w:rsid w:val="00647034"/>
    <w:rPr>
      <w:i/>
      <w:iCs/>
      <w:color w:val="808080"/>
    </w:rPr>
  </w:style>
  <w:style w:type="character" w:customStyle="1" w:styleId="1f5">
    <w:name w:val="區別強調1"/>
    <w:uiPriority w:val="19"/>
    <w:rsid w:val="00647034"/>
    <w:rPr>
      <w:i/>
      <w:iCs/>
      <w:color w:val="808080"/>
    </w:rPr>
  </w:style>
  <w:style w:type="paragraph" w:styleId="affffffff9">
    <w:name w:val="Salutation"/>
    <w:basedOn w:val="a7"/>
    <w:next w:val="a7"/>
    <w:link w:val="affffffffa"/>
    <w:uiPriority w:val="99"/>
    <w:rsid w:val="00647034"/>
    <w:pPr>
      <w:jc w:val="left"/>
    </w:pPr>
    <w:rPr>
      <w:rFonts w:ascii="新細明體" w:eastAsia="新細明體" w:cs="Times New Roman"/>
      <w:kern w:val="0"/>
      <w:sz w:val="32"/>
      <w:szCs w:val="32"/>
      <w:lang w:val="x-none" w:eastAsia="x-none"/>
    </w:rPr>
  </w:style>
  <w:style w:type="character" w:customStyle="1" w:styleId="affffffffa">
    <w:name w:val="問候 字元"/>
    <w:basedOn w:val="a8"/>
    <w:link w:val="affffffff9"/>
    <w:uiPriority w:val="99"/>
    <w:rsid w:val="00647034"/>
    <w:rPr>
      <w:rFonts w:ascii="新細明體" w:eastAsia="新細明體" w:hAnsi="Times New Roman" w:cs="Times New Roman"/>
      <w:kern w:val="0"/>
      <w:sz w:val="32"/>
      <w:szCs w:val="32"/>
      <w:lang w:val="x-none" w:eastAsia="x-none"/>
    </w:rPr>
  </w:style>
  <w:style w:type="paragraph" w:customStyle="1" w:styleId="10">
    <w:name w:val="培1"/>
    <w:basedOn w:val="a7"/>
    <w:rsid w:val="00647034"/>
    <w:pPr>
      <w:numPr>
        <w:numId w:val="6"/>
      </w:numPr>
      <w:jc w:val="left"/>
    </w:pPr>
    <w:rPr>
      <w:rFonts w:ascii="新細明體" w:eastAsia="新細明體" w:hAnsi="新細明體" w:cs="Times New Roman"/>
      <w:b/>
      <w:bCs/>
      <w:szCs w:val="28"/>
    </w:rPr>
  </w:style>
  <w:style w:type="paragraph" w:customStyle="1" w:styleId="2">
    <w:name w:val="培2"/>
    <w:basedOn w:val="a7"/>
    <w:link w:val="2a"/>
    <w:uiPriority w:val="99"/>
    <w:rsid w:val="00647034"/>
    <w:pPr>
      <w:numPr>
        <w:ilvl w:val="1"/>
        <w:numId w:val="6"/>
      </w:numPr>
      <w:jc w:val="left"/>
    </w:pPr>
    <w:rPr>
      <w:rFonts w:ascii="新細明體" w:eastAsia="新細明體" w:hAnsi="新細明體" w:cs="Times New Roman"/>
      <w:kern w:val="0"/>
      <w:szCs w:val="28"/>
      <w:lang w:val="x-none" w:eastAsia="x-none"/>
    </w:rPr>
  </w:style>
  <w:style w:type="character" w:customStyle="1" w:styleId="2a">
    <w:name w:val="培2 字元"/>
    <w:link w:val="2"/>
    <w:uiPriority w:val="99"/>
    <w:locked/>
    <w:rsid w:val="00647034"/>
    <w:rPr>
      <w:rFonts w:ascii="新細明體" w:eastAsia="新細明體" w:hAnsi="新細明體" w:cs="Times New Roman"/>
      <w:kern w:val="0"/>
      <w:sz w:val="28"/>
      <w:szCs w:val="28"/>
      <w:lang w:val="x-none" w:eastAsia="x-none"/>
    </w:rPr>
  </w:style>
  <w:style w:type="character" w:customStyle="1" w:styleId="2b">
    <w:name w:val="培2 字元 字元"/>
    <w:uiPriority w:val="99"/>
    <w:rsid w:val="00647034"/>
    <w:rPr>
      <w:rFonts w:ascii="新細明體" w:hAnsi="新細明體"/>
      <w:sz w:val="28"/>
      <w:szCs w:val="28"/>
    </w:rPr>
  </w:style>
  <w:style w:type="paragraph" w:customStyle="1" w:styleId="P">
    <w:name w:val="培P"/>
    <w:basedOn w:val="a7"/>
    <w:rsid w:val="00647034"/>
    <w:pPr>
      <w:tabs>
        <w:tab w:val="num" w:pos="1145"/>
      </w:tabs>
      <w:ind w:left="425"/>
      <w:jc w:val="center"/>
    </w:pPr>
    <w:rPr>
      <w:rFonts w:hAnsi="標楷體" w:cs="Times New Roman"/>
      <w:szCs w:val="28"/>
    </w:rPr>
  </w:style>
  <w:style w:type="paragraph" w:customStyle="1" w:styleId="T">
    <w:name w:val="培T"/>
    <w:basedOn w:val="a7"/>
    <w:uiPriority w:val="99"/>
    <w:rsid w:val="00647034"/>
    <w:pPr>
      <w:jc w:val="left"/>
    </w:pPr>
    <w:rPr>
      <w:rFonts w:cs="Times New Roman"/>
      <w:szCs w:val="28"/>
    </w:rPr>
  </w:style>
  <w:style w:type="character" w:styleId="affffffffb">
    <w:name w:val="Emphasis"/>
    <w:uiPriority w:val="20"/>
    <w:rsid w:val="00647034"/>
    <w:rPr>
      <w:i/>
      <w:iCs/>
    </w:rPr>
  </w:style>
  <w:style w:type="character" w:styleId="affffffffc">
    <w:name w:val="Strong"/>
    <w:uiPriority w:val="22"/>
    <w:rsid w:val="00647034"/>
    <w:rPr>
      <w:b/>
      <w:bCs/>
    </w:rPr>
  </w:style>
  <w:style w:type="paragraph" w:customStyle="1" w:styleId="-110">
    <w:name w:val="彩色格線 - 輔色 11"/>
    <w:basedOn w:val="a7"/>
    <w:next w:val="a7"/>
    <w:link w:val="-10"/>
    <w:uiPriority w:val="29"/>
    <w:rsid w:val="00647034"/>
    <w:pPr>
      <w:widowControl/>
      <w:spacing w:line="400" w:lineRule="exact"/>
      <w:jc w:val="left"/>
    </w:pPr>
    <w:rPr>
      <w:rFonts w:ascii="Calibri" w:eastAsia="新細明體" w:hAnsi="Calibri" w:cs="Times New Roman"/>
      <w:i/>
      <w:iCs/>
      <w:color w:val="000000"/>
      <w:kern w:val="0"/>
      <w:sz w:val="22"/>
      <w:szCs w:val="20"/>
      <w:lang w:val="x-none" w:eastAsia="en-US"/>
    </w:rPr>
  </w:style>
  <w:style w:type="character" w:customStyle="1" w:styleId="-10">
    <w:name w:val="彩色格線 - 輔色 1 字元"/>
    <w:link w:val="-110"/>
    <w:uiPriority w:val="29"/>
    <w:rsid w:val="00647034"/>
    <w:rPr>
      <w:rFonts w:ascii="Calibri" w:eastAsia="新細明體" w:hAnsi="Calibri" w:cs="Times New Roman"/>
      <w:i/>
      <w:iCs/>
      <w:color w:val="000000"/>
      <w:kern w:val="0"/>
      <w:sz w:val="22"/>
      <w:szCs w:val="20"/>
      <w:lang w:val="x-none" w:eastAsia="en-US"/>
    </w:rPr>
  </w:style>
  <w:style w:type="paragraph" w:customStyle="1" w:styleId="-12">
    <w:name w:val="彩色清單 - 輔色 12"/>
    <w:aliases w:val="標題(一)"/>
    <w:basedOn w:val="a7"/>
    <w:uiPriority w:val="34"/>
    <w:rsid w:val="00647034"/>
    <w:pPr>
      <w:spacing w:line="240" w:lineRule="auto"/>
      <w:ind w:left="480"/>
      <w:jc w:val="left"/>
    </w:pPr>
    <w:rPr>
      <w:rFonts w:ascii="Calibri" w:eastAsia="新細明體" w:hAnsi="Calibri" w:cs="Times New Roman"/>
      <w:kern w:val="0"/>
      <w:sz w:val="20"/>
      <w:szCs w:val="20"/>
    </w:rPr>
  </w:style>
  <w:style w:type="table" w:customStyle="1" w:styleId="1f6">
    <w:name w:val="淺色清單1"/>
    <w:basedOn w:val="a9"/>
    <w:uiPriority w:val="61"/>
    <w:rsid w:val="0064703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114">
    <w:name w:val="淺色清單11"/>
    <w:basedOn w:val="a9"/>
    <w:uiPriority w:val="61"/>
    <w:rsid w:val="0064703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125">
    <w:name w:val="淺色清單12"/>
    <w:basedOn w:val="a9"/>
    <w:uiPriority w:val="61"/>
    <w:rsid w:val="0064703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-111">
    <w:name w:val="淺色網底 - 輔色 11"/>
    <w:basedOn w:val="a9"/>
    <w:uiPriority w:val="60"/>
    <w:rsid w:val="00647034"/>
    <w:rPr>
      <w:rFonts w:ascii="Calibri" w:eastAsia="新細明體" w:hAnsi="Calibri" w:cs="Times New Roman"/>
      <w:color w:val="365F91"/>
      <w:kern w:val="0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1110">
    <w:name w:val="淺色網底 - 輔色 111"/>
    <w:basedOn w:val="a9"/>
    <w:uiPriority w:val="60"/>
    <w:rsid w:val="00647034"/>
    <w:rPr>
      <w:rFonts w:ascii="Calibri" w:eastAsia="新細明體" w:hAnsi="Calibri" w:cs="Times New Roman"/>
      <w:color w:val="365F91"/>
      <w:kern w:val="0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112">
    <w:name w:val="淺色網底 - 輔色 112"/>
    <w:basedOn w:val="a9"/>
    <w:uiPriority w:val="60"/>
    <w:rsid w:val="00647034"/>
    <w:rPr>
      <w:rFonts w:ascii="Calibri" w:eastAsia="新細明體" w:hAnsi="Calibri" w:cs="Times New Roman"/>
      <w:color w:val="365F91"/>
      <w:kern w:val="0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120">
    <w:name w:val="淺色網底 - 輔色 12"/>
    <w:basedOn w:val="a9"/>
    <w:uiPriority w:val="60"/>
    <w:rsid w:val="00647034"/>
    <w:rPr>
      <w:rFonts w:ascii="Calibri" w:eastAsia="新細明體" w:hAnsi="Calibri" w:cs="Times New Roman"/>
      <w:color w:val="365F91"/>
      <w:kern w:val="0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121">
    <w:name w:val="淺色網底 - 輔色 121"/>
    <w:basedOn w:val="a9"/>
    <w:uiPriority w:val="60"/>
    <w:rsid w:val="00647034"/>
    <w:rPr>
      <w:rFonts w:ascii="Calibri" w:eastAsia="新細明體" w:hAnsi="Calibri" w:cs="Times New Roman"/>
      <w:color w:val="365F91"/>
      <w:kern w:val="0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122">
    <w:name w:val="淺色網底 - 輔色 122"/>
    <w:basedOn w:val="a9"/>
    <w:uiPriority w:val="60"/>
    <w:rsid w:val="00647034"/>
    <w:rPr>
      <w:rFonts w:ascii="Calibri" w:eastAsia="新細明體" w:hAnsi="Calibri" w:cs="Times New Roman"/>
      <w:color w:val="365F91"/>
      <w:kern w:val="0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-21">
    <w:name w:val="淺色網底 - 輔色 21"/>
    <w:basedOn w:val="a7"/>
    <w:next w:val="a7"/>
    <w:link w:val="-2"/>
    <w:uiPriority w:val="30"/>
    <w:rsid w:val="00647034"/>
    <w:pPr>
      <w:widowControl/>
      <w:pBdr>
        <w:bottom w:val="single" w:sz="4" w:space="4" w:color="4F81BD"/>
      </w:pBdr>
      <w:spacing w:before="200" w:after="280" w:line="400" w:lineRule="exact"/>
      <w:ind w:left="936" w:right="936"/>
      <w:jc w:val="left"/>
    </w:pPr>
    <w:rPr>
      <w:rFonts w:ascii="Calibri" w:eastAsia="新細明體" w:hAnsi="Calibri" w:cs="Times New Roman"/>
      <w:b/>
      <w:bCs/>
      <w:i/>
      <w:iCs/>
      <w:color w:val="4F81BD"/>
      <w:kern w:val="0"/>
      <w:sz w:val="22"/>
      <w:szCs w:val="20"/>
      <w:lang w:val="x-none" w:eastAsia="en-US"/>
    </w:rPr>
  </w:style>
  <w:style w:type="character" w:customStyle="1" w:styleId="-2">
    <w:name w:val="淺色網底 - 輔色 2 字元"/>
    <w:link w:val="-21"/>
    <w:uiPriority w:val="30"/>
    <w:rsid w:val="00647034"/>
    <w:rPr>
      <w:rFonts w:ascii="Calibri" w:eastAsia="新細明體" w:hAnsi="Calibri" w:cs="Times New Roman"/>
      <w:b/>
      <w:bCs/>
      <w:i/>
      <w:iCs/>
      <w:color w:val="4F81BD"/>
      <w:kern w:val="0"/>
      <w:sz w:val="22"/>
      <w:szCs w:val="20"/>
      <w:lang w:val="x-none" w:eastAsia="en-US"/>
    </w:rPr>
  </w:style>
  <w:style w:type="table" w:customStyle="1" w:styleId="1f7">
    <w:name w:val="淺色網底1"/>
    <w:basedOn w:val="a9"/>
    <w:uiPriority w:val="60"/>
    <w:rsid w:val="00647034"/>
    <w:rPr>
      <w:rFonts w:ascii="Calibri" w:eastAsia="新細明體" w:hAnsi="Calibri" w:cs="Times New Roman"/>
      <w:color w:val="000000"/>
      <w:kern w:val="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115">
    <w:name w:val="淺色網底11"/>
    <w:basedOn w:val="a9"/>
    <w:uiPriority w:val="60"/>
    <w:rsid w:val="00647034"/>
    <w:rPr>
      <w:rFonts w:ascii="Calibri" w:eastAsia="新細明體" w:hAnsi="Calibri" w:cs="Times New Roman"/>
      <w:color w:val="000000"/>
      <w:kern w:val="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126">
    <w:name w:val="淺色網底12"/>
    <w:basedOn w:val="a9"/>
    <w:uiPriority w:val="60"/>
    <w:rsid w:val="00647034"/>
    <w:rPr>
      <w:rFonts w:ascii="Calibri" w:eastAsia="新細明體" w:hAnsi="Calibri" w:cs="Times New Roman"/>
      <w:color w:val="000000"/>
      <w:kern w:val="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2c">
    <w:name w:val="淺色網底2"/>
    <w:basedOn w:val="a9"/>
    <w:uiPriority w:val="60"/>
    <w:rsid w:val="00647034"/>
    <w:rPr>
      <w:rFonts w:ascii="Calibri" w:eastAsia="新細明體" w:hAnsi="Calibri" w:cs="Times New Roman"/>
      <w:color w:val="000000"/>
      <w:kern w:val="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212">
    <w:name w:val="淺色網底21"/>
    <w:basedOn w:val="a9"/>
    <w:uiPriority w:val="60"/>
    <w:rsid w:val="00647034"/>
    <w:rPr>
      <w:rFonts w:ascii="Calibri" w:eastAsia="新細明體" w:hAnsi="Calibri" w:cs="Times New Roman"/>
      <w:color w:val="000000"/>
      <w:kern w:val="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221">
    <w:name w:val="淺色網底22"/>
    <w:basedOn w:val="a9"/>
    <w:uiPriority w:val="60"/>
    <w:rsid w:val="00647034"/>
    <w:rPr>
      <w:rFonts w:ascii="Calibri" w:eastAsia="新細明體" w:hAnsi="Calibri" w:cs="Times New Roman"/>
      <w:color w:val="000000"/>
      <w:kern w:val="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3-3">
    <w:name w:val="List Table 3 Accent 3"/>
    <w:basedOn w:val="a9"/>
    <w:uiPriority w:val="48"/>
    <w:rsid w:val="00647034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3-31">
    <w:name w:val="清單表格 3 - 輔色 31"/>
    <w:basedOn w:val="a9"/>
    <w:next w:val="3-3"/>
    <w:uiPriority w:val="48"/>
    <w:rsid w:val="00647034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3-32">
    <w:name w:val="清單表格 3 - 輔色 32"/>
    <w:basedOn w:val="a9"/>
    <w:next w:val="3-3"/>
    <w:uiPriority w:val="48"/>
    <w:rsid w:val="00647034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character" w:customStyle="1" w:styleId="affffffffd">
    <w:name w:val="清單段落 字元 字元"/>
    <w:uiPriority w:val="34"/>
    <w:rsid w:val="00647034"/>
    <w:rPr>
      <w:rFonts w:ascii="Calibri" w:eastAsia="新細明體" w:hAnsi="Calibri" w:cs="Times New Roman"/>
    </w:rPr>
  </w:style>
  <w:style w:type="paragraph" w:styleId="affffffffe">
    <w:name w:val="List Paragraph"/>
    <w:aliases w:val="卑南壹,List Paragraph,第三層,表內容,一、清單段落,標題一,(二),lp1,FooterText,numbered,List Paragraph1,Paragraphe de liste1,清單段落31,Recommendation,L,List Paragraph11,F5 List Paragraph,Dot pt,CV text,Table text,List Paragraph111,Medium Grid 1 - Accent 21,標(一),標題 (4),列出段落"/>
    <w:basedOn w:val="a7"/>
    <w:link w:val="afffffffff"/>
    <w:uiPriority w:val="34"/>
    <w:qFormat/>
    <w:rsid w:val="00647034"/>
    <w:pPr>
      <w:ind w:left="480"/>
    </w:pPr>
  </w:style>
  <w:style w:type="character" w:customStyle="1" w:styleId="afffffffff">
    <w:name w:val="清單段落 字元"/>
    <w:aliases w:val="卑南壹 字元,List Paragraph 字元,第三層 字元,表內容 字元,一、清單段落 字元,標題一 字元,(二) 字元,lp1 字元,FooterText 字元,numbered 字元,List Paragraph1 字元,Paragraphe de liste1 字元,清單段落31 字元,Recommendation 字元,L 字元,List Paragraph11 字元,F5 List Paragraph 字元,Dot pt 字元,CV text 字元,標(一) 字元"/>
    <w:link w:val="affffffffe"/>
    <w:uiPriority w:val="34"/>
    <w:qFormat/>
    <w:locked/>
    <w:rsid w:val="00647034"/>
    <w:rPr>
      <w:rFonts w:ascii="Times New Roman" w:eastAsia="標楷體" w:hAnsi="Times New Roman"/>
      <w:sz w:val="28"/>
    </w:rPr>
  </w:style>
  <w:style w:type="paragraph" w:customStyle="1" w:styleId="1f8">
    <w:name w:val="清單段落1"/>
    <w:basedOn w:val="a7"/>
    <w:uiPriority w:val="34"/>
    <w:qFormat/>
    <w:rsid w:val="00647034"/>
    <w:pPr>
      <w:ind w:left="480"/>
      <w:jc w:val="left"/>
    </w:pPr>
    <w:rPr>
      <w:rFonts w:ascii="Calibri" w:eastAsia="新細明體" w:hAnsi="Calibri" w:cs="Times New Roman"/>
    </w:rPr>
  </w:style>
  <w:style w:type="paragraph" w:customStyle="1" w:styleId="116">
    <w:name w:val="清單段落11"/>
    <w:basedOn w:val="a7"/>
    <w:rsid w:val="00647034"/>
    <w:pPr>
      <w:ind w:left="480"/>
      <w:jc w:val="left"/>
    </w:pPr>
    <w:rPr>
      <w:rFonts w:ascii="Calibri" w:eastAsia="新細明體" w:hAnsi="Calibri" w:cs="Times New Roman"/>
    </w:rPr>
  </w:style>
  <w:style w:type="paragraph" w:customStyle="1" w:styleId="2d">
    <w:name w:val="清單段落2"/>
    <w:basedOn w:val="a7"/>
    <w:link w:val="ListParagraphChar"/>
    <w:rsid w:val="00647034"/>
    <w:pPr>
      <w:ind w:left="480"/>
      <w:jc w:val="left"/>
    </w:pPr>
    <w:rPr>
      <w:rFonts w:ascii="Calibri" w:eastAsia="新細明體" w:hAnsi="Calibri" w:cs="Times New Roman"/>
      <w:kern w:val="0"/>
      <w:sz w:val="20"/>
      <w:szCs w:val="20"/>
      <w:lang w:val="x-none" w:eastAsia="x-none"/>
    </w:rPr>
  </w:style>
  <w:style w:type="character" w:customStyle="1" w:styleId="ListParagraphChar">
    <w:name w:val="List Paragraph Char"/>
    <w:link w:val="2d"/>
    <w:locked/>
    <w:rsid w:val="00647034"/>
    <w:rPr>
      <w:rFonts w:ascii="Calibri" w:eastAsia="新細明體" w:hAnsi="Calibri" w:cs="Times New Roman"/>
      <w:kern w:val="0"/>
      <w:sz w:val="20"/>
      <w:szCs w:val="20"/>
      <w:lang w:val="x-none" w:eastAsia="x-none"/>
    </w:rPr>
  </w:style>
  <w:style w:type="paragraph" w:customStyle="1" w:styleId="35">
    <w:name w:val="清單段落3"/>
    <w:basedOn w:val="a7"/>
    <w:rsid w:val="00647034"/>
    <w:pPr>
      <w:ind w:left="480"/>
      <w:jc w:val="left"/>
    </w:pPr>
    <w:rPr>
      <w:rFonts w:ascii="Calibri" w:hAnsi="Calibri" w:cs="Times New Roman"/>
    </w:rPr>
  </w:style>
  <w:style w:type="paragraph" w:customStyle="1" w:styleId="afffffffff0">
    <w:name w:val="產業內文"/>
    <w:basedOn w:val="a7"/>
    <w:link w:val="afffffffff1"/>
    <w:rsid w:val="00647034"/>
    <w:pPr>
      <w:tabs>
        <w:tab w:val="num" w:pos="0"/>
      </w:tabs>
    </w:pPr>
    <w:rPr>
      <w:rFonts w:ascii="標楷體" w:hAnsi="標楷體" w:cs="Times New Roman"/>
      <w:kern w:val="0"/>
      <w:szCs w:val="28"/>
      <w:lang w:val="x-none" w:eastAsia="x-none"/>
    </w:rPr>
  </w:style>
  <w:style w:type="character" w:customStyle="1" w:styleId="afffffffff1">
    <w:name w:val="產業內文 字元"/>
    <w:link w:val="afffffffff0"/>
    <w:rsid w:val="00647034"/>
    <w:rPr>
      <w:rFonts w:ascii="標楷體" w:eastAsia="標楷體" w:hAnsi="標楷體" w:cs="Times New Roman"/>
      <w:kern w:val="0"/>
      <w:sz w:val="28"/>
      <w:szCs w:val="28"/>
      <w:lang w:val="x-none" w:eastAsia="x-none"/>
    </w:rPr>
  </w:style>
  <w:style w:type="paragraph" w:customStyle="1" w:styleId="afffffffff2">
    <w:name w:val="產業表"/>
    <w:basedOn w:val="a7"/>
    <w:link w:val="afffffffff3"/>
    <w:rsid w:val="00647034"/>
    <w:pPr>
      <w:widowControl/>
      <w:spacing w:line="400" w:lineRule="exact"/>
      <w:jc w:val="left"/>
    </w:pPr>
    <w:rPr>
      <w:rFonts w:ascii="Calibri" w:hAnsi="Calibri" w:cs="Times New Roman"/>
      <w:bCs/>
      <w:kern w:val="0"/>
      <w:szCs w:val="24"/>
      <w:lang w:val="x-none" w:eastAsia="x-none"/>
    </w:rPr>
  </w:style>
  <w:style w:type="character" w:customStyle="1" w:styleId="afffffffff3">
    <w:name w:val="產業表 字元"/>
    <w:link w:val="afffffffff2"/>
    <w:rsid w:val="00647034"/>
    <w:rPr>
      <w:rFonts w:ascii="Calibri" w:eastAsia="標楷體" w:hAnsi="Calibri" w:cs="Times New Roman"/>
      <w:bCs/>
      <w:kern w:val="0"/>
      <w:sz w:val="28"/>
      <w:szCs w:val="24"/>
      <w:lang w:val="x-none" w:eastAsia="x-none"/>
    </w:rPr>
  </w:style>
  <w:style w:type="paragraph" w:customStyle="1" w:styleId="afffffffff4">
    <w:name w:val="產業章"/>
    <w:basedOn w:val="a7"/>
    <w:rsid w:val="00647034"/>
    <w:pPr>
      <w:jc w:val="left"/>
    </w:pPr>
    <w:rPr>
      <w:rFonts w:ascii="標楷體" w:hAnsi="標楷體" w:cs="Times New Roman"/>
      <w:b/>
      <w:sz w:val="32"/>
      <w:szCs w:val="28"/>
    </w:rPr>
  </w:style>
  <w:style w:type="paragraph" w:customStyle="1" w:styleId="afffffffff5">
    <w:name w:val="產業節"/>
    <w:basedOn w:val="a7"/>
    <w:link w:val="afffffffff6"/>
    <w:rsid w:val="00647034"/>
    <w:pPr>
      <w:spacing w:before="180" w:after="180"/>
      <w:ind w:leftChars="50" w:left="120"/>
      <w:jc w:val="left"/>
    </w:pPr>
    <w:rPr>
      <w:rFonts w:ascii="Calibri" w:hAnsi="Calibri" w:cs="Times New Roman"/>
      <w:smallCaps/>
      <w:kern w:val="0"/>
      <w:szCs w:val="20"/>
      <w:lang w:val="x-none" w:eastAsia="x-none"/>
    </w:rPr>
  </w:style>
  <w:style w:type="character" w:customStyle="1" w:styleId="afffffffff6">
    <w:name w:val="產業節 字元"/>
    <w:link w:val="afffffffff5"/>
    <w:rsid w:val="00647034"/>
    <w:rPr>
      <w:rFonts w:ascii="Calibri" w:eastAsia="標楷體" w:hAnsi="Calibri" w:cs="Times New Roman"/>
      <w:smallCaps/>
      <w:kern w:val="0"/>
      <w:sz w:val="28"/>
      <w:szCs w:val="20"/>
      <w:lang w:val="x-none" w:eastAsia="x-none"/>
    </w:rPr>
  </w:style>
  <w:style w:type="character" w:customStyle="1" w:styleId="afffffffff7">
    <w:name w:val="章 字元 字元"/>
    <w:uiPriority w:val="99"/>
    <w:rsid w:val="00647034"/>
    <w:rPr>
      <w:rFonts w:ascii="Times New Roman" w:eastAsia="標楷體" w:hAnsi="標楷體"/>
      <w:b/>
      <w:sz w:val="36"/>
      <w:szCs w:val="36"/>
    </w:rPr>
  </w:style>
  <w:style w:type="paragraph" w:customStyle="1" w:styleId="afffffffff8">
    <w:name w:val="章節文"/>
    <w:basedOn w:val="afffffff6"/>
    <w:link w:val="afffffffff9"/>
    <w:rsid w:val="00647034"/>
    <w:pPr>
      <w:spacing w:before="120" w:line="440" w:lineRule="exact"/>
      <w:ind w:firstLine="200"/>
    </w:pPr>
    <w:rPr>
      <w:rFonts w:ascii="Times New Roman" w:hAnsi="Times New Roman"/>
    </w:rPr>
  </w:style>
  <w:style w:type="character" w:customStyle="1" w:styleId="afffffffff9">
    <w:name w:val="章節文 字元"/>
    <w:link w:val="afffffffff8"/>
    <w:rsid w:val="00647034"/>
    <w:rPr>
      <w:rFonts w:ascii="Times New Roman" w:eastAsia="標楷體" w:hAnsi="Times New Roman" w:cs="Times New Roman"/>
      <w:color w:val="000000"/>
      <w:kern w:val="0"/>
      <w:sz w:val="20"/>
      <w:szCs w:val="28"/>
      <w:lang w:val="x-none" w:eastAsia="x-none"/>
    </w:rPr>
  </w:style>
  <w:style w:type="paragraph" w:styleId="afffffffffa">
    <w:name w:val="endnote text"/>
    <w:basedOn w:val="a7"/>
    <w:link w:val="afffffffffb"/>
    <w:uiPriority w:val="99"/>
    <w:semiHidden/>
    <w:unhideWhenUsed/>
    <w:rsid w:val="00647034"/>
    <w:pPr>
      <w:jc w:val="left"/>
    </w:pPr>
    <w:rPr>
      <w:rFonts w:ascii="Calibri" w:eastAsia="新細明體" w:hAnsi="Calibri" w:cs="Times New Roman"/>
      <w:sz w:val="24"/>
      <w:szCs w:val="24"/>
    </w:rPr>
  </w:style>
  <w:style w:type="character" w:customStyle="1" w:styleId="afffffffffb">
    <w:name w:val="章節附註文字 字元"/>
    <w:link w:val="afffffffffa"/>
    <w:uiPriority w:val="99"/>
    <w:semiHidden/>
    <w:rsid w:val="00647034"/>
    <w:rPr>
      <w:rFonts w:ascii="Calibri" w:eastAsia="新細明體" w:hAnsi="Calibri" w:cs="Times New Roman"/>
      <w:szCs w:val="24"/>
    </w:rPr>
  </w:style>
  <w:style w:type="character" w:customStyle="1" w:styleId="1f9">
    <w:name w:val="章節附註文字 字元1"/>
    <w:basedOn w:val="a8"/>
    <w:uiPriority w:val="99"/>
    <w:semiHidden/>
    <w:rsid w:val="00647034"/>
    <w:rPr>
      <w:rFonts w:ascii="Times New Roman" w:eastAsia="標楷體" w:hAnsi="Times New Roman"/>
      <w:sz w:val="28"/>
    </w:rPr>
  </w:style>
  <w:style w:type="paragraph" w:customStyle="1" w:styleId="afffffffffc">
    <w:name w:val="壹"/>
    <w:basedOn w:val="a7"/>
    <w:link w:val="afffffffffd"/>
    <w:rsid w:val="00647034"/>
    <w:pPr>
      <w:ind w:left="589" w:hangingChars="210" w:hanging="589"/>
    </w:pPr>
    <w:rPr>
      <w:rFonts w:hAnsi="標楷體" w:cs="Times New Roman"/>
      <w:b/>
      <w:bCs/>
      <w:kern w:val="0"/>
      <w:sz w:val="36"/>
      <w:szCs w:val="36"/>
      <w:lang w:val="x-none" w:eastAsia="x-none"/>
    </w:rPr>
  </w:style>
  <w:style w:type="character" w:customStyle="1" w:styleId="afffffffffd">
    <w:name w:val="壹 字元"/>
    <w:link w:val="afffffffffc"/>
    <w:qFormat/>
    <w:rsid w:val="00647034"/>
    <w:rPr>
      <w:rFonts w:ascii="Times New Roman" w:eastAsia="標楷體" w:hAnsi="標楷體" w:cs="Times New Roman"/>
      <w:b/>
      <w:bCs/>
      <w:kern w:val="0"/>
      <w:sz w:val="36"/>
      <w:szCs w:val="36"/>
      <w:lang w:val="x-none" w:eastAsia="x-none"/>
    </w:rPr>
  </w:style>
  <w:style w:type="character" w:customStyle="1" w:styleId="afffffffffe">
    <w:name w:val="壹 字元 字元"/>
    <w:rsid w:val="00647034"/>
    <w:rPr>
      <w:rFonts w:ascii="Times New Roman" w:eastAsia="標楷體" w:hAnsi="標楷體" w:cs="Times New Roman"/>
      <w:b/>
      <w:bCs/>
      <w:kern w:val="0"/>
      <w:sz w:val="36"/>
      <w:szCs w:val="36"/>
    </w:rPr>
  </w:style>
  <w:style w:type="paragraph" w:customStyle="1" w:styleId="affffffffff">
    <w:name w:val="壹文"/>
    <w:basedOn w:val="a7"/>
    <w:uiPriority w:val="99"/>
    <w:rsid w:val="00647034"/>
    <w:pPr>
      <w:tabs>
        <w:tab w:val="left" w:pos="1834"/>
      </w:tabs>
      <w:spacing w:before="60" w:after="60" w:line="500" w:lineRule="exact"/>
      <w:ind w:left="616" w:firstLineChars="210" w:firstLine="210"/>
    </w:pPr>
    <w:rPr>
      <w:rFonts w:ascii="標楷體" w:cs="標楷體"/>
      <w:sz w:val="32"/>
      <w:szCs w:val="32"/>
    </w:rPr>
  </w:style>
  <w:style w:type="paragraph" w:styleId="affffffffff0">
    <w:name w:val="No Spacing"/>
    <w:aliases w:val="表標題,表格內容,107增能表"/>
    <w:link w:val="affffffffff1"/>
    <w:qFormat/>
    <w:rsid w:val="00C36115"/>
    <w:pPr>
      <w:widowControl w:val="0"/>
      <w:adjustRightInd w:val="0"/>
      <w:snapToGrid w:val="0"/>
      <w:spacing w:beforeLines="50" w:before="50"/>
    </w:pPr>
    <w:rPr>
      <w:rFonts w:ascii="Times New Roman" w:eastAsia="標楷體" w:hAnsi="Times New Roman"/>
      <w:b/>
      <w:sz w:val="28"/>
    </w:rPr>
  </w:style>
  <w:style w:type="paragraph" w:customStyle="1" w:styleId="1fa">
    <w:name w:val="無間距1"/>
    <w:uiPriority w:val="1"/>
    <w:rsid w:val="00647034"/>
    <w:pPr>
      <w:widowControl w:val="0"/>
    </w:pPr>
    <w:rPr>
      <w:rFonts w:ascii="Calibri" w:eastAsia="新細明體" w:hAnsi="Calibri" w:cs="Times New Roman"/>
      <w:szCs w:val="24"/>
    </w:rPr>
  </w:style>
  <w:style w:type="paragraph" w:styleId="affffffffff2">
    <w:name w:val="Closing"/>
    <w:basedOn w:val="a7"/>
    <w:link w:val="affffffffff3"/>
    <w:uiPriority w:val="99"/>
    <w:rsid w:val="00647034"/>
    <w:pPr>
      <w:ind w:leftChars="1800" w:left="100"/>
      <w:jc w:val="left"/>
    </w:pPr>
    <w:rPr>
      <w:rFonts w:ascii="標楷體" w:cs="Times New Roman"/>
      <w:kern w:val="0"/>
      <w:sz w:val="20"/>
      <w:szCs w:val="24"/>
      <w:lang w:val="x-none" w:eastAsia="x-none"/>
    </w:rPr>
  </w:style>
  <w:style w:type="character" w:customStyle="1" w:styleId="affffffffff3">
    <w:name w:val="結語 字元"/>
    <w:basedOn w:val="a8"/>
    <w:link w:val="affffffffff2"/>
    <w:uiPriority w:val="99"/>
    <w:rsid w:val="00647034"/>
    <w:rPr>
      <w:rFonts w:ascii="標楷體" w:eastAsia="標楷體" w:hAnsi="Times New Roman" w:cs="Times New Roman"/>
      <w:kern w:val="0"/>
      <w:sz w:val="20"/>
      <w:szCs w:val="24"/>
      <w:lang w:val="x-none" w:eastAsia="x-none"/>
    </w:rPr>
  </w:style>
  <w:style w:type="paragraph" w:customStyle="1" w:styleId="affffffffff4">
    <w:name w:val="著作"/>
    <w:basedOn w:val="a7"/>
    <w:rsid w:val="00647034"/>
    <w:pPr>
      <w:spacing w:after="120" w:line="240" w:lineRule="atLeast"/>
      <w:ind w:left="1134" w:hanging="1134"/>
    </w:pPr>
    <w:rPr>
      <w:rFonts w:ascii="標楷體" w:cs="標楷體"/>
      <w:szCs w:val="28"/>
    </w:rPr>
  </w:style>
  <w:style w:type="paragraph" w:styleId="affffffffff5">
    <w:name w:val="footnote text"/>
    <w:basedOn w:val="a7"/>
    <w:link w:val="affffffffff6"/>
    <w:uiPriority w:val="99"/>
    <w:semiHidden/>
    <w:unhideWhenUsed/>
    <w:rsid w:val="00647034"/>
    <w:pPr>
      <w:jc w:val="left"/>
    </w:pPr>
    <w:rPr>
      <w:rFonts w:ascii="Calibri" w:eastAsia="新細明體" w:hAnsi="Calibri" w:cs="Times New Roman"/>
      <w:sz w:val="20"/>
      <w:szCs w:val="20"/>
    </w:rPr>
  </w:style>
  <w:style w:type="character" w:customStyle="1" w:styleId="affffffffff6">
    <w:name w:val="註腳文字 字元"/>
    <w:link w:val="affffffffff5"/>
    <w:uiPriority w:val="99"/>
    <w:semiHidden/>
    <w:rsid w:val="00647034"/>
    <w:rPr>
      <w:rFonts w:ascii="Calibri" w:eastAsia="新細明體" w:hAnsi="Calibri" w:cs="Times New Roman"/>
      <w:sz w:val="20"/>
      <w:szCs w:val="20"/>
    </w:rPr>
  </w:style>
  <w:style w:type="character" w:customStyle="1" w:styleId="1fb">
    <w:name w:val="註腳文字 字元1"/>
    <w:basedOn w:val="a8"/>
    <w:uiPriority w:val="99"/>
    <w:semiHidden/>
    <w:rsid w:val="00647034"/>
    <w:rPr>
      <w:rFonts w:ascii="Times New Roman" w:eastAsia="標楷體" w:hAnsi="Times New Roman"/>
      <w:sz w:val="20"/>
      <w:szCs w:val="20"/>
    </w:rPr>
  </w:style>
  <w:style w:type="paragraph" w:styleId="affffffffff7">
    <w:name w:val="annotation text"/>
    <w:basedOn w:val="a7"/>
    <w:link w:val="affffffffff8"/>
    <w:uiPriority w:val="99"/>
    <w:unhideWhenUsed/>
    <w:rsid w:val="00647034"/>
  </w:style>
  <w:style w:type="character" w:customStyle="1" w:styleId="affffffffff8">
    <w:name w:val="註解文字 字元"/>
    <w:basedOn w:val="a8"/>
    <w:link w:val="affffffffff7"/>
    <w:uiPriority w:val="99"/>
    <w:rsid w:val="00647034"/>
    <w:rPr>
      <w:rFonts w:ascii="Times New Roman" w:eastAsia="標楷體" w:hAnsi="Times New Roman"/>
      <w:sz w:val="28"/>
    </w:rPr>
  </w:style>
  <w:style w:type="character" w:customStyle="1" w:styleId="1fc">
    <w:name w:val="註解文字 字元1"/>
    <w:uiPriority w:val="99"/>
    <w:semiHidden/>
    <w:rsid w:val="00647034"/>
    <w:rPr>
      <w:rFonts w:ascii="Calibri" w:eastAsia="新細明體" w:hAnsi="Calibri" w:cs="Times New Roman"/>
    </w:rPr>
  </w:style>
  <w:style w:type="paragraph" w:styleId="affffffffff9">
    <w:name w:val="Balloon Text"/>
    <w:basedOn w:val="a7"/>
    <w:link w:val="affffffffffa"/>
    <w:uiPriority w:val="99"/>
    <w:unhideWhenUsed/>
    <w:rsid w:val="00647034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ffffffffa">
    <w:name w:val="註解方塊文字 字元"/>
    <w:basedOn w:val="a8"/>
    <w:link w:val="affffffffff9"/>
    <w:uiPriority w:val="99"/>
    <w:qFormat/>
    <w:rsid w:val="00647034"/>
    <w:rPr>
      <w:rFonts w:asciiTheme="majorHAnsi" w:eastAsiaTheme="majorEastAsia" w:hAnsiTheme="majorHAnsi" w:cstheme="majorBidi"/>
      <w:sz w:val="18"/>
      <w:szCs w:val="18"/>
    </w:rPr>
  </w:style>
  <w:style w:type="character" w:customStyle="1" w:styleId="1fd">
    <w:name w:val="註解方塊文字 字元1"/>
    <w:basedOn w:val="a8"/>
    <w:uiPriority w:val="99"/>
    <w:semiHidden/>
    <w:rsid w:val="00647034"/>
    <w:rPr>
      <w:rFonts w:asciiTheme="majorHAnsi" w:eastAsiaTheme="majorEastAsia" w:hAnsiTheme="majorHAnsi" w:cstheme="majorBidi"/>
      <w:sz w:val="18"/>
      <w:szCs w:val="18"/>
    </w:rPr>
  </w:style>
  <w:style w:type="paragraph" w:styleId="affffffffffb">
    <w:name w:val="annotation subject"/>
    <w:basedOn w:val="affffffffff7"/>
    <w:next w:val="affffffffff7"/>
    <w:link w:val="affffffffffc"/>
    <w:uiPriority w:val="99"/>
    <w:unhideWhenUsed/>
    <w:rsid w:val="00647034"/>
    <w:rPr>
      <w:b/>
      <w:bCs/>
    </w:rPr>
  </w:style>
  <w:style w:type="character" w:customStyle="1" w:styleId="affffffffffc">
    <w:name w:val="註解主旨 字元"/>
    <w:basedOn w:val="affffffffff8"/>
    <w:link w:val="affffffffffb"/>
    <w:uiPriority w:val="99"/>
    <w:rsid w:val="00647034"/>
    <w:rPr>
      <w:rFonts w:ascii="Times New Roman" w:eastAsia="標楷體" w:hAnsi="Times New Roman"/>
      <w:b/>
      <w:bCs/>
      <w:sz w:val="28"/>
    </w:rPr>
  </w:style>
  <w:style w:type="character" w:customStyle="1" w:styleId="1fe">
    <w:name w:val="註解主旨 字元1"/>
    <w:uiPriority w:val="99"/>
    <w:semiHidden/>
    <w:rsid w:val="00647034"/>
    <w:rPr>
      <w:rFonts w:ascii="Calibri" w:eastAsia="新細明體" w:hAnsi="Calibri" w:cs="Times New Roman"/>
      <w:b/>
      <w:bCs/>
    </w:rPr>
  </w:style>
  <w:style w:type="character" w:styleId="affffffffffd">
    <w:name w:val="annotation reference"/>
    <w:basedOn w:val="a8"/>
    <w:uiPriority w:val="99"/>
    <w:unhideWhenUsed/>
    <w:rsid w:val="00647034"/>
    <w:rPr>
      <w:sz w:val="18"/>
      <w:szCs w:val="18"/>
    </w:rPr>
  </w:style>
  <w:style w:type="paragraph" w:styleId="affffffffffe">
    <w:name w:val="Note Heading"/>
    <w:basedOn w:val="a7"/>
    <w:next w:val="a7"/>
    <w:link w:val="afffffffffff"/>
    <w:uiPriority w:val="99"/>
    <w:rsid w:val="00647034"/>
    <w:pPr>
      <w:jc w:val="center"/>
    </w:pPr>
    <w:rPr>
      <w:rFonts w:ascii="標楷體" w:cs="Times New Roman"/>
      <w:kern w:val="0"/>
      <w:sz w:val="20"/>
      <w:szCs w:val="24"/>
      <w:lang w:val="x-none" w:eastAsia="x-none"/>
    </w:rPr>
  </w:style>
  <w:style w:type="character" w:customStyle="1" w:styleId="afffffffffff">
    <w:name w:val="註釋標題 字元"/>
    <w:basedOn w:val="a8"/>
    <w:link w:val="affffffffffe"/>
    <w:uiPriority w:val="99"/>
    <w:rsid w:val="00647034"/>
    <w:rPr>
      <w:rFonts w:ascii="標楷體" w:eastAsia="標楷體" w:hAnsi="Times New Roman" w:cs="Times New Roman"/>
      <w:kern w:val="0"/>
      <w:sz w:val="20"/>
      <w:szCs w:val="24"/>
      <w:lang w:val="x-none" w:eastAsia="x-none"/>
    </w:rPr>
  </w:style>
  <w:style w:type="character" w:styleId="afffffffffff0">
    <w:name w:val="Hyperlink"/>
    <w:basedOn w:val="a8"/>
    <w:uiPriority w:val="99"/>
    <w:unhideWhenUsed/>
    <w:rsid w:val="00647034"/>
    <w:rPr>
      <w:color w:val="0563C1" w:themeColor="hyperlink"/>
      <w:u w:val="single"/>
    </w:rPr>
  </w:style>
  <w:style w:type="paragraph" w:styleId="afffffffffff1">
    <w:name w:val="List Bullet"/>
    <w:basedOn w:val="a7"/>
    <w:autoRedefine/>
    <w:rsid w:val="00647034"/>
    <w:pPr>
      <w:tabs>
        <w:tab w:val="num" w:pos="361"/>
      </w:tabs>
      <w:ind w:left="361" w:hangingChars="200" w:hanging="360"/>
      <w:jc w:val="left"/>
    </w:pPr>
    <w:rPr>
      <w:rFonts w:eastAsia="新細明體" w:cs="Times New Roman"/>
      <w:szCs w:val="24"/>
    </w:rPr>
  </w:style>
  <w:style w:type="paragraph" w:customStyle="1" w:styleId="1ff">
    <w:name w:val="新竹表1"/>
    <w:basedOn w:val="a7"/>
    <w:link w:val="1ff0"/>
    <w:rsid w:val="00647034"/>
    <w:pPr>
      <w:spacing w:line="0" w:lineRule="atLeast"/>
      <w:ind w:firstLine="480"/>
      <w:jc w:val="left"/>
    </w:pPr>
    <w:rPr>
      <w:rFonts w:ascii="標楷體" w:hAnsi="標楷體" w:cs="Times New Roman"/>
      <w:bCs/>
      <w:color w:val="000000" w:themeColor="text1"/>
      <w:sz w:val="24"/>
      <w:szCs w:val="32"/>
    </w:rPr>
  </w:style>
  <w:style w:type="character" w:customStyle="1" w:styleId="1ff0">
    <w:name w:val="新竹表1 字元"/>
    <w:link w:val="1ff"/>
    <w:locked/>
    <w:rsid w:val="00647034"/>
    <w:rPr>
      <w:rFonts w:ascii="標楷體" w:eastAsia="標楷體" w:hAnsi="標楷體" w:cs="Times New Roman"/>
      <w:bCs/>
      <w:color w:val="000000" w:themeColor="text1"/>
      <w:szCs w:val="32"/>
    </w:rPr>
  </w:style>
  <w:style w:type="paragraph" w:customStyle="1" w:styleId="afffffffffff2">
    <w:name w:val="新竹第一節"/>
    <w:basedOn w:val="a7"/>
    <w:link w:val="afffffffffff3"/>
    <w:rsid w:val="00647034"/>
    <w:pPr>
      <w:spacing w:before="120" w:after="120"/>
      <w:jc w:val="left"/>
      <w:outlineLvl w:val="1"/>
    </w:pPr>
    <w:rPr>
      <w:rFonts w:cs="Times New Roman"/>
      <w:b/>
      <w:bCs/>
      <w:sz w:val="32"/>
      <w:szCs w:val="32"/>
    </w:rPr>
  </w:style>
  <w:style w:type="character" w:customStyle="1" w:styleId="afffffffffff3">
    <w:name w:val="新竹第一節 字元"/>
    <w:link w:val="afffffffffff2"/>
    <w:locked/>
    <w:rsid w:val="00647034"/>
    <w:rPr>
      <w:rFonts w:ascii="Times New Roman" w:eastAsia="標楷體" w:hAnsi="Times New Roman" w:cs="Times New Roman"/>
      <w:b/>
      <w:bCs/>
      <w:sz w:val="32"/>
      <w:szCs w:val="32"/>
    </w:rPr>
  </w:style>
  <w:style w:type="paragraph" w:customStyle="1" w:styleId="-">
    <w:name w:val="新社-內文"/>
    <w:basedOn w:val="a7"/>
    <w:link w:val="-0"/>
    <w:rsid w:val="00647034"/>
    <w:pPr>
      <w:spacing w:line="300" w:lineRule="exact"/>
      <w:jc w:val="left"/>
      <w:textAlignment w:val="baseline"/>
    </w:pPr>
    <w:rPr>
      <w:rFonts w:cs="Times New Roman"/>
      <w:color w:val="000000"/>
      <w:kern w:val="0"/>
      <w:szCs w:val="28"/>
    </w:rPr>
  </w:style>
  <w:style w:type="character" w:customStyle="1" w:styleId="-0">
    <w:name w:val="新社-內文 字元"/>
    <w:link w:val="-"/>
    <w:rsid w:val="00647034"/>
    <w:rPr>
      <w:rFonts w:ascii="Times New Roman" w:eastAsia="標楷體" w:hAnsi="Times New Roman" w:cs="Times New Roman"/>
      <w:color w:val="000000"/>
      <w:kern w:val="0"/>
      <w:sz w:val="28"/>
      <w:szCs w:val="28"/>
    </w:rPr>
  </w:style>
  <w:style w:type="paragraph" w:customStyle="1" w:styleId="afffffffffff4">
    <w:name w:val="節"/>
    <w:basedOn w:val="affffffffe"/>
    <w:rsid w:val="00647034"/>
    <w:pPr>
      <w:ind w:left="0" w:hanging="825"/>
      <w:jc w:val="left"/>
    </w:pPr>
    <w:rPr>
      <w:rFonts w:hAnsi="標楷體" w:cs="Times New Roman"/>
      <w:b/>
      <w:sz w:val="32"/>
      <w:szCs w:val="32"/>
    </w:rPr>
  </w:style>
  <w:style w:type="paragraph" w:customStyle="1" w:styleId="1ff1">
    <w:name w:val="節1"/>
    <w:basedOn w:val="a7"/>
    <w:link w:val="1ff2"/>
    <w:rsid w:val="00647034"/>
    <w:pPr>
      <w:ind w:left="720" w:hanging="720"/>
      <w:jc w:val="left"/>
    </w:pPr>
    <w:rPr>
      <w:rFonts w:cs="Times New Roman"/>
      <w:b/>
      <w:kern w:val="0"/>
      <w:sz w:val="32"/>
      <w:szCs w:val="32"/>
      <w:lang w:val="x-none" w:eastAsia="x-none"/>
    </w:rPr>
  </w:style>
  <w:style w:type="character" w:customStyle="1" w:styleId="1ff2">
    <w:name w:val="節1 字元"/>
    <w:link w:val="1ff1"/>
    <w:rsid w:val="00647034"/>
    <w:rPr>
      <w:rFonts w:ascii="Times New Roman" w:eastAsia="標楷體" w:hAnsi="Times New Roman" w:cs="Times New Roman"/>
      <w:b/>
      <w:kern w:val="0"/>
      <w:sz w:val="32"/>
      <w:szCs w:val="32"/>
      <w:lang w:val="x-none" w:eastAsia="x-none"/>
    </w:rPr>
  </w:style>
  <w:style w:type="character" w:customStyle="1" w:styleId="1ff3">
    <w:name w:val="節1 字元 字元"/>
    <w:uiPriority w:val="99"/>
    <w:rsid w:val="00647034"/>
    <w:rPr>
      <w:rFonts w:ascii="Times New Roman" w:eastAsia="標楷體" w:hAnsi="Times New Roman"/>
      <w:b/>
      <w:sz w:val="32"/>
      <w:szCs w:val="32"/>
    </w:rPr>
  </w:style>
  <w:style w:type="paragraph" w:customStyle="1" w:styleId="afffffffffff5">
    <w:name w:val="農村再生_內文"/>
    <w:link w:val="afffffffffff6"/>
    <w:rsid w:val="00647034"/>
    <w:pPr>
      <w:adjustRightInd w:val="0"/>
      <w:snapToGrid w:val="0"/>
      <w:spacing w:line="360" w:lineRule="auto"/>
      <w:ind w:firstLineChars="200" w:firstLine="200"/>
      <w:jc w:val="both"/>
    </w:pPr>
    <w:rPr>
      <w:rFonts w:ascii="Times New Roman" w:eastAsia="標楷體" w:hAnsi="Times New Roman" w:cs="Times New Roman"/>
      <w:color w:val="000000"/>
      <w:kern w:val="0"/>
      <w:sz w:val="20"/>
      <w:szCs w:val="36"/>
    </w:rPr>
  </w:style>
  <w:style w:type="character" w:customStyle="1" w:styleId="afffffffffff6">
    <w:name w:val="農村再生_內文 字元"/>
    <w:link w:val="afffffffffff5"/>
    <w:rsid w:val="00647034"/>
    <w:rPr>
      <w:rFonts w:ascii="Times New Roman" w:eastAsia="標楷體" w:hAnsi="Times New Roman" w:cs="Times New Roman"/>
      <w:color w:val="000000"/>
      <w:kern w:val="0"/>
      <w:sz w:val="20"/>
      <w:szCs w:val="36"/>
    </w:rPr>
  </w:style>
  <w:style w:type="paragraph" w:customStyle="1" w:styleId="36">
    <w:name w:val="農業區3"/>
    <w:basedOn w:val="a7"/>
    <w:uiPriority w:val="99"/>
    <w:rsid w:val="00647034"/>
    <w:pPr>
      <w:ind w:left="1080"/>
      <w:jc w:val="left"/>
    </w:pPr>
    <w:rPr>
      <w:rFonts w:eastAsia="新細明體" w:cs="Times New Roman"/>
      <w:b/>
      <w:bCs/>
      <w:sz w:val="32"/>
      <w:szCs w:val="32"/>
    </w:rPr>
  </w:style>
  <w:style w:type="character" w:styleId="afffffffffff7">
    <w:name w:val="Placeholder Text"/>
    <w:basedOn w:val="a8"/>
    <w:uiPriority w:val="99"/>
    <w:semiHidden/>
    <w:rsid w:val="00647034"/>
    <w:rPr>
      <w:color w:val="808080"/>
    </w:rPr>
  </w:style>
  <w:style w:type="paragraph" w:customStyle="1" w:styleId="afffffffffff8">
    <w:name w:val="圖"/>
    <w:basedOn w:val="a7"/>
    <w:link w:val="afffffffffff9"/>
    <w:rsid w:val="00647034"/>
    <w:pPr>
      <w:widowControl/>
      <w:jc w:val="center"/>
    </w:pPr>
    <w:rPr>
      <w:rFonts w:eastAsia="新細明體" w:cs="Times New Roman"/>
      <w:kern w:val="0"/>
      <w:szCs w:val="28"/>
      <w:lang w:val="x-none" w:eastAsia="x-none"/>
    </w:rPr>
  </w:style>
  <w:style w:type="character" w:customStyle="1" w:styleId="afffffffffff9">
    <w:name w:val="圖 字元"/>
    <w:link w:val="afffffffffff8"/>
    <w:locked/>
    <w:rsid w:val="00647034"/>
    <w:rPr>
      <w:rFonts w:ascii="Times New Roman" w:eastAsia="新細明體" w:hAnsi="Times New Roman" w:cs="Times New Roman"/>
      <w:kern w:val="0"/>
      <w:sz w:val="28"/>
      <w:szCs w:val="28"/>
      <w:lang w:val="x-none" w:eastAsia="x-none"/>
    </w:rPr>
  </w:style>
  <w:style w:type="character" w:customStyle="1" w:styleId="afffffffffffa">
    <w:name w:val="圖 字元 字元"/>
    <w:rsid w:val="00647034"/>
    <w:rPr>
      <w:rFonts w:ascii="Times New Roman" w:eastAsia="Times New Roman" w:hAnsi="Times New Roman" w:cs="Times New Roman"/>
      <w:bCs/>
      <w:kern w:val="0"/>
      <w:sz w:val="28"/>
      <w:szCs w:val="28"/>
    </w:rPr>
  </w:style>
  <w:style w:type="paragraph" w:customStyle="1" w:styleId="afffffffffffb">
    <w:name w:val="圖表文字"/>
    <w:basedOn w:val="a7"/>
    <w:rsid w:val="00647034"/>
    <w:pPr>
      <w:spacing w:line="240" w:lineRule="exact"/>
    </w:pPr>
    <w:rPr>
      <w:rFonts w:eastAsia="超研澤中黑" w:cs="Times New Roman"/>
      <w:bCs/>
      <w:sz w:val="20"/>
      <w:szCs w:val="24"/>
    </w:rPr>
  </w:style>
  <w:style w:type="paragraph" w:styleId="afffffffffffc">
    <w:name w:val="table of figures"/>
    <w:basedOn w:val="a7"/>
    <w:next w:val="a7"/>
    <w:uiPriority w:val="99"/>
    <w:unhideWhenUsed/>
    <w:rsid w:val="00647034"/>
    <w:pPr>
      <w:ind w:leftChars="400" w:left="400" w:hangingChars="200" w:hanging="200"/>
    </w:pPr>
  </w:style>
  <w:style w:type="paragraph" w:customStyle="1" w:styleId="afffffffffffd">
    <w:name w:val="圖表名"/>
    <w:basedOn w:val="a7"/>
    <w:rsid w:val="00647034"/>
    <w:pPr>
      <w:spacing w:after="120" w:line="500" w:lineRule="exact"/>
      <w:jc w:val="center"/>
    </w:pPr>
    <w:rPr>
      <w:rFonts w:eastAsia="超研澤中黑" w:cs="Times New Roman"/>
      <w:bCs/>
      <w:sz w:val="26"/>
      <w:szCs w:val="24"/>
    </w:rPr>
  </w:style>
  <w:style w:type="paragraph" w:customStyle="1" w:styleId="afffffffffffe">
    <w:name w:val="圖案說明"/>
    <w:uiPriority w:val="99"/>
    <w:rsid w:val="00647034"/>
    <w:pPr>
      <w:spacing w:line="320" w:lineRule="exact"/>
      <w:ind w:rightChars="-31" w:right="-99"/>
      <w:jc w:val="both"/>
    </w:pPr>
    <w:rPr>
      <w:rFonts w:ascii="Times New Roman" w:eastAsia="新細明體" w:hAnsi="Times New Roman" w:cs="Times New Roman"/>
      <w:b/>
      <w:bCs/>
      <w:kern w:val="0"/>
      <w:szCs w:val="24"/>
    </w:rPr>
  </w:style>
  <w:style w:type="paragraph" w:customStyle="1" w:styleId="-3">
    <w:name w:val="圖-標號"/>
    <w:basedOn w:val="a7"/>
    <w:link w:val="-4"/>
    <w:rsid w:val="00507158"/>
    <w:pPr>
      <w:overflowPunct w:val="0"/>
      <w:spacing w:beforeLines="50" w:before="50" w:afterLines="50" w:after="50" w:line="240" w:lineRule="auto"/>
      <w:ind w:firstLineChars="0" w:firstLine="0"/>
      <w:jc w:val="center"/>
    </w:pPr>
    <w:rPr>
      <w:rFonts w:cs="Arial"/>
      <w:szCs w:val="20"/>
    </w:rPr>
  </w:style>
  <w:style w:type="character" w:customStyle="1" w:styleId="-4">
    <w:name w:val="圖-標號 字元"/>
    <w:basedOn w:val="a8"/>
    <w:link w:val="-3"/>
    <w:rsid w:val="00507158"/>
    <w:rPr>
      <w:rFonts w:ascii="Times New Roman" w:eastAsia="標楷體" w:hAnsi="Times New Roman" w:cs="Arial"/>
      <w:sz w:val="28"/>
      <w:szCs w:val="20"/>
    </w:rPr>
  </w:style>
  <w:style w:type="paragraph" w:customStyle="1" w:styleId="107">
    <w:name w:val="圖標題107"/>
    <w:basedOn w:val="afffffff8"/>
    <w:link w:val="1070"/>
    <w:rsid w:val="00647034"/>
    <w:pPr>
      <w:spacing w:line="440" w:lineRule="exact"/>
      <w:ind w:left="0"/>
      <w:jc w:val="center"/>
    </w:pPr>
    <w:rPr>
      <w:rFonts w:ascii="Times New Roman" w:eastAsia="微軟正黑體" w:hAnsi="Times New Roman"/>
    </w:rPr>
  </w:style>
  <w:style w:type="character" w:customStyle="1" w:styleId="1070">
    <w:name w:val="圖標題107 字元"/>
    <w:link w:val="107"/>
    <w:rsid w:val="00647034"/>
    <w:rPr>
      <w:rFonts w:ascii="Times New Roman" w:eastAsia="微軟正黑體" w:hAnsi="Times New Roman" w:cs="Times New Roman"/>
      <w:color w:val="000000"/>
      <w:kern w:val="0"/>
      <w:sz w:val="28"/>
      <w:szCs w:val="28"/>
      <w:lang w:val="x-none" w:eastAsia="x-none"/>
    </w:rPr>
  </w:style>
  <w:style w:type="paragraph" w:customStyle="1" w:styleId="affffffffffff">
    <w:name w:val="說明"/>
    <w:basedOn w:val="a7"/>
    <w:rsid w:val="00647034"/>
    <w:pPr>
      <w:tabs>
        <w:tab w:val="left" w:pos="1650"/>
      </w:tabs>
      <w:spacing w:line="340" w:lineRule="exact"/>
      <w:ind w:left="400" w:hangingChars="400" w:hanging="400"/>
    </w:pPr>
    <w:rPr>
      <w:rFonts w:eastAsia="新細明體" w:cs="Times New Roman"/>
      <w:sz w:val="22"/>
      <w:szCs w:val="24"/>
    </w:rPr>
  </w:style>
  <w:style w:type="paragraph" w:customStyle="1" w:styleId="affffffffffff0">
    <w:name w:val="增能表"/>
    <w:basedOn w:val="a7"/>
    <w:link w:val="affffffffffff1"/>
    <w:rsid w:val="00647034"/>
    <w:pPr>
      <w:jc w:val="left"/>
    </w:pPr>
    <w:rPr>
      <w:rFonts w:eastAsia="微軟正黑體"/>
    </w:rPr>
  </w:style>
  <w:style w:type="character" w:customStyle="1" w:styleId="affffffffffff1">
    <w:name w:val="增能表 字元"/>
    <w:basedOn w:val="a8"/>
    <w:link w:val="affffffffffff0"/>
    <w:rsid w:val="00647034"/>
    <w:rPr>
      <w:rFonts w:ascii="Times New Roman" w:eastAsia="微軟正黑體" w:hAnsi="Times New Roman"/>
      <w:sz w:val="28"/>
    </w:rPr>
  </w:style>
  <w:style w:type="paragraph" w:customStyle="1" w:styleId="affffffffffff2">
    <w:name w:val="增能圖"/>
    <w:basedOn w:val="a7"/>
    <w:link w:val="affffffffffff3"/>
    <w:rsid w:val="00647034"/>
    <w:pPr>
      <w:jc w:val="center"/>
    </w:pPr>
    <w:rPr>
      <w:rFonts w:eastAsia="微軟正黑體"/>
    </w:rPr>
  </w:style>
  <w:style w:type="character" w:customStyle="1" w:styleId="affffffffffff3">
    <w:name w:val="增能圖 字元"/>
    <w:basedOn w:val="a8"/>
    <w:link w:val="affffffffffff2"/>
    <w:rsid w:val="00647034"/>
    <w:rPr>
      <w:rFonts w:ascii="Times New Roman" w:eastAsia="微軟正黑體" w:hAnsi="Times New Roman"/>
      <w:sz w:val="28"/>
    </w:rPr>
  </w:style>
  <w:style w:type="paragraph" w:customStyle="1" w:styleId="1ff4">
    <w:name w:val="標1"/>
    <w:basedOn w:val="a7"/>
    <w:uiPriority w:val="99"/>
    <w:rsid w:val="00647034"/>
    <w:pPr>
      <w:spacing w:before="120" w:line="600" w:lineRule="atLeast"/>
      <w:ind w:left="434"/>
    </w:pPr>
    <w:rPr>
      <w:rFonts w:eastAsia="華康中黑體" w:cs="Times New Roman"/>
      <w:spacing w:val="16"/>
      <w:sz w:val="36"/>
      <w:szCs w:val="36"/>
    </w:rPr>
  </w:style>
  <w:style w:type="paragraph" w:styleId="affffffffffff4">
    <w:name w:val="caption"/>
    <w:aliases w:val="s標號,標號-圖1-"/>
    <w:basedOn w:val="a7"/>
    <w:next w:val="a7"/>
    <w:link w:val="affffffffffff5"/>
    <w:uiPriority w:val="35"/>
    <w:unhideWhenUsed/>
    <w:rsid w:val="00647034"/>
    <w:pPr>
      <w:spacing w:line="240" w:lineRule="auto"/>
      <w:jc w:val="left"/>
    </w:pPr>
    <w:rPr>
      <w:rFonts w:asciiTheme="minorHAnsi" w:eastAsiaTheme="minorEastAsia" w:hAnsiTheme="minorHAnsi"/>
      <w:sz w:val="20"/>
      <w:szCs w:val="20"/>
    </w:rPr>
  </w:style>
  <w:style w:type="character" w:customStyle="1" w:styleId="affffffffffff5">
    <w:name w:val="標號 字元"/>
    <w:aliases w:val="s標號 字元,標號-圖1- 字元"/>
    <w:link w:val="affffffffffff4"/>
    <w:uiPriority w:val="35"/>
    <w:qFormat/>
    <w:locked/>
    <w:rsid w:val="00647034"/>
    <w:rPr>
      <w:sz w:val="20"/>
      <w:szCs w:val="20"/>
    </w:rPr>
  </w:style>
  <w:style w:type="character" w:customStyle="1" w:styleId="213">
    <w:name w:val="標題 2 字元1"/>
    <w:aliases w:val="標題 2壹 字元1,章標題 字元1"/>
    <w:uiPriority w:val="9"/>
    <w:semiHidden/>
    <w:rsid w:val="00647034"/>
    <w:rPr>
      <w:rFonts w:ascii="Cambria" w:eastAsia="新細明體" w:hAnsi="Cambria" w:cs="Times New Roman"/>
      <w:b/>
      <w:bCs/>
      <w:kern w:val="2"/>
      <w:sz w:val="48"/>
      <w:szCs w:val="48"/>
    </w:rPr>
  </w:style>
  <w:style w:type="character" w:customStyle="1" w:styleId="50">
    <w:name w:val="標題 5 字元"/>
    <w:basedOn w:val="a8"/>
    <w:link w:val="5"/>
    <w:uiPriority w:val="9"/>
    <w:rsid w:val="00647034"/>
    <w:rPr>
      <w:rFonts w:ascii="Cambria" w:eastAsia="新細明體" w:hAnsi="Cambria" w:cs="Times New Roman"/>
      <w:color w:val="243F60"/>
      <w:kern w:val="0"/>
      <w:sz w:val="22"/>
      <w:szCs w:val="20"/>
      <w:lang w:val="x-none" w:eastAsia="en-US"/>
    </w:rPr>
  </w:style>
  <w:style w:type="character" w:customStyle="1" w:styleId="60">
    <w:name w:val="標題 6 字元"/>
    <w:basedOn w:val="a8"/>
    <w:link w:val="6"/>
    <w:uiPriority w:val="9"/>
    <w:rsid w:val="00647034"/>
    <w:rPr>
      <w:rFonts w:ascii="Cambria" w:eastAsia="新細明體" w:hAnsi="Cambria" w:cs="Times New Roman"/>
      <w:i/>
      <w:iCs/>
      <w:color w:val="243F60"/>
      <w:kern w:val="0"/>
      <w:sz w:val="22"/>
      <w:szCs w:val="20"/>
      <w:lang w:val="x-none" w:eastAsia="en-US"/>
    </w:rPr>
  </w:style>
  <w:style w:type="character" w:customStyle="1" w:styleId="70">
    <w:name w:val="標題 7 字元"/>
    <w:basedOn w:val="a8"/>
    <w:link w:val="7"/>
    <w:uiPriority w:val="9"/>
    <w:rsid w:val="00647034"/>
    <w:rPr>
      <w:rFonts w:ascii="Cambria" w:eastAsia="新細明體" w:hAnsi="Cambria" w:cs="Times New Roman"/>
      <w:i/>
      <w:iCs/>
      <w:color w:val="404040"/>
      <w:kern w:val="0"/>
      <w:sz w:val="22"/>
      <w:szCs w:val="20"/>
      <w:lang w:val="x-none" w:eastAsia="en-US"/>
    </w:rPr>
  </w:style>
  <w:style w:type="character" w:customStyle="1" w:styleId="80">
    <w:name w:val="標題 8 字元"/>
    <w:basedOn w:val="a8"/>
    <w:link w:val="8"/>
    <w:uiPriority w:val="9"/>
    <w:rsid w:val="00647034"/>
    <w:rPr>
      <w:rFonts w:ascii="Cambria" w:eastAsia="新細明體" w:hAnsi="Cambria" w:cs="Times New Roman"/>
      <w:color w:val="4F81BD"/>
      <w:kern w:val="0"/>
      <w:sz w:val="20"/>
      <w:szCs w:val="20"/>
      <w:lang w:val="x-none" w:eastAsia="en-US"/>
    </w:rPr>
  </w:style>
  <w:style w:type="character" w:customStyle="1" w:styleId="90">
    <w:name w:val="標題 9 字元"/>
    <w:basedOn w:val="a8"/>
    <w:link w:val="9"/>
    <w:uiPriority w:val="9"/>
    <w:rsid w:val="00647034"/>
    <w:rPr>
      <w:rFonts w:ascii="Cambria" w:eastAsia="新細明體" w:hAnsi="Cambria" w:cs="Times New Roman"/>
      <w:i/>
      <w:iCs/>
      <w:color w:val="404040"/>
      <w:kern w:val="0"/>
      <w:sz w:val="20"/>
      <w:szCs w:val="20"/>
      <w:lang w:val="x-none" w:eastAsia="en-US"/>
    </w:rPr>
  </w:style>
  <w:style w:type="paragraph" w:styleId="affffffffffff6">
    <w:name w:val="Title"/>
    <w:aliases w:val="圖標題,標題3"/>
    <w:basedOn w:val="a7"/>
    <w:next w:val="a7"/>
    <w:link w:val="affffffffffff7"/>
    <w:uiPriority w:val="10"/>
    <w:rsid w:val="00F05CC2"/>
    <w:pPr>
      <w:ind w:firstLineChars="0" w:firstLine="0"/>
      <w:jc w:val="center"/>
    </w:pPr>
    <w:rPr>
      <w:rFonts w:cstheme="majorBidi"/>
      <w:bCs/>
      <w:szCs w:val="32"/>
    </w:rPr>
  </w:style>
  <w:style w:type="character" w:customStyle="1" w:styleId="affffffffffff7">
    <w:name w:val="標題 字元"/>
    <w:aliases w:val="圖標題 字元,標題3 字元"/>
    <w:basedOn w:val="a8"/>
    <w:link w:val="affffffffffff6"/>
    <w:uiPriority w:val="10"/>
    <w:rsid w:val="00F05CC2"/>
    <w:rPr>
      <w:rFonts w:ascii="Times New Roman" w:eastAsia="標楷體" w:hAnsi="Times New Roman" w:cstheme="majorBidi"/>
      <w:bCs/>
      <w:sz w:val="28"/>
      <w:szCs w:val="32"/>
    </w:rPr>
  </w:style>
  <w:style w:type="paragraph" w:customStyle="1" w:styleId="1TimesNewRoman">
    <w:name w:val="樣式 培1 + (拉丁) Times New Roman (中文) 標楷體"/>
    <w:basedOn w:val="10"/>
    <w:uiPriority w:val="99"/>
    <w:rsid w:val="00647034"/>
    <w:pPr>
      <w:numPr>
        <w:numId w:val="0"/>
      </w:numPr>
      <w:ind w:left="1040" w:hanging="480"/>
    </w:pPr>
    <w:rPr>
      <w:rFonts w:ascii="Times New Roman" w:eastAsia="標楷體" w:hAnsi="Times New Roman"/>
      <w:b w:val="0"/>
      <w:bCs w:val="0"/>
      <w:sz w:val="32"/>
      <w:szCs w:val="32"/>
    </w:rPr>
  </w:style>
  <w:style w:type="paragraph" w:customStyle="1" w:styleId="1TimesNewRoman0">
    <w:name w:val="樣式 培1 + (拉丁) Times New Roman (中文) 標楷體 非粗體"/>
    <w:basedOn w:val="10"/>
    <w:uiPriority w:val="99"/>
    <w:rsid w:val="00647034"/>
    <w:pPr>
      <w:numPr>
        <w:numId w:val="0"/>
      </w:numPr>
      <w:tabs>
        <w:tab w:val="num" w:pos="360"/>
      </w:tabs>
      <w:ind w:left="360" w:hanging="360"/>
    </w:pPr>
    <w:rPr>
      <w:rFonts w:ascii="Times New Roman" w:eastAsia="標楷體" w:hAnsi="Times New Roman"/>
      <w:b w:val="0"/>
      <w:bCs w:val="0"/>
    </w:rPr>
  </w:style>
  <w:style w:type="paragraph" w:customStyle="1" w:styleId="1TimesNewRoman1">
    <w:name w:val="樣式 培1 + (拉丁) Times New Roman (中文) 標楷體1"/>
    <w:basedOn w:val="10"/>
    <w:uiPriority w:val="99"/>
    <w:rsid w:val="00647034"/>
    <w:pPr>
      <w:numPr>
        <w:numId w:val="0"/>
      </w:numPr>
      <w:tabs>
        <w:tab w:val="num" w:pos="360"/>
      </w:tabs>
      <w:ind w:left="360" w:hanging="360"/>
    </w:pPr>
    <w:rPr>
      <w:rFonts w:ascii="Times New Roman" w:eastAsia="標楷體" w:hAnsi="Times New Roman"/>
    </w:rPr>
  </w:style>
  <w:style w:type="paragraph" w:customStyle="1" w:styleId="2TimesNewRoman">
    <w:name w:val="樣式 培2 + (拉丁) Times New Roman (中文) 標楷體"/>
    <w:basedOn w:val="2"/>
    <w:link w:val="2TimesNewRoman0"/>
    <w:uiPriority w:val="99"/>
    <w:rsid w:val="00647034"/>
    <w:pPr>
      <w:ind w:firstLine="200"/>
    </w:pPr>
    <w:rPr>
      <w:rFonts w:ascii="Times New Roman" w:eastAsia="標楷體" w:hAnsi="Times New Roman"/>
    </w:rPr>
  </w:style>
  <w:style w:type="character" w:customStyle="1" w:styleId="2TimesNewRoman0">
    <w:name w:val="樣式 培2 + (拉丁) Times New Roman (中文) 標楷體 字元"/>
    <w:link w:val="2TimesNewRoman"/>
    <w:uiPriority w:val="99"/>
    <w:rsid w:val="00647034"/>
    <w:rPr>
      <w:rFonts w:ascii="Times New Roman" w:eastAsia="標楷體" w:hAnsi="Times New Roman" w:cs="Times New Roman"/>
      <w:kern w:val="0"/>
      <w:sz w:val="28"/>
      <w:szCs w:val="28"/>
      <w:lang w:val="x-none" w:eastAsia="x-none"/>
    </w:rPr>
  </w:style>
  <w:style w:type="character" w:customStyle="1" w:styleId="2TimesNewRoman1">
    <w:name w:val="樣式 培2 + (拉丁) Times New Roman (中文) 標楷體 字元 字元"/>
    <w:uiPriority w:val="99"/>
    <w:rsid w:val="00647034"/>
    <w:rPr>
      <w:rFonts w:ascii="Times New Roman" w:eastAsia="標楷體" w:hAnsi="Times New Roman"/>
      <w:sz w:val="28"/>
      <w:szCs w:val="28"/>
    </w:rPr>
  </w:style>
  <w:style w:type="paragraph" w:customStyle="1" w:styleId="2TimesNewRoman10">
    <w:name w:val="樣式 培2 + (拉丁) Times New Roman (中文) 標楷體1"/>
    <w:basedOn w:val="2"/>
    <w:uiPriority w:val="99"/>
    <w:rsid w:val="00647034"/>
    <w:pPr>
      <w:numPr>
        <w:ilvl w:val="0"/>
        <w:numId w:val="0"/>
      </w:numPr>
      <w:ind w:left="1520" w:hanging="480"/>
    </w:pPr>
    <w:rPr>
      <w:rFonts w:ascii="Times New Roman" w:eastAsia="標楷體" w:hAnsi="Times New Roman"/>
    </w:rPr>
  </w:style>
  <w:style w:type="paragraph" w:customStyle="1" w:styleId="affffffffffff8">
    <w:name w:val="樣式 標題 + (拉丁) 標楷體 (中文) 標楷體 粗體"/>
    <w:basedOn w:val="affffffffffff6"/>
    <w:rsid w:val="00647034"/>
    <w:pPr>
      <w:spacing w:line="400" w:lineRule="exact"/>
    </w:pPr>
    <w:rPr>
      <w:rFonts w:ascii="標楷體" w:hAnsi="標楷體" w:cs="Arial"/>
      <w:b/>
      <w:bCs w:val="0"/>
      <w:sz w:val="32"/>
      <w:lang w:val="x-none"/>
    </w:rPr>
  </w:style>
  <w:style w:type="paragraph" w:customStyle="1" w:styleId="117">
    <w:name w:val="樣式 標題 1 + 套用前:  1 列"/>
    <w:basedOn w:val="11"/>
    <w:rsid w:val="00647034"/>
    <w:pPr>
      <w:keepNext w:val="0"/>
      <w:spacing w:beforeLines="100" w:before="100"/>
    </w:pPr>
    <w:rPr>
      <w:rFonts w:cs="新細明體"/>
      <w:b w:val="0"/>
      <w:bCs w:val="0"/>
      <w:szCs w:val="20"/>
    </w:rPr>
  </w:style>
  <w:style w:type="paragraph" w:customStyle="1" w:styleId="141565">
    <w:name w:val="樣式 樣式 樣式 本文縮排 + 標楷體 14 點 黑色 行距:  1.5 倍行高 + 左:  6 字元 + 左:  5 字元"/>
    <w:basedOn w:val="a7"/>
    <w:uiPriority w:val="99"/>
    <w:rsid w:val="00647034"/>
    <w:pPr>
      <w:ind w:leftChars="300" w:left="300"/>
      <w:jc w:val="left"/>
    </w:pPr>
    <w:rPr>
      <w:rFonts w:ascii="標楷體" w:hAnsi="標楷體" w:cs="新細明體"/>
      <w:color w:val="000000"/>
      <w:szCs w:val="20"/>
    </w:rPr>
  </w:style>
  <w:style w:type="paragraph" w:customStyle="1" w:styleId="1ff5">
    <w:name w:val="樣式1"/>
    <w:basedOn w:val="a7"/>
    <w:link w:val="1ff6"/>
    <w:uiPriority w:val="99"/>
    <w:rsid w:val="00647034"/>
    <w:pPr>
      <w:ind w:left="1040" w:hanging="480"/>
      <w:jc w:val="left"/>
    </w:pPr>
    <w:rPr>
      <w:rFonts w:eastAsia="新細明體" w:cs="Times New Roman"/>
      <w:szCs w:val="24"/>
    </w:rPr>
  </w:style>
  <w:style w:type="paragraph" w:customStyle="1" w:styleId="2e">
    <w:name w:val="樣式2"/>
    <w:basedOn w:val="a7"/>
    <w:link w:val="2f"/>
    <w:uiPriority w:val="99"/>
    <w:rsid w:val="00647034"/>
    <w:pPr>
      <w:jc w:val="center"/>
    </w:pPr>
    <w:rPr>
      <w:rFonts w:ascii="標楷體" w:hAnsi="標楷體" w:cs="Times New Roman"/>
      <w:kern w:val="0"/>
      <w:sz w:val="20"/>
      <w:szCs w:val="20"/>
      <w:lang w:val="x-none" w:eastAsia="x-none"/>
    </w:rPr>
  </w:style>
  <w:style w:type="character" w:customStyle="1" w:styleId="2f">
    <w:name w:val="樣式2 字元"/>
    <w:link w:val="2e"/>
    <w:uiPriority w:val="99"/>
    <w:rsid w:val="00647034"/>
    <w:rPr>
      <w:rFonts w:ascii="標楷體" w:eastAsia="標楷體" w:hAnsi="標楷體" w:cs="Times New Roman"/>
      <w:kern w:val="0"/>
      <w:sz w:val="20"/>
      <w:szCs w:val="20"/>
      <w:lang w:val="x-none" w:eastAsia="x-none"/>
    </w:rPr>
  </w:style>
  <w:style w:type="character" w:customStyle="1" w:styleId="2f0">
    <w:name w:val="樣式2 字元 字元"/>
    <w:uiPriority w:val="99"/>
    <w:locked/>
    <w:rsid w:val="00647034"/>
    <w:rPr>
      <w:rFonts w:ascii="標楷體" w:eastAsia="標楷體" w:hAnsi="標楷體" w:cs="Times New Roman"/>
      <w:b/>
      <w:sz w:val="36"/>
    </w:rPr>
  </w:style>
  <w:style w:type="paragraph" w:customStyle="1" w:styleId="44">
    <w:name w:val="樣式4"/>
    <w:basedOn w:val="a7"/>
    <w:uiPriority w:val="99"/>
    <w:rsid w:val="00647034"/>
    <w:pPr>
      <w:spacing w:line="400" w:lineRule="exact"/>
      <w:ind w:leftChars="300" w:left="720" w:firstLine="480"/>
    </w:pPr>
    <w:rPr>
      <w:rFonts w:cs="Times New Roman"/>
      <w:color w:val="000000"/>
      <w:szCs w:val="24"/>
    </w:rPr>
  </w:style>
  <w:style w:type="paragraph" w:customStyle="1" w:styleId="4-30">
    <w:name w:val="樣式4-3"/>
    <w:autoRedefine/>
    <w:rsid w:val="00647034"/>
    <w:pPr>
      <w:widowControl w:val="0"/>
      <w:snapToGrid w:val="0"/>
      <w:spacing w:before="60" w:after="60" w:line="400" w:lineRule="exact"/>
      <w:jc w:val="both"/>
      <w:outlineLvl w:val="2"/>
    </w:pPr>
    <w:rPr>
      <w:rFonts w:ascii="標楷體" w:eastAsia="標楷體" w:hAnsi="Times New Roman" w:cs="Times New Roman"/>
      <w:sz w:val="28"/>
      <w:szCs w:val="20"/>
    </w:rPr>
  </w:style>
  <w:style w:type="paragraph" w:customStyle="1" w:styleId="73">
    <w:name w:val="樣式7"/>
    <w:basedOn w:val="a7"/>
    <w:uiPriority w:val="99"/>
    <w:rsid w:val="00647034"/>
    <w:pPr>
      <w:kinsoku w:val="0"/>
      <w:spacing w:line="500" w:lineRule="exact"/>
      <w:ind w:left="278" w:hanging="278"/>
      <w:textDirection w:val="lrTbV"/>
      <w:textAlignment w:val="baseline"/>
    </w:pPr>
    <w:rPr>
      <w:rFonts w:ascii="標楷體" w:cs="標楷體"/>
      <w:kern w:val="0"/>
      <w:sz w:val="30"/>
      <w:szCs w:val="30"/>
    </w:rPr>
  </w:style>
  <w:style w:type="paragraph" w:customStyle="1" w:styleId="a3">
    <w:name w:val="潛力 目錄"/>
    <w:basedOn w:val="affffffffe"/>
    <w:link w:val="affffffffffff9"/>
    <w:rsid w:val="00647034"/>
    <w:pPr>
      <w:numPr>
        <w:numId w:val="7"/>
      </w:numPr>
      <w:ind w:left="0" w:firstLine="200"/>
      <w:jc w:val="left"/>
    </w:pPr>
    <w:rPr>
      <w:rFonts w:ascii="標楷體" w:hAnsi="標楷體" w:cs="Times New Roman"/>
      <w:b/>
      <w:kern w:val="0"/>
      <w:szCs w:val="28"/>
      <w:lang w:val="x-none" w:eastAsia="x-none"/>
    </w:rPr>
  </w:style>
  <w:style w:type="character" w:customStyle="1" w:styleId="affffffffffff9">
    <w:name w:val="潛力 目錄 字元"/>
    <w:link w:val="a3"/>
    <w:rsid w:val="00647034"/>
    <w:rPr>
      <w:rFonts w:ascii="標楷體" w:eastAsia="標楷體" w:hAnsi="標楷體" w:cs="Times New Roman"/>
      <w:b/>
      <w:kern w:val="0"/>
      <w:sz w:val="28"/>
      <w:szCs w:val="28"/>
      <w:lang w:val="x-none" w:eastAsia="x-none"/>
    </w:rPr>
  </w:style>
  <w:style w:type="paragraph" w:customStyle="1" w:styleId="affffffffffffa">
    <w:name w:val="潛力 壹"/>
    <w:basedOn w:val="affffffff1"/>
    <w:link w:val="affffffffffffb"/>
    <w:rsid w:val="00647034"/>
    <w:pPr>
      <w:ind w:left="0" w:firstLine="0"/>
    </w:pPr>
    <w:rPr>
      <w:rFonts w:ascii="標楷體" w:hAnsi="標楷體"/>
    </w:rPr>
  </w:style>
  <w:style w:type="character" w:customStyle="1" w:styleId="affffffffffffb">
    <w:name w:val="潛力 壹 字元"/>
    <w:link w:val="affffffffffffa"/>
    <w:rsid w:val="00647034"/>
    <w:rPr>
      <w:rFonts w:ascii="標楷體" w:eastAsia="標楷體" w:hAnsi="標楷體" w:cs="Times New Roman"/>
      <w:b/>
      <w:kern w:val="0"/>
      <w:sz w:val="28"/>
      <w:szCs w:val="32"/>
      <w:lang w:val="x-none" w:eastAsia="x-none"/>
    </w:rPr>
  </w:style>
  <w:style w:type="paragraph" w:styleId="affffffffffffc">
    <w:name w:val="Intense Quote"/>
    <w:basedOn w:val="a7"/>
    <w:next w:val="a7"/>
    <w:link w:val="affffffffffffd"/>
    <w:uiPriority w:val="30"/>
    <w:rsid w:val="00647034"/>
    <w:pPr>
      <w:widowControl/>
      <w:pBdr>
        <w:bottom w:val="single" w:sz="4" w:space="4" w:color="4F81BD"/>
      </w:pBdr>
      <w:spacing w:before="200" w:after="280" w:line="400" w:lineRule="exact"/>
      <w:ind w:left="936" w:right="936"/>
      <w:jc w:val="left"/>
    </w:pPr>
    <w:rPr>
      <w:rFonts w:ascii="Calibri" w:eastAsia="新細明體" w:hAnsi="Calibri" w:cs="Times New Roman"/>
      <w:b/>
      <w:bCs/>
      <w:i/>
      <w:iCs/>
      <w:color w:val="4F81BD"/>
      <w:kern w:val="0"/>
      <w:sz w:val="22"/>
      <w:szCs w:val="20"/>
      <w:lang w:val="x-none" w:eastAsia="en-US" w:bidi="en-US"/>
    </w:rPr>
  </w:style>
  <w:style w:type="character" w:customStyle="1" w:styleId="affffffffffffd">
    <w:name w:val="鮮明引文 字元"/>
    <w:basedOn w:val="a8"/>
    <w:link w:val="affffffffffffc"/>
    <w:uiPriority w:val="30"/>
    <w:rsid w:val="00647034"/>
    <w:rPr>
      <w:rFonts w:ascii="Calibri" w:eastAsia="新細明體" w:hAnsi="Calibri" w:cs="Times New Roman"/>
      <w:b/>
      <w:bCs/>
      <w:i/>
      <w:iCs/>
      <w:color w:val="4F81BD"/>
      <w:kern w:val="0"/>
      <w:sz w:val="22"/>
      <w:szCs w:val="20"/>
      <w:lang w:val="x-none" w:eastAsia="en-US" w:bidi="en-US"/>
    </w:rPr>
  </w:style>
  <w:style w:type="character" w:customStyle="1" w:styleId="affffffffffffe">
    <w:name w:val="鮮明引文 字元 字元"/>
    <w:uiPriority w:val="30"/>
    <w:rsid w:val="00647034"/>
    <w:rPr>
      <w:rFonts w:ascii="Calibri" w:eastAsia="新細明體" w:hAnsi="Calibri" w:cs="Times New Roman"/>
      <w:b/>
      <w:bCs/>
      <w:i/>
      <w:iCs/>
      <w:color w:val="4F81BD"/>
      <w:kern w:val="0"/>
      <w:sz w:val="22"/>
      <w:szCs w:val="20"/>
      <w:lang w:eastAsia="en-US" w:bidi="en-US"/>
    </w:rPr>
  </w:style>
  <w:style w:type="character" w:styleId="afffffffffffff">
    <w:name w:val="Intense Reference"/>
    <w:uiPriority w:val="32"/>
    <w:rsid w:val="00647034"/>
    <w:rPr>
      <w:b/>
      <w:bCs/>
      <w:smallCaps/>
      <w:color w:val="C0504D"/>
      <w:spacing w:val="5"/>
      <w:u w:val="single"/>
    </w:rPr>
  </w:style>
  <w:style w:type="character" w:customStyle="1" w:styleId="1ff7">
    <w:name w:val="鮮明參考1"/>
    <w:uiPriority w:val="32"/>
    <w:rsid w:val="00647034"/>
    <w:rPr>
      <w:b/>
      <w:bCs/>
      <w:smallCaps/>
      <w:color w:val="auto"/>
      <w:spacing w:val="5"/>
      <w:u w:val="single"/>
    </w:rPr>
  </w:style>
  <w:style w:type="character" w:styleId="afffffffffffff0">
    <w:name w:val="Intense Emphasis"/>
    <w:uiPriority w:val="21"/>
    <w:rsid w:val="00647034"/>
    <w:rPr>
      <w:b/>
      <w:bCs/>
      <w:i/>
      <w:iCs/>
      <w:color w:val="4F81BD"/>
    </w:rPr>
  </w:style>
  <w:style w:type="character" w:customStyle="1" w:styleId="1ff8">
    <w:name w:val="鮮明強調1"/>
    <w:uiPriority w:val="21"/>
    <w:rsid w:val="00647034"/>
    <w:rPr>
      <w:b/>
      <w:bCs/>
      <w:i/>
      <w:iCs/>
      <w:color w:val="4F81BD"/>
    </w:rPr>
  </w:style>
  <w:style w:type="table" w:customStyle="1" w:styleId="2210">
    <w:name w:val="表格格線221"/>
    <w:basedOn w:val="a9"/>
    <w:next w:val="afffffd"/>
    <w:uiPriority w:val="59"/>
    <w:rsid w:val="004711B2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ff9">
    <w:name w:val="1."/>
    <w:next w:val="a7"/>
    <w:uiPriority w:val="99"/>
    <w:qFormat/>
    <w:rsid w:val="00865474"/>
    <w:pPr>
      <w:adjustRightInd w:val="0"/>
      <w:snapToGrid w:val="0"/>
      <w:spacing w:line="480" w:lineRule="exact"/>
      <w:ind w:leftChars="150" w:left="150"/>
      <w:outlineLvl w:val="4"/>
    </w:pPr>
    <w:rPr>
      <w:rFonts w:ascii="Calibri" w:eastAsia="標楷體" w:hAnsi="Calibri" w:cs="Times New Roman"/>
      <w:b/>
      <w:sz w:val="28"/>
    </w:rPr>
  </w:style>
  <w:style w:type="paragraph" w:customStyle="1" w:styleId="1ffa">
    <w:name w:val="（1）"/>
    <w:basedOn w:val="1ff9"/>
    <w:qFormat/>
    <w:rsid w:val="00EC3190"/>
    <w:pPr>
      <w:ind w:leftChars="200" w:left="200"/>
      <w:outlineLvl w:val="5"/>
    </w:pPr>
  </w:style>
  <w:style w:type="paragraph" w:customStyle="1" w:styleId="1ffb">
    <w:name w:val="新竹圖1"/>
    <w:basedOn w:val="a7"/>
    <w:link w:val="1ffc"/>
    <w:rsid w:val="000A6A40"/>
    <w:pPr>
      <w:adjustRightInd/>
      <w:spacing w:line="0" w:lineRule="atLeast"/>
      <w:ind w:firstLine="480"/>
      <w:jc w:val="center"/>
    </w:pPr>
    <w:rPr>
      <w:rFonts w:ascii="標楷體" w:hAnsi="標楷體" w:cs="Times New Roman"/>
      <w:bCs/>
      <w:color w:val="000000" w:themeColor="text1"/>
      <w:sz w:val="24"/>
      <w:szCs w:val="32"/>
    </w:rPr>
  </w:style>
  <w:style w:type="character" w:customStyle="1" w:styleId="1ffc">
    <w:name w:val="新竹圖1 字元"/>
    <w:link w:val="1ffb"/>
    <w:rsid w:val="000A6A40"/>
    <w:rPr>
      <w:rFonts w:ascii="標楷體" w:eastAsia="標楷體" w:hAnsi="標楷體" w:cs="Times New Roman"/>
      <w:bCs/>
      <w:color w:val="000000" w:themeColor="text1"/>
      <w:szCs w:val="32"/>
    </w:rPr>
  </w:style>
  <w:style w:type="paragraph" w:customStyle="1" w:styleId="afffffffffffff1">
    <w:name w:val="圖片"/>
    <w:basedOn w:val="a7"/>
    <w:link w:val="afffffffffffff2"/>
    <w:rsid w:val="00507158"/>
    <w:pPr>
      <w:spacing w:line="0" w:lineRule="atLeast"/>
      <w:ind w:firstLineChars="0" w:firstLine="0"/>
      <w:jc w:val="center"/>
    </w:pPr>
    <w:rPr>
      <w:rFonts w:cs="Times New Roman"/>
      <w:kern w:val="0"/>
      <w:szCs w:val="20"/>
    </w:rPr>
  </w:style>
  <w:style w:type="character" w:customStyle="1" w:styleId="afffffffffffff2">
    <w:name w:val="圖片 字元"/>
    <w:link w:val="afffffffffffff1"/>
    <w:qFormat/>
    <w:rsid w:val="00507158"/>
    <w:rPr>
      <w:rFonts w:ascii="Times New Roman" w:eastAsia="標楷體" w:hAnsi="Times New Roman" w:cs="Times New Roman"/>
      <w:kern w:val="0"/>
      <w:sz w:val="28"/>
      <w:szCs w:val="20"/>
    </w:rPr>
  </w:style>
  <w:style w:type="character" w:styleId="afffffffffffff3">
    <w:name w:val="Unresolved Mention"/>
    <w:basedOn w:val="a8"/>
    <w:uiPriority w:val="99"/>
    <w:semiHidden/>
    <w:unhideWhenUsed/>
    <w:rsid w:val="006F31E8"/>
    <w:rPr>
      <w:color w:val="605E5C"/>
      <w:shd w:val="clear" w:color="auto" w:fill="E1DFDD"/>
    </w:rPr>
  </w:style>
  <w:style w:type="table" w:customStyle="1" w:styleId="1ffd">
    <w:name w:val="淺色格線1"/>
    <w:basedOn w:val="a9"/>
    <w:uiPriority w:val="62"/>
    <w:rsid w:val="006D5D4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92">
    <w:name w:val="表格格線9"/>
    <w:basedOn w:val="a9"/>
    <w:next w:val="afffffd"/>
    <w:uiPriority w:val="59"/>
    <w:rsid w:val="006D5D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">
    <w:name w:val="表格格線10"/>
    <w:basedOn w:val="a9"/>
    <w:next w:val="afffffd"/>
    <w:uiPriority w:val="59"/>
    <w:rsid w:val="006D5D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表格格線15"/>
    <w:basedOn w:val="a9"/>
    <w:next w:val="afffffd"/>
    <w:uiPriority w:val="59"/>
    <w:rsid w:val="006D5D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表格格線16"/>
    <w:basedOn w:val="a9"/>
    <w:next w:val="afffffd"/>
    <w:uiPriority w:val="59"/>
    <w:rsid w:val="006D5D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表格格線17"/>
    <w:basedOn w:val="a9"/>
    <w:next w:val="afffffd"/>
    <w:uiPriority w:val="59"/>
    <w:rsid w:val="006D5D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表格格線18"/>
    <w:basedOn w:val="a9"/>
    <w:next w:val="afffffd"/>
    <w:uiPriority w:val="59"/>
    <w:rsid w:val="006D5D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表格格線19"/>
    <w:basedOn w:val="a9"/>
    <w:next w:val="afffffd"/>
    <w:uiPriority w:val="59"/>
    <w:rsid w:val="006D5D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表格格線20"/>
    <w:basedOn w:val="a9"/>
    <w:next w:val="afffffd"/>
    <w:uiPriority w:val="59"/>
    <w:rsid w:val="006D5D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表格格線23"/>
    <w:basedOn w:val="a9"/>
    <w:next w:val="afffffd"/>
    <w:uiPriority w:val="59"/>
    <w:rsid w:val="006D5D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ffffffff4">
    <w:name w:val="Revision"/>
    <w:hidden/>
    <w:uiPriority w:val="99"/>
    <w:rsid w:val="006D5D42"/>
    <w:rPr>
      <w:rFonts w:ascii="Times New Roman" w:eastAsia="標楷體" w:hAnsi="Times New Roman"/>
      <w:sz w:val="28"/>
    </w:rPr>
  </w:style>
  <w:style w:type="table" w:customStyle="1" w:styleId="510">
    <w:name w:val="表格格線51"/>
    <w:basedOn w:val="a9"/>
    <w:next w:val="afffffd"/>
    <w:uiPriority w:val="39"/>
    <w:rsid w:val="006D5D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表格格線24"/>
    <w:basedOn w:val="a9"/>
    <w:next w:val="afffffd"/>
    <w:uiPriority w:val="59"/>
    <w:rsid w:val="008746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fffffff5">
    <w:name w:val="footnote reference"/>
    <w:basedOn w:val="a8"/>
    <w:uiPriority w:val="99"/>
    <w:semiHidden/>
    <w:unhideWhenUsed/>
    <w:rsid w:val="005627A8"/>
    <w:rPr>
      <w:vertAlign w:val="superscript"/>
    </w:rPr>
  </w:style>
  <w:style w:type="paragraph" w:customStyle="1" w:styleId="afffffffffffff6">
    <w:name w:val="一般項目符號"/>
    <w:basedOn w:val="a7"/>
    <w:next w:val="a7"/>
    <w:rsid w:val="003A5AFA"/>
    <w:pPr>
      <w:kinsoku w:val="0"/>
      <w:wordWrap w:val="0"/>
      <w:overflowPunct w:val="0"/>
      <w:snapToGrid/>
      <w:spacing w:line="360" w:lineRule="atLeast"/>
      <w:ind w:leftChars="100" w:left="210" w:firstLineChars="100" w:firstLine="210"/>
      <w:textAlignment w:val="center"/>
    </w:pPr>
    <w:rPr>
      <w:rFonts w:eastAsia="華康細明體" w:cs="Times New Roman"/>
      <w:noProof/>
      <w:kern w:val="0"/>
      <w:sz w:val="21"/>
      <w:szCs w:val="24"/>
    </w:rPr>
  </w:style>
  <w:style w:type="paragraph" w:customStyle="1" w:styleId="afffffffffffff7">
    <w:name w:val="字元 字元 字元 字元 字元 字元 字元"/>
    <w:basedOn w:val="a7"/>
    <w:semiHidden/>
    <w:rsid w:val="003A5AFA"/>
    <w:pPr>
      <w:widowControl/>
      <w:snapToGrid/>
      <w:spacing w:after="160" w:line="240" w:lineRule="exact"/>
      <w:textAlignment w:val="baseline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customStyle="1" w:styleId="37">
    <w:name w:val="標3內文"/>
    <w:basedOn w:val="a7"/>
    <w:link w:val="38"/>
    <w:rsid w:val="00346EFF"/>
    <w:pPr>
      <w:snapToGrid/>
      <w:textAlignment w:val="baseline"/>
    </w:pPr>
    <w:rPr>
      <w:rFonts w:cs="Times New Roman"/>
      <w:kern w:val="0"/>
      <w:szCs w:val="20"/>
      <w:lang w:val="x-none" w:eastAsia="x-none"/>
    </w:rPr>
  </w:style>
  <w:style w:type="character" w:customStyle="1" w:styleId="38">
    <w:name w:val="標3內文 字元"/>
    <w:link w:val="37"/>
    <w:rsid w:val="00346EFF"/>
    <w:rPr>
      <w:rFonts w:ascii="Times New Roman" w:eastAsia="標楷體" w:hAnsi="Times New Roman" w:cs="Times New Roman"/>
      <w:kern w:val="0"/>
      <w:sz w:val="28"/>
      <w:szCs w:val="20"/>
      <w:lang w:val="x-none" w:eastAsia="x-none"/>
    </w:rPr>
  </w:style>
  <w:style w:type="paragraph" w:customStyle="1" w:styleId="afffffffffffff8">
    <w:name w:val="表格文"/>
    <w:basedOn w:val="a7"/>
    <w:link w:val="afffffffffffff9"/>
    <w:rsid w:val="001A2468"/>
    <w:pPr>
      <w:widowControl/>
      <w:spacing w:line="240" w:lineRule="auto"/>
      <w:ind w:firstLineChars="0" w:firstLine="0"/>
    </w:pPr>
    <w:rPr>
      <w:noProof/>
    </w:rPr>
  </w:style>
  <w:style w:type="paragraph" w:customStyle="1" w:styleId="118">
    <w:name w:val="1.1一(一)內容"/>
    <w:basedOn w:val="a7"/>
    <w:rsid w:val="0081497F"/>
    <w:pPr>
      <w:spacing w:afterLines="50" w:after="50" w:line="400" w:lineRule="exact"/>
      <w:ind w:leftChars="400" w:left="400"/>
    </w:pPr>
    <w:rPr>
      <w:rFonts w:ascii="標楷體" w:hAnsi="標楷體" w:cs="Times New Roman"/>
      <w:kern w:val="0"/>
      <w:szCs w:val="24"/>
    </w:rPr>
  </w:style>
  <w:style w:type="character" w:customStyle="1" w:styleId="afffffffffffff9">
    <w:name w:val="表格文 字元"/>
    <w:basedOn w:val="a8"/>
    <w:link w:val="afffffffffffff8"/>
    <w:rsid w:val="001A2468"/>
    <w:rPr>
      <w:rFonts w:ascii="Times New Roman" w:eastAsia="標楷體" w:hAnsi="Times New Roman"/>
      <w:noProof/>
      <w:sz w:val="28"/>
    </w:rPr>
  </w:style>
  <w:style w:type="table" w:styleId="-30">
    <w:name w:val="Light List Accent 3"/>
    <w:basedOn w:val="a9"/>
    <w:uiPriority w:val="61"/>
    <w:rsid w:val="00B1728B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paragraph" w:styleId="afffffffffffffa">
    <w:name w:val="Plain Text"/>
    <w:basedOn w:val="a7"/>
    <w:link w:val="afffffffffffffb"/>
    <w:uiPriority w:val="99"/>
    <w:unhideWhenUsed/>
    <w:rsid w:val="00B1728B"/>
    <w:pPr>
      <w:adjustRightInd/>
      <w:snapToGrid/>
      <w:spacing w:line="240" w:lineRule="auto"/>
      <w:ind w:firstLineChars="0" w:firstLine="0"/>
      <w:jc w:val="left"/>
    </w:pPr>
    <w:rPr>
      <w:rFonts w:ascii="Calibri" w:eastAsia="新細明體" w:hAnsi="Courier New" w:cs="Courier New"/>
      <w:sz w:val="24"/>
      <w:szCs w:val="24"/>
    </w:rPr>
  </w:style>
  <w:style w:type="character" w:customStyle="1" w:styleId="afffffffffffffb">
    <w:name w:val="純文字 字元"/>
    <w:basedOn w:val="a8"/>
    <w:link w:val="afffffffffffffa"/>
    <w:uiPriority w:val="99"/>
    <w:rsid w:val="00B1728B"/>
    <w:rPr>
      <w:rFonts w:ascii="Calibri" w:eastAsia="新細明體" w:hAnsi="Courier New" w:cs="Courier New"/>
      <w:szCs w:val="24"/>
    </w:rPr>
  </w:style>
  <w:style w:type="character" w:customStyle="1" w:styleId="st1">
    <w:name w:val="st1"/>
    <w:basedOn w:val="a8"/>
    <w:rsid w:val="00B1728B"/>
  </w:style>
  <w:style w:type="character" w:customStyle="1" w:styleId="ListParagraphChar1">
    <w:name w:val="List Paragraph Char1"/>
    <w:locked/>
    <w:rsid w:val="00B1728B"/>
  </w:style>
  <w:style w:type="character" w:customStyle="1" w:styleId="text30">
    <w:name w:val="text30"/>
    <w:basedOn w:val="a8"/>
    <w:rsid w:val="00B1728B"/>
  </w:style>
  <w:style w:type="character" w:customStyle="1" w:styleId="ya-q-full-text">
    <w:name w:val="ya-q-full-text"/>
    <w:basedOn w:val="a8"/>
    <w:rsid w:val="00B1728B"/>
  </w:style>
  <w:style w:type="numbering" w:customStyle="1" w:styleId="WWOutlineListStyle14">
    <w:name w:val="WW_OutlineListStyle_14"/>
    <w:basedOn w:val="aa"/>
    <w:rsid w:val="00B1728B"/>
    <w:pPr>
      <w:numPr>
        <w:numId w:val="22"/>
      </w:numPr>
    </w:pPr>
  </w:style>
  <w:style w:type="paragraph" w:customStyle="1" w:styleId="119">
    <w:name w:val="1.1一"/>
    <w:basedOn w:val="a7"/>
    <w:next w:val="a7"/>
    <w:rsid w:val="00B1728B"/>
    <w:pPr>
      <w:autoSpaceDN w:val="0"/>
      <w:adjustRightInd/>
      <w:spacing w:line="400" w:lineRule="exact"/>
      <w:ind w:left="1040" w:firstLineChars="0" w:hanging="560"/>
    </w:pPr>
    <w:rPr>
      <w:rFonts w:ascii="標楷體" w:hAnsi="標楷體" w:cs="Times New Roman"/>
      <w:kern w:val="0"/>
      <w:szCs w:val="24"/>
    </w:rPr>
  </w:style>
  <w:style w:type="paragraph" w:customStyle="1" w:styleId="msonormal0">
    <w:name w:val="msonormal"/>
    <w:basedOn w:val="a7"/>
    <w:rsid w:val="00B1728B"/>
    <w:pPr>
      <w:widowControl/>
      <w:autoSpaceDN w:val="0"/>
      <w:adjustRightInd/>
      <w:snapToGrid/>
      <w:spacing w:before="100" w:after="100" w:line="240" w:lineRule="auto"/>
      <w:ind w:firstLineChars="0" w:firstLine="0"/>
      <w:jc w:val="left"/>
    </w:pPr>
    <w:rPr>
      <w:rFonts w:ascii="新細明體" w:eastAsia="新細明體" w:hAnsi="新細明體" w:cs="新細明體"/>
      <w:kern w:val="0"/>
      <w:sz w:val="24"/>
      <w:szCs w:val="24"/>
    </w:rPr>
  </w:style>
  <w:style w:type="paragraph" w:customStyle="1" w:styleId="afffffffffffffc">
    <w:name w:val="內文標題壹"/>
    <w:basedOn w:val="Web"/>
    <w:rsid w:val="00B1728B"/>
    <w:pPr>
      <w:widowControl w:val="0"/>
      <w:suppressAutoHyphens/>
      <w:autoSpaceDN w:val="0"/>
      <w:adjustRightInd/>
      <w:spacing w:before="0" w:beforeAutospacing="0" w:after="0" w:afterAutospacing="0" w:line="520" w:lineRule="exact"/>
      <w:ind w:firstLineChars="0" w:firstLine="0"/>
    </w:pPr>
    <w:rPr>
      <w:rFonts w:ascii="Times New Roman" w:eastAsia="標楷體" w:hAnsi="Times New Roman" w:cs="Times New Roman"/>
      <w:kern w:val="3"/>
      <w:sz w:val="28"/>
    </w:rPr>
  </w:style>
  <w:style w:type="numbering" w:customStyle="1" w:styleId="WWOutlineListStyle13">
    <w:name w:val="WW_OutlineListStyle_13"/>
    <w:basedOn w:val="aa"/>
    <w:rsid w:val="00B1728B"/>
    <w:pPr>
      <w:numPr>
        <w:numId w:val="23"/>
      </w:numPr>
    </w:pPr>
  </w:style>
  <w:style w:type="numbering" w:customStyle="1" w:styleId="WWOutlineListStyle12">
    <w:name w:val="WW_OutlineListStyle_12"/>
    <w:basedOn w:val="aa"/>
    <w:rsid w:val="00B1728B"/>
    <w:pPr>
      <w:numPr>
        <w:numId w:val="24"/>
      </w:numPr>
    </w:pPr>
  </w:style>
  <w:style w:type="numbering" w:customStyle="1" w:styleId="WWOutlineListStyle11">
    <w:name w:val="WW_OutlineListStyle_11"/>
    <w:basedOn w:val="aa"/>
    <w:rsid w:val="00B1728B"/>
  </w:style>
  <w:style w:type="numbering" w:customStyle="1" w:styleId="WWOutlineListStyle10">
    <w:name w:val="WW_OutlineListStyle_10"/>
    <w:basedOn w:val="aa"/>
    <w:rsid w:val="00B1728B"/>
    <w:pPr>
      <w:numPr>
        <w:numId w:val="25"/>
      </w:numPr>
    </w:pPr>
  </w:style>
  <w:style w:type="numbering" w:customStyle="1" w:styleId="WWOutlineListStyle9">
    <w:name w:val="WW_OutlineListStyle_9"/>
    <w:basedOn w:val="aa"/>
    <w:rsid w:val="00B1728B"/>
    <w:pPr>
      <w:numPr>
        <w:numId w:val="26"/>
      </w:numPr>
    </w:pPr>
  </w:style>
  <w:style w:type="numbering" w:customStyle="1" w:styleId="WWOutlineListStyle8">
    <w:name w:val="WW_OutlineListStyle_8"/>
    <w:basedOn w:val="aa"/>
    <w:rsid w:val="00B1728B"/>
    <w:pPr>
      <w:numPr>
        <w:numId w:val="27"/>
      </w:numPr>
    </w:pPr>
  </w:style>
  <w:style w:type="numbering" w:customStyle="1" w:styleId="WWOutlineListStyle7">
    <w:name w:val="WW_OutlineListStyle_7"/>
    <w:basedOn w:val="aa"/>
    <w:rsid w:val="00B1728B"/>
    <w:pPr>
      <w:numPr>
        <w:numId w:val="28"/>
      </w:numPr>
    </w:pPr>
  </w:style>
  <w:style w:type="numbering" w:customStyle="1" w:styleId="WWOutlineListStyle6">
    <w:name w:val="WW_OutlineListStyle_6"/>
    <w:basedOn w:val="aa"/>
    <w:rsid w:val="00B1728B"/>
    <w:pPr>
      <w:numPr>
        <w:numId w:val="29"/>
      </w:numPr>
    </w:pPr>
  </w:style>
  <w:style w:type="numbering" w:customStyle="1" w:styleId="WWOutlineListStyle5">
    <w:name w:val="WW_OutlineListStyle_5"/>
    <w:basedOn w:val="aa"/>
    <w:rsid w:val="00B1728B"/>
    <w:pPr>
      <w:numPr>
        <w:numId w:val="30"/>
      </w:numPr>
    </w:pPr>
  </w:style>
  <w:style w:type="numbering" w:customStyle="1" w:styleId="WWOutlineListStyle4">
    <w:name w:val="WW_OutlineListStyle_4"/>
    <w:basedOn w:val="aa"/>
    <w:rsid w:val="00B1728B"/>
    <w:pPr>
      <w:numPr>
        <w:numId w:val="31"/>
      </w:numPr>
    </w:pPr>
  </w:style>
  <w:style w:type="numbering" w:customStyle="1" w:styleId="WWOutlineListStyle30">
    <w:name w:val="WW_OutlineListStyle_3"/>
    <w:basedOn w:val="aa"/>
    <w:rsid w:val="00B1728B"/>
    <w:pPr>
      <w:numPr>
        <w:numId w:val="32"/>
      </w:numPr>
    </w:pPr>
  </w:style>
  <w:style w:type="numbering" w:customStyle="1" w:styleId="WWOutlineListStyle2">
    <w:name w:val="WW_OutlineListStyle_2"/>
    <w:basedOn w:val="aa"/>
    <w:rsid w:val="00B1728B"/>
    <w:pPr>
      <w:numPr>
        <w:numId w:val="33"/>
      </w:numPr>
    </w:pPr>
  </w:style>
  <w:style w:type="numbering" w:customStyle="1" w:styleId="WWOutlineListStyle1">
    <w:name w:val="WW_OutlineListStyle_1"/>
    <w:basedOn w:val="aa"/>
    <w:rsid w:val="00B1728B"/>
    <w:pPr>
      <w:numPr>
        <w:numId w:val="34"/>
      </w:numPr>
    </w:pPr>
  </w:style>
  <w:style w:type="numbering" w:customStyle="1" w:styleId="WWOutlineListStyle">
    <w:name w:val="WW_OutlineListStyle"/>
    <w:basedOn w:val="aa"/>
    <w:rsid w:val="00B1728B"/>
    <w:pPr>
      <w:numPr>
        <w:numId w:val="35"/>
      </w:numPr>
    </w:pPr>
  </w:style>
  <w:style w:type="paragraph" w:customStyle="1" w:styleId="xl71">
    <w:name w:val="xl71"/>
    <w:basedOn w:val="a7"/>
    <w:uiPriority w:val="99"/>
    <w:rsid w:val="00B1728B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adjustRightInd/>
      <w:snapToGrid/>
      <w:spacing w:before="100" w:beforeAutospacing="1" w:after="100" w:afterAutospacing="1" w:line="240" w:lineRule="auto"/>
      <w:ind w:firstLineChars="0" w:firstLine="0"/>
      <w:jc w:val="center"/>
    </w:pPr>
    <w:rPr>
      <w:rFonts w:ascii="標楷體" w:hAnsi="標楷體" w:cs="新細明體"/>
      <w:kern w:val="0"/>
      <w:sz w:val="24"/>
      <w:szCs w:val="24"/>
    </w:rPr>
  </w:style>
  <w:style w:type="paragraph" w:customStyle="1" w:styleId="xl72">
    <w:name w:val="xl72"/>
    <w:basedOn w:val="a7"/>
    <w:uiPriority w:val="99"/>
    <w:rsid w:val="00B1728B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djustRightInd/>
      <w:snapToGrid/>
      <w:spacing w:before="100" w:beforeAutospacing="1" w:after="100" w:afterAutospacing="1" w:line="240" w:lineRule="auto"/>
      <w:ind w:firstLineChars="0" w:firstLine="0"/>
      <w:jc w:val="left"/>
    </w:pPr>
    <w:rPr>
      <w:rFonts w:ascii="標楷體" w:hAnsi="標楷體" w:cs="新細明體"/>
      <w:kern w:val="0"/>
      <w:sz w:val="24"/>
      <w:szCs w:val="24"/>
    </w:rPr>
  </w:style>
  <w:style w:type="paragraph" w:customStyle="1" w:styleId="xl73">
    <w:name w:val="xl73"/>
    <w:basedOn w:val="a7"/>
    <w:uiPriority w:val="99"/>
    <w:rsid w:val="00B1728B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adjustRightInd/>
      <w:snapToGrid/>
      <w:spacing w:before="100" w:beforeAutospacing="1" w:after="100" w:afterAutospacing="1" w:line="240" w:lineRule="auto"/>
      <w:ind w:firstLineChars="0" w:firstLine="0"/>
      <w:jc w:val="left"/>
    </w:pPr>
    <w:rPr>
      <w:rFonts w:ascii="標楷體" w:hAnsi="標楷體" w:cs="新細明體"/>
      <w:kern w:val="0"/>
      <w:sz w:val="24"/>
      <w:szCs w:val="24"/>
    </w:rPr>
  </w:style>
  <w:style w:type="paragraph" w:customStyle="1" w:styleId="xl74">
    <w:name w:val="xl74"/>
    <w:basedOn w:val="a7"/>
    <w:uiPriority w:val="99"/>
    <w:rsid w:val="00B1728B"/>
    <w:pPr>
      <w:widowControl/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adjustRightInd/>
      <w:snapToGrid/>
      <w:spacing w:before="100" w:beforeAutospacing="1" w:after="100" w:afterAutospacing="1" w:line="240" w:lineRule="auto"/>
      <w:ind w:firstLineChars="0" w:firstLine="0"/>
      <w:jc w:val="center"/>
    </w:pPr>
    <w:rPr>
      <w:rFonts w:ascii="標楷體" w:hAnsi="標楷體" w:cs="新細明體"/>
      <w:kern w:val="0"/>
      <w:sz w:val="24"/>
      <w:szCs w:val="24"/>
    </w:rPr>
  </w:style>
  <w:style w:type="paragraph" w:customStyle="1" w:styleId="xl75">
    <w:name w:val="xl75"/>
    <w:basedOn w:val="a7"/>
    <w:uiPriority w:val="99"/>
    <w:rsid w:val="00B1728B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adjustRightInd/>
      <w:snapToGrid/>
      <w:spacing w:before="100" w:beforeAutospacing="1" w:after="100" w:afterAutospacing="1" w:line="240" w:lineRule="auto"/>
      <w:ind w:firstLineChars="0" w:firstLine="0"/>
      <w:jc w:val="center"/>
    </w:pPr>
    <w:rPr>
      <w:rFonts w:ascii="標楷體" w:hAnsi="標楷體" w:cs="新細明體"/>
      <w:kern w:val="0"/>
      <w:sz w:val="24"/>
      <w:szCs w:val="24"/>
    </w:rPr>
  </w:style>
  <w:style w:type="paragraph" w:customStyle="1" w:styleId="xl76">
    <w:name w:val="xl76"/>
    <w:basedOn w:val="a7"/>
    <w:uiPriority w:val="99"/>
    <w:rsid w:val="00B1728B"/>
    <w:pPr>
      <w:widowControl/>
      <w:pBdr>
        <w:top w:val="single" w:sz="4" w:space="0" w:color="000000"/>
        <w:left w:val="single" w:sz="4" w:space="0" w:color="000000"/>
        <w:bottom w:val="single" w:sz="8" w:space="0" w:color="000000"/>
      </w:pBdr>
      <w:adjustRightInd/>
      <w:snapToGrid/>
      <w:spacing w:before="100" w:beforeAutospacing="1" w:after="100" w:afterAutospacing="1" w:line="240" w:lineRule="auto"/>
      <w:ind w:firstLineChars="0" w:firstLine="0"/>
      <w:jc w:val="center"/>
    </w:pPr>
    <w:rPr>
      <w:rFonts w:ascii="標楷體" w:hAnsi="標楷體" w:cs="新細明體"/>
      <w:kern w:val="0"/>
      <w:sz w:val="24"/>
      <w:szCs w:val="24"/>
    </w:rPr>
  </w:style>
  <w:style w:type="paragraph" w:customStyle="1" w:styleId="xl77">
    <w:name w:val="xl77"/>
    <w:basedOn w:val="a7"/>
    <w:uiPriority w:val="99"/>
    <w:rsid w:val="00B1728B"/>
    <w:pPr>
      <w:widowControl/>
      <w:pBdr>
        <w:top w:val="single" w:sz="4" w:space="0" w:color="000000"/>
        <w:bottom w:val="single" w:sz="8" w:space="0" w:color="000000"/>
        <w:right w:val="single" w:sz="4" w:space="0" w:color="000000"/>
      </w:pBdr>
      <w:adjustRightInd/>
      <w:snapToGrid/>
      <w:spacing w:before="100" w:beforeAutospacing="1" w:after="100" w:afterAutospacing="1" w:line="240" w:lineRule="auto"/>
      <w:ind w:firstLineChars="0" w:firstLine="0"/>
      <w:jc w:val="center"/>
    </w:pPr>
    <w:rPr>
      <w:rFonts w:ascii="標楷體" w:hAnsi="標楷體" w:cs="新細明體"/>
      <w:kern w:val="0"/>
      <w:sz w:val="24"/>
      <w:szCs w:val="24"/>
    </w:rPr>
  </w:style>
  <w:style w:type="paragraph" w:customStyle="1" w:styleId="xl78">
    <w:name w:val="xl78"/>
    <w:basedOn w:val="a7"/>
    <w:uiPriority w:val="99"/>
    <w:rsid w:val="00B1728B"/>
    <w:pPr>
      <w:widowControl/>
      <w:pBdr>
        <w:top w:val="single" w:sz="4" w:space="0" w:color="000000"/>
        <w:left w:val="single" w:sz="4" w:space="0" w:color="000000"/>
        <w:bottom w:val="single" w:sz="8" w:space="0" w:color="000000"/>
      </w:pBdr>
      <w:adjustRightInd/>
      <w:snapToGrid/>
      <w:spacing w:before="100" w:beforeAutospacing="1" w:after="100" w:afterAutospacing="1" w:line="240" w:lineRule="auto"/>
      <w:ind w:firstLineChars="0" w:firstLine="0"/>
      <w:jc w:val="left"/>
    </w:pPr>
    <w:rPr>
      <w:rFonts w:ascii="標楷體" w:hAnsi="標楷體" w:cs="新細明體"/>
      <w:kern w:val="0"/>
      <w:sz w:val="24"/>
      <w:szCs w:val="24"/>
    </w:rPr>
  </w:style>
  <w:style w:type="paragraph" w:customStyle="1" w:styleId="xl79">
    <w:name w:val="xl79"/>
    <w:basedOn w:val="a7"/>
    <w:uiPriority w:val="99"/>
    <w:rsid w:val="00B1728B"/>
    <w:pPr>
      <w:widowControl/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hd w:val="clear" w:color="FFE699" w:fill="FFE699"/>
      <w:adjustRightInd/>
      <w:snapToGrid/>
      <w:spacing w:before="100" w:beforeAutospacing="1" w:after="100" w:afterAutospacing="1" w:line="240" w:lineRule="auto"/>
      <w:ind w:firstLineChars="0" w:firstLine="0"/>
      <w:jc w:val="center"/>
    </w:pPr>
    <w:rPr>
      <w:rFonts w:ascii="標楷體" w:hAnsi="標楷體" w:cs="新細明體"/>
      <w:b/>
      <w:bCs/>
      <w:kern w:val="0"/>
      <w:sz w:val="24"/>
      <w:szCs w:val="24"/>
    </w:rPr>
  </w:style>
  <w:style w:type="paragraph" w:customStyle="1" w:styleId="xl80">
    <w:name w:val="xl80"/>
    <w:basedOn w:val="a7"/>
    <w:uiPriority w:val="99"/>
    <w:rsid w:val="00B1728B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djustRightInd/>
      <w:snapToGrid/>
      <w:spacing w:before="100" w:beforeAutospacing="1" w:after="100" w:afterAutospacing="1" w:line="240" w:lineRule="auto"/>
      <w:ind w:firstLineChars="0" w:firstLine="0"/>
      <w:jc w:val="left"/>
    </w:pPr>
    <w:rPr>
      <w:rFonts w:ascii="標楷體" w:hAnsi="標楷體" w:cs="新細明體"/>
      <w:color w:val="000000"/>
      <w:kern w:val="0"/>
      <w:sz w:val="20"/>
      <w:szCs w:val="20"/>
    </w:rPr>
  </w:style>
  <w:style w:type="paragraph" w:customStyle="1" w:styleId="xl81">
    <w:name w:val="xl81"/>
    <w:basedOn w:val="a7"/>
    <w:uiPriority w:val="99"/>
    <w:rsid w:val="00B1728B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djustRightInd/>
      <w:snapToGrid/>
      <w:spacing w:before="100" w:beforeAutospacing="1" w:after="100" w:afterAutospacing="1" w:line="240" w:lineRule="auto"/>
      <w:ind w:firstLineChars="0" w:firstLine="0"/>
      <w:jc w:val="left"/>
    </w:pPr>
    <w:rPr>
      <w:rFonts w:ascii="標楷體" w:hAnsi="標楷體" w:cs="新細明體"/>
      <w:color w:val="000000"/>
      <w:kern w:val="0"/>
      <w:sz w:val="20"/>
      <w:szCs w:val="20"/>
    </w:rPr>
  </w:style>
  <w:style w:type="paragraph" w:customStyle="1" w:styleId="xl82">
    <w:name w:val="xl82"/>
    <w:basedOn w:val="a7"/>
    <w:uiPriority w:val="99"/>
    <w:rsid w:val="00B1728B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adjustRightInd/>
      <w:snapToGrid/>
      <w:spacing w:before="100" w:beforeAutospacing="1" w:after="100" w:afterAutospacing="1" w:line="240" w:lineRule="auto"/>
      <w:ind w:firstLineChars="0" w:firstLine="0"/>
      <w:jc w:val="center"/>
    </w:pPr>
    <w:rPr>
      <w:rFonts w:ascii="標楷體" w:hAnsi="標楷體" w:cs="新細明體"/>
      <w:color w:val="000000"/>
      <w:kern w:val="0"/>
      <w:sz w:val="20"/>
      <w:szCs w:val="20"/>
    </w:rPr>
  </w:style>
  <w:style w:type="paragraph" w:customStyle="1" w:styleId="xl83">
    <w:name w:val="xl83"/>
    <w:basedOn w:val="a7"/>
    <w:uiPriority w:val="99"/>
    <w:rsid w:val="00B1728B"/>
    <w:pPr>
      <w:widowControl/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adjustRightInd/>
      <w:snapToGrid/>
      <w:spacing w:before="100" w:beforeAutospacing="1" w:after="100" w:afterAutospacing="1" w:line="240" w:lineRule="auto"/>
      <w:ind w:firstLineChars="0" w:firstLine="0"/>
      <w:jc w:val="center"/>
    </w:pPr>
    <w:rPr>
      <w:rFonts w:ascii="標楷體" w:hAnsi="標楷體" w:cs="新細明體"/>
      <w:kern w:val="0"/>
      <w:sz w:val="24"/>
      <w:szCs w:val="24"/>
    </w:rPr>
  </w:style>
  <w:style w:type="paragraph" w:customStyle="1" w:styleId="xl84">
    <w:name w:val="xl84"/>
    <w:basedOn w:val="a7"/>
    <w:uiPriority w:val="99"/>
    <w:rsid w:val="00B1728B"/>
    <w:pPr>
      <w:widowControl/>
      <w:adjustRightInd/>
      <w:snapToGrid/>
      <w:spacing w:before="100" w:beforeAutospacing="1" w:after="100" w:afterAutospacing="1" w:line="240" w:lineRule="auto"/>
      <w:ind w:firstLineChars="0" w:firstLine="0"/>
      <w:jc w:val="center"/>
    </w:pPr>
    <w:rPr>
      <w:rFonts w:ascii="標楷體" w:hAnsi="標楷體" w:cs="新細明體"/>
      <w:kern w:val="0"/>
      <w:sz w:val="32"/>
      <w:szCs w:val="32"/>
    </w:rPr>
  </w:style>
  <w:style w:type="paragraph" w:customStyle="1" w:styleId="xl85">
    <w:name w:val="xl85"/>
    <w:basedOn w:val="a7"/>
    <w:uiPriority w:val="99"/>
    <w:rsid w:val="00B1728B"/>
    <w:pPr>
      <w:widowControl/>
      <w:adjustRightInd/>
      <w:snapToGrid/>
      <w:spacing w:before="100" w:beforeAutospacing="1" w:after="100" w:afterAutospacing="1" w:line="240" w:lineRule="auto"/>
      <w:ind w:firstLineChars="0" w:firstLine="0"/>
      <w:jc w:val="center"/>
    </w:pPr>
    <w:rPr>
      <w:rFonts w:ascii="標楷體" w:hAnsi="標楷體" w:cs="新細明體"/>
      <w:kern w:val="0"/>
      <w:szCs w:val="28"/>
    </w:rPr>
  </w:style>
  <w:style w:type="paragraph" w:customStyle="1" w:styleId="Textbody">
    <w:name w:val="Text body"/>
    <w:rsid w:val="00B1728B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character" w:customStyle="1" w:styleId="1ffe">
    <w:name w:val="未解析的提及1"/>
    <w:basedOn w:val="a8"/>
    <w:uiPriority w:val="99"/>
    <w:unhideWhenUsed/>
    <w:rsid w:val="00B1728B"/>
    <w:rPr>
      <w:color w:val="605E5C"/>
      <w:shd w:val="clear" w:color="auto" w:fill="E1DFDD"/>
    </w:rPr>
  </w:style>
  <w:style w:type="numbering" w:customStyle="1" w:styleId="1fff">
    <w:name w:val="無清單1"/>
    <w:next w:val="aa"/>
    <w:uiPriority w:val="99"/>
    <w:semiHidden/>
    <w:unhideWhenUsed/>
    <w:rsid w:val="003110FD"/>
  </w:style>
  <w:style w:type="numbering" w:customStyle="1" w:styleId="WWOutlineListStyle141">
    <w:name w:val="WW_OutlineListStyle_141"/>
    <w:basedOn w:val="aa"/>
    <w:rsid w:val="003110FD"/>
  </w:style>
  <w:style w:type="numbering" w:customStyle="1" w:styleId="WWOutlineListStyle131">
    <w:name w:val="WW_OutlineListStyle_131"/>
    <w:basedOn w:val="aa"/>
    <w:rsid w:val="003110FD"/>
  </w:style>
  <w:style w:type="numbering" w:customStyle="1" w:styleId="WWOutlineListStyle121">
    <w:name w:val="WW_OutlineListStyle_121"/>
    <w:basedOn w:val="aa"/>
    <w:rsid w:val="003110FD"/>
  </w:style>
  <w:style w:type="numbering" w:customStyle="1" w:styleId="WWOutlineListStyle111">
    <w:name w:val="WW_OutlineListStyle_111"/>
    <w:basedOn w:val="aa"/>
    <w:rsid w:val="003110FD"/>
  </w:style>
  <w:style w:type="numbering" w:customStyle="1" w:styleId="WWOutlineListStyle101">
    <w:name w:val="WW_OutlineListStyle_101"/>
    <w:basedOn w:val="aa"/>
    <w:rsid w:val="003110FD"/>
  </w:style>
  <w:style w:type="numbering" w:customStyle="1" w:styleId="WWOutlineListStyle91">
    <w:name w:val="WW_OutlineListStyle_91"/>
    <w:basedOn w:val="aa"/>
    <w:rsid w:val="003110FD"/>
  </w:style>
  <w:style w:type="numbering" w:customStyle="1" w:styleId="WWOutlineListStyle81">
    <w:name w:val="WW_OutlineListStyle_81"/>
    <w:basedOn w:val="aa"/>
    <w:rsid w:val="003110FD"/>
  </w:style>
  <w:style w:type="numbering" w:customStyle="1" w:styleId="WWOutlineListStyle71">
    <w:name w:val="WW_OutlineListStyle_71"/>
    <w:basedOn w:val="aa"/>
    <w:rsid w:val="003110FD"/>
  </w:style>
  <w:style w:type="numbering" w:customStyle="1" w:styleId="WWOutlineListStyle61">
    <w:name w:val="WW_OutlineListStyle_61"/>
    <w:basedOn w:val="aa"/>
    <w:rsid w:val="003110FD"/>
  </w:style>
  <w:style w:type="numbering" w:customStyle="1" w:styleId="WWOutlineListStyle51">
    <w:name w:val="WW_OutlineListStyle_51"/>
    <w:basedOn w:val="aa"/>
    <w:rsid w:val="003110FD"/>
  </w:style>
  <w:style w:type="numbering" w:customStyle="1" w:styleId="WWOutlineListStyle41">
    <w:name w:val="WW_OutlineListStyle_41"/>
    <w:basedOn w:val="aa"/>
    <w:rsid w:val="003110FD"/>
  </w:style>
  <w:style w:type="numbering" w:customStyle="1" w:styleId="WWOutlineListStyle31">
    <w:name w:val="WW_OutlineListStyle_31"/>
    <w:basedOn w:val="aa"/>
    <w:rsid w:val="003110FD"/>
  </w:style>
  <w:style w:type="numbering" w:customStyle="1" w:styleId="WWOutlineListStyle21">
    <w:name w:val="WW_OutlineListStyle_21"/>
    <w:basedOn w:val="aa"/>
    <w:rsid w:val="003110FD"/>
  </w:style>
  <w:style w:type="numbering" w:customStyle="1" w:styleId="WWOutlineListStyle15">
    <w:name w:val="WW_OutlineListStyle_15"/>
    <w:basedOn w:val="aa"/>
    <w:rsid w:val="003110FD"/>
  </w:style>
  <w:style w:type="numbering" w:customStyle="1" w:styleId="WWOutlineListStyle16">
    <w:name w:val="WW_OutlineListStyle1"/>
    <w:basedOn w:val="aa"/>
    <w:rsid w:val="003110FD"/>
  </w:style>
  <w:style w:type="table" w:customStyle="1" w:styleId="1100">
    <w:name w:val="表格格線110"/>
    <w:basedOn w:val="a9"/>
    <w:next w:val="afffffd"/>
    <w:uiPriority w:val="59"/>
    <w:rsid w:val="003110FD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表格格線25"/>
    <w:basedOn w:val="a9"/>
    <w:next w:val="afffffd"/>
    <w:uiPriority w:val="39"/>
    <w:rsid w:val="003110FD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0">
    <w:name w:val="表格格線44"/>
    <w:basedOn w:val="a9"/>
    <w:next w:val="afffffd"/>
    <w:uiPriority w:val="39"/>
    <w:rsid w:val="003110FD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">
    <w:name w:val="表格格線421"/>
    <w:basedOn w:val="a9"/>
    <w:next w:val="afffffd"/>
    <w:uiPriority w:val="39"/>
    <w:rsid w:val="003110F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6">
    <w:name w:val="font6"/>
    <w:basedOn w:val="a7"/>
    <w:rsid w:val="003110FD"/>
    <w:pPr>
      <w:widowControl/>
      <w:adjustRightInd/>
      <w:snapToGrid/>
      <w:spacing w:before="100" w:beforeAutospacing="1" w:after="100" w:afterAutospacing="1" w:line="240" w:lineRule="auto"/>
      <w:ind w:firstLineChars="0" w:firstLine="0"/>
      <w:jc w:val="left"/>
    </w:pPr>
    <w:rPr>
      <w:rFonts w:ascii="標楷體" w:hAnsi="標楷體" w:cs="新細明體"/>
      <w:kern w:val="0"/>
      <w:sz w:val="24"/>
      <w:szCs w:val="24"/>
    </w:rPr>
  </w:style>
  <w:style w:type="paragraph" w:customStyle="1" w:styleId="font7">
    <w:name w:val="font7"/>
    <w:basedOn w:val="a7"/>
    <w:rsid w:val="003110FD"/>
    <w:pPr>
      <w:widowControl/>
      <w:adjustRightInd/>
      <w:snapToGrid/>
      <w:spacing w:before="100" w:beforeAutospacing="1" w:after="100" w:afterAutospacing="1" w:line="240" w:lineRule="auto"/>
      <w:ind w:firstLineChars="0" w:firstLine="0"/>
      <w:jc w:val="left"/>
    </w:pPr>
    <w:rPr>
      <w:rFonts w:eastAsia="新細明體" w:cs="Times New Roman"/>
      <w:kern w:val="0"/>
      <w:szCs w:val="28"/>
    </w:rPr>
  </w:style>
  <w:style w:type="paragraph" w:customStyle="1" w:styleId="font8">
    <w:name w:val="font8"/>
    <w:basedOn w:val="a7"/>
    <w:rsid w:val="003110FD"/>
    <w:pPr>
      <w:widowControl/>
      <w:adjustRightInd/>
      <w:snapToGrid/>
      <w:spacing w:before="100" w:beforeAutospacing="1" w:after="100" w:afterAutospacing="1" w:line="240" w:lineRule="auto"/>
      <w:ind w:firstLineChars="0" w:firstLine="0"/>
      <w:jc w:val="left"/>
    </w:pPr>
    <w:rPr>
      <w:rFonts w:ascii="標楷體" w:hAnsi="標楷體" w:cs="新細明體"/>
      <w:b/>
      <w:bCs/>
      <w:kern w:val="0"/>
      <w:szCs w:val="28"/>
    </w:rPr>
  </w:style>
  <w:style w:type="paragraph" w:customStyle="1" w:styleId="font9">
    <w:name w:val="font9"/>
    <w:basedOn w:val="a7"/>
    <w:rsid w:val="003110FD"/>
    <w:pPr>
      <w:widowControl/>
      <w:adjustRightInd/>
      <w:snapToGrid/>
      <w:spacing w:before="100" w:beforeAutospacing="1" w:after="100" w:afterAutospacing="1" w:line="240" w:lineRule="auto"/>
      <w:ind w:firstLineChars="0" w:firstLine="0"/>
      <w:jc w:val="left"/>
    </w:pPr>
    <w:rPr>
      <w:rFonts w:ascii="新細明體" w:eastAsia="新細明體" w:hAnsi="新細明體" w:cs="新細明體"/>
      <w:kern w:val="0"/>
      <w:szCs w:val="28"/>
    </w:rPr>
  </w:style>
  <w:style w:type="paragraph" w:customStyle="1" w:styleId="font10">
    <w:name w:val="font10"/>
    <w:basedOn w:val="a7"/>
    <w:rsid w:val="003110FD"/>
    <w:pPr>
      <w:widowControl/>
      <w:adjustRightInd/>
      <w:snapToGrid/>
      <w:spacing w:before="100" w:beforeAutospacing="1" w:after="100" w:afterAutospacing="1" w:line="240" w:lineRule="auto"/>
      <w:ind w:firstLineChars="0" w:firstLine="0"/>
      <w:jc w:val="left"/>
    </w:pPr>
    <w:rPr>
      <w:rFonts w:ascii="標楷體" w:hAnsi="標楷體" w:cs="新細明體"/>
      <w:color w:val="000000"/>
      <w:kern w:val="0"/>
      <w:szCs w:val="28"/>
    </w:rPr>
  </w:style>
  <w:style w:type="paragraph" w:customStyle="1" w:styleId="font11">
    <w:name w:val="font11"/>
    <w:basedOn w:val="a7"/>
    <w:rsid w:val="003110FD"/>
    <w:pPr>
      <w:widowControl/>
      <w:adjustRightInd/>
      <w:snapToGrid/>
      <w:spacing w:before="100" w:beforeAutospacing="1" w:after="100" w:afterAutospacing="1" w:line="240" w:lineRule="auto"/>
      <w:ind w:firstLineChars="0" w:firstLine="0"/>
      <w:jc w:val="left"/>
    </w:pPr>
    <w:rPr>
      <w:rFonts w:ascii="標楷體" w:hAnsi="標楷體" w:cs="新細明體"/>
      <w:kern w:val="0"/>
      <w:szCs w:val="28"/>
    </w:rPr>
  </w:style>
  <w:style w:type="paragraph" w:customStyle="1" w:styleId="font12">
    <w:name w:val="font12"/>
    <w:basedOn w:val="a7"/>
    <w:rsid w:val="003110FD"/>
    <w:pPr>
      <w:widowControl/>
      <w:adjustRightInd/>
      <w:snapToGrid/>
      <w:spacing w:before="100" w:beforeAutospacing="1" w:after="100" w:afterAutospacing="1" w:line="240" w:lineRule="auto"/>
      <w:ind w:firstLineChars="0" w:firstLine="0"/>
      <w:jc w:val="left"/>
    </w:pPr>
    <w:rPr>
      <w:rFonts w:eastAsia="新細明體" w:cs="Times New Roman"/>
      <w:color w:val="000000"/>
      <w:kern w:val="0"/>
      <w:szCs w:val="28"/>
    </w:rPr>
  </w:style>
  <w:style w:type="paragraph" w:customStyle="1" w:styleId="xl86">
    <w:name w:val="xl86"/>
    <w:basedOn w:val="a7"/>
    <w:uiPriority w:val="99"/>
    <w:rsid w:val="003110FD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adjustRightInd/>
      <w:snapToGrid/>
      <w:spacing w:before="100" w:beforeAutospacing="1" w:after="100" w:afterAutospacing="1" w:line="240" w:lineRule="auto"/>
      <w:ind w:firstLineChars="0" w:firstLine="0"/>
      <w:jc w:val="center"/>
    </w:pPr>
    <w:rPr>
      <w:rFonts w:eastAsia="新細明體" w:cs="Times New Roman"/>
      <w:kern w:val="0"/>
      <w:szCs w:val="28"/>
    </w:rPr>
  </w:style>
  <w:style w:type="paragraph" w:customStyle="1" w:styleId="xl87">
    <w:name w:val="xl87"/>
    <w:basedOn w:val="a7"/>
    <w:uiPriority w:val="99"/>
    <w:rsid w:val="003110FD"/>
    <w:pPr>
      <w:widowControl/>
      <w:pBdr>
        <w:left w:val="single" w:sz="4" w:space="0" w:color="auto"/>
        <w:bottom w:val="single" w:sz="8" w:space="0" w:color="auto"/>
        <w:right w:val="single" w:sz="8" w:space="0" w:color="auto"/>
      </w:pBdr>
      <w:adjustRightInd/>
      <w:snapToGrid/>
      <w:spacing w:before="100" w:beforeAutospacing="1" w:after="100" w:afterAutospacing="1" w:line="240" w:lineRule="auto"/>
      <w:ind w:firstLineChars="0" w:firstLine="0"/>
      <w:jc w:val="center"/>
    </w:pPr>
    <w:rPr>
      <w:rFonts w:eastAsia="新細明體" w:cs="Times New Roman"/>
      <w:kern w:val="0"/>
      <w:szCs w:val="28"/>
    </w:rPr>
  </w:style>
  <w:style w:type="paragraph" w:customStyle="1" w:styleId="xl88">
    <w:name w:val="xl88"/>
    <w:basedOn w:val="a7"/>
    <w:uiPriority w:val="99"/>
    <w:rsid w:val="003110FD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adjustRightInd/>
      <w:snapToGrid/>
      <w:spacing w:before="100" w:beforeAutospacing="1" w:after="100" w:afterAutospacing="1" w:line="240" w:lineRule="auto"/>
      <w:ind w:firstLineChars="0" w:firstLine="0"/>
      <w:jc w:val="center"/>
    </w:pPr>
    <w:rPr>
      <w:rFonts w:eastAsia="新細明體" w:cs="Times New Roman"/>
      <w:kern w:val="0"/>
      <w:szCs w:val="28"/>
    </w:rPr>
  </w:style>
  <w:style w:type="paragraph" w:customStyle="1" w:styleId="xl89">
    <w:name w:val="xl89"/>
    <w:basedOn w:val="a7"/>
    <w:rsid w:val="003110FD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djustRightInd/>
      <w:snapToGrid/>
      <w:spacing w:before="100" w:beforeAutospacing="1" w:after="100" w:afterAutospacing="1" w:line="240" w:lineRule="auto"/>
      <w:ind w:firstLineChars="0" w:firstLine="0"/>
      <w:jc w:val="center"/>
    </w:pPr>
    <w:rPr>
      <w:rFonts w:eastAsia="新細明體" w:cs="Times New Roman"/>
      <w:kern w:val="0"/>
      <w:szCs w:val="28"/>
    </w:rPr>
  </w:style>
  <w:style w:type="paragraph" w:customStyle="1" w:styleId="xl90">
    <w:name w:val="xl90"/>
    <w:basedOn w:val="a7"/>
    <w:uiPriority w:val="99"/>
    <w:rsid w:val="003110FD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djustRightInd/>
      <w:snapToGrid/>
      <w:spacing w:before="100" w:beforeAutospacing="1" w:after="100" w:afterAutospacing="1" w:line="240" w:lineRule="auto"/>
      <w:ind w:firstLineChars="0" w:firstLine="0"/>
      <w:jc w:val="center"/>
    </w:pPr>
    <w:rPr>
      <w:rFonts w:eastAsia="新細明體" w:cs="Times New Roman"/>
      <w:kern w:val="0"/>
      <w:szCs w:val="28"/>
    </w:rPr>
  </w:style>
  <w:style w:type="paragraph" w:customStyle="1" w:styleId="xl91">
    <w:name w:val="xl91"/>
    <w:basedOn w:val="a7"/>
    <w:uiPriority w:val="99"/>
    <w:rsid w:val="003110FD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djustRightInd/>
      <w:snapToGrid/>
      <w:spacing w:before="100" w:beforeAutospacing="1" w:after="100" w:afterAutospacing="1" w:line="240" w:lineRule="auto"/>
      <w:ind w:firstLineChars="0" w:firstLine="0"/>
      <w:jc w:val="center"/>
    </w:pPr>
    <w:rPr>
      <w:rFonts w:eastAsia="新細明體" w:cs="Times New Roman"/>
      <w:b/>
      <w:bCs/>
      <w:kern w:val="0"/>
      <w:szCs w:val="28"/>
    </w:rPr>
  </w:style>
  <w:style w:type="paragraph" w:customStyle="1" w:styleId="xl92">
    <w:name w:val="xl92"/>
    <w:basedOn w:val="a7"/>
    <w:uiPriority w:val="99"/>
    <w:rsid w:val="003110FD"/>
    <w:pPr>
      <w:widowControl/>
      <w:pBdr>
        <w:top w:val="single" w:sz="8" w:space="0" w:color="auto"/>
        <w:bottom w:val="single" w:sz="8" w:space="0" w:color="auto"/>
      </w:pBdr>
      <w:adjustRightInd/>
      <w:snapToGrid/>
      <w:spacing w:before="100" w:beforeAutospacing="1" w:after="100" w:afterAutospacing="1" w:line="240" w:lineRule="auto"/>
      <w:ind w:firstLineChars="0" w:firstLine="0"/>
      <w:jc w:val="center"/>
    </w:pPr>
    <w:rPr>
      <w:rFonts w:eastAsia="新細明體" w:cs="Times New Roman"/>
      <w:b/>
      <w:bCs/>
      <w:kern w:val="0"/>
      <w:szCs w:val="28"/>
    </w:rPr>
  </w:style>
  <w:style w:type="paragraph" w:customStyle="1" w:styleId="xl93">
    <w:name w:val="xl93"/>
    <w:basedOn w:val="a7"/>
    <w:uiPriority w:val="99"/>
    <w:rsid w:val="003110FD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adjustRightInd/>
      <w:snapToGrid/>
      <w:spacing w:before="100" w:beforeAutospacing="1" w:after="100" w:afterAutospacing="1" w:line="240" w:lineRule="auto"/>
      <w:ind w:firstLineChars="0" w:firstLine="0"/>
      <w:jc w:val="center"/>
    </w:pPr>
    <w:rPr>
      <w:rFonts w:eastAsia="新細明體" w:cs="Times New Roman"/>
      <w:b/>
      <w:bCs/>
      <w:kern w:val="0"/>
      <w:szCs w:val="28"/>
    </w:rPr>
  </w:style>
  <w:style w:type="table" w:customStyle="1" w:styleId="260">
    <w:name w:val="表格格線26"/>
    <w:basedOn w:val="a9"/>
    <w:next w:val="afffffd"/>
    <w:uiPriority w:val="39"/>
    <w:rsid w:val="00841BB4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表格格線27"/>
    <w:basedOn w:val="a9"/>
    <w:next w:val="afffffd"/>
    <w:uiPriority w:val="39"/>
    <w:rsid w:val="00841BB4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f1">
    <w:name w:val="無清單2"/>
    <w:next w:val="aa"/>
    <w:uiPriority w:val="99"/>
    <w:semiHidden/>
    <w:unhideWhenUsed/>
    <w:rsid w:val="0058307C"/>
  </w:style>
  <w:style w:type="numbering" w:customStyle="1" w:styleId="WWOutlineListStyle142">
    <w:name w:val="WW_OutlineListStyle_142"/>
    <w:basedOn w:val="aa"/>
    <w:rsid w:val="0058307C"/>
  </w:style>
  <w:style w:type="numbering" w:customStyle="1" w:styleId="WWOutlineListStyle132">
    <w:name w:val="WW_OutlineListStyle_132"/>
    <w:basedOn w:val="aa"/>
    <w:rsid w:val="0058307C"/>
  </w:style>
  <w:style w:type="numbering" w:customStyle="1" w:styleId="WWOutlineListStyle122">
    <w:name w:val="WW_OutlineListStyle_122"/>
    <w:basedOn w:val="aa"/>
    <w:rsid w:val="0058307C"/>
  </w:style>
  <w:style w:type="numbering" w:customStyle="1" w:styleId="WWOutlineListStyle112">
    <w:name w:val="WW_OutlineListStyle_112"/>
    <w:basedOn w:val="aa"/>
    <w:rsid w:val="0058307C"/>
  </w:style>
  <w:style w:type="numbering" w:customStyle="1" w:styleId="WWOutlineListStyle102">
    <w:name w:val="WW_OutlineListStyle_102"/>
    <w:basedOn w:val="aa"/>
    <w:rsid w:val="0058307C"/>
  </w:style>
  <w:style w:type="numbering" w:customStyle="1" w:styleId="WWOutlineListStyle92">
    <w:name w:val="WW_OutlineListStyle_92"/>
    <w:basedOn w:val="aa"/>
    <w:rsid w:val="0058307C"/>
  </w:style>
  <w:style w:type="numbering" w:customStyle="1" w:styleId="WWOutlineListStyle82">
    <w:name w:val="WW_OutlineListStyle_82"/>
    <w:basedOn w:val="aa"/>
    <w:rsid w:val="0058307C"/>
  </w:style>
  <w:style w:type="numbering" w:customStyle="1" w:styleId="WWOutlineListStyle72">
    <w:name w:val="WW_OutlineListStyle_72"/>
    <w:basedOn w:val="aa"/>
    <w:rsid w:val="0058307C"/>
  </w:style>
  <w:style w:type="numbering" w:customStyle="1" w:styleId="WWOutlineListStyle62">
    <w:name w:val="WW_OutlineListStyle_62"/>
    <w:basedOn w:val="aa"/>
    <w:rsid w:val="0058307C"/>
  </w:style>
  <w:style w:type="numbering" w:customStyle="1" w:styleId="WWOutlineListStyle52">
    <w:name w:val="WW_OutlineListStyle_52"/>
    <w:basedOn w:val="aa"/>
    <w:rsid w:val="0058307C"/>
  </w:style>
  <w:style w:type="numbering" w:customStyle="1" w:styleId="WWOutlineListStyle42">
    <w:name w:val="WW_OutlineListStyle_42"/>
    <w:basedOn w:val="aa"/>
    <w:rsid w:val="0058307C"/>
  </w:style>
  <w:style w:type="numbering" w:customStyle="1" w:styleId="WWOutlineListStyle32">
    <w:name w:val="WW_OutlineListStyle_32"/>
    <w:basedOn w:val="aa"/>
    <w:rsid w:val="0058307C"/>
  </w:style>
  <w:style w:type="numbering" w:customStyle="1" w:styleId="WWOutlineListStyle22">
    <w:name w:val="WW_OutlineListStyle_22"/>
    <w:basedOn w:val="aa"/>
    <w:rsid w:val="0058307C"/>
  </w:style>
  <w:style w:type="numbering" w:customStyle="1" w:styleId="WWOutlineListStyle160">
    <w:name w:val="WW_OutlineListStyle_16"/>
    <w:basedOn w:val="aa"/>
    <w:rsid w:val="0058307C"/>
  </w:style>
  <w:style w:type="numbering" w:customStyle="1" w:styleId="WWOutlineListStyle20">
    <w:name w:val="WW_OutlineListStyle2"/>
    <w:basedOn w:val="aa"/>
    <w:rsid w:val="0058307C"/>
  </w:style>
  <w:style w:type="table" w:customStyle="1" w:styleId="1130">
    <w:name w:val="表格格線113"/>
    <w:basedOn w:val="a9"/>
    <w:next w:val="afffffd"/>
    <w:uiPriority w:val="59"/>
    <w:rsid w:val="0058307C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0">
    <w:name w:val="表格格線28"/>
    <w:basedOn w:val="a9"/>
    <w:next w:val="afffffd"/>
    <w:uiPriority w:val="39"/>
    <w:rsid w:val="0058307C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">
    <w:name w:val="表格格線45"/>
    <w:basedOn w:val="a9"/>
    <w:next w:val="afffffd"/>
    <w:uiPriority w:val="59"/>
    <w:rsid w:val="0058307C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">
    <w:name w:val="表格格線422"/>
    <w:basedOn w:val="a9"/>
    <w:next w:val="afffffd"/>
    <w:uiPriority w:val="39"/>
    <w:rsid w:val="0058307C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9">
    <w:name w:val="無清單3"/>
    <w:next w:val="aa"/>
    <w:uiPriority w:val="99"/>
    <w:semiHidden/>
    <w:unhideWhenUsed/>
    <w:rsid w:val="0058307C"/>
  </w:style>
  <w:style w:type="numbering" w:customStyle="1" w:styleId="WWOutlineListStyle143">
    <w:name w:val="WW_OutlineListStyle_143"/>
    <w:basedOn w:val="aa"/>
    <w:rsid w:val="0058307C"/>
  </w:style>
  <w:style w:type="numbering" w:customStyle="1" w:styleId="WWOutlineListStyle133">
    <w:name w:val="WW_OutlineListStyle_133"/>
    <w:basedOn w:val="aa"/>
    <w:rsid w:val="0058307C"/>
    <w:pPr>
      <w:numPr>
        <w:numId w:val="9"/>
      </w:numPr>
    </w:pPr>
  </w:style>
  <w:style w:type="numbering" w:customStyle="1" w:styleId="WWOutlineListStyle123">
    <w:name w:val="WW_OutlineListStyle_123"/>
    <w:basedOn w:val="aa"/>
    <w:rsid w:val="0058307C"/>
    <w:pPr>
      <w:numPr>
        <w:numId w:val="10"/>
      </w:numPr>
    </w:pPr>
  </w:style>
  <w:style w:type="numbering" w:customStyle="1" w:styleId="WWOutlineListStyle113">
    <w:name w:val="WW_OutlineListStyle_113"/>
    <w:basedOn w:val="aa"/>
    <w:rsid w:val="0058307C"/>
    <w:pPr>
      <w:numPr>
        <w:numId w:val="11"/>
      </w:numPr>
    </w:pPr>
  </w:style>
  <w:style w:type="numbering" w:customStyle="1" w:styleId="WWOutlineListStyle103">
    <w:name w:val="WW_OutlineListStyle_103"/>
    <w:basedOn w:val="aa"/>
    <w:rsid w:val="0058307C"/>
    <w:pPr>
      <w:numPr>
        <w:numId w:val="12"/>
      </w:numPr>
    </w:pPr>
  </w:style>
  <w:style w:type="numbering" w:customStyle="1" w:styleId="WWOutlineListStyle93">
    <w:name w:val="WW_OutlineListStyle_93"/>
    <w:basedOn w:val="aa"/>
    <w:rsid w:val="0058307C"/>
    <w:pPr>
      <w:numPr>
        <w:numId w:val="13"/>
      </w:numPr>
    </w:pPr>
  </w:style>
  <w:style w:type="numbering" w:customStyle="1" w:styleId="WWOutlineListStyle83">
    <w:name w:val="WW_OutlineListStyle_83"/>
    <w:basedOn w:val="aa"/>
    <w:rsid w:val="0058307C"/>
    <w:pPr>
      <w:numPr>
        <w:numId w:val="14"/>
      </w:numPr>
    </w:pPr>
  </w:style>
  <w:style w:type="numbering" w:customStyle="1" w:styleId="WWOutlineListStyle73">
    <w:name w:val="WW_OutlineListStyle_73"/>
    <w:basedOn w:val="aa"/>
    <w:rsid w:val="0058307C"/>
    <w:pPr>
      <w:numPr>
        <w:numId w:val="15"/>
      </w:numPr>
    </w:pPr>
  </w:style>
  <w:style w:type="numbering" w:customStyle="1" w:styleId="WWOutlineListStyle63">
    <w:name w:val="WW_OutlineListStyle_63"/>
    <w:basedOn w:val="aa"/>
    <w:rsid w:val="0058307C"/>
    <w:pPr>
      <w:numPr>
        <w:numId w:val="16"/>
      </w:numPr>
    </w:pPr>
  </w:style>
  <w:style w:type="numbering" w:customStyle="1" w:styleId="WWOutlineListStyle53">
    <w:name w:val="WW_OutlineListStyle_53"/>
    <w:basedOn w:val="aa"/>
    <w:rsid w:val="0058307C"/>
  </w:style>
  <w:style w:type="numbering" w:customStyle="1" w:styleId="WWOutlineListStyle43">
    <w:name w:val="WW_OutlineListStyle_43"/>
    <w:basedOn w:val="aa"/>
    <w:rsid w:val="0058307C"/>
    <w:pPr>
      <w:numPr>
        <w:numId w:val="17"/>
      </w:numPr>
    </w:pPr>
  </w:style>
  <w:style w:type="numbering" w:customStyle="1" w:styleId="WWOutlineListStyle33">
    <w:name w:val="WW_OutlineListStyle_33"/>
    <w:basedOn w:val="aa"/>
    <w:rsid w:val="0058307C"/>
    <w:pPr>
      <w:numPr>
        <w:numId w:val="18"/>
      </w:numPr>
    </w:pPr>
  </w:style>
  <w:style w:type="numbering" w:customStyle="1" w:styleId="WWOutlineListStyle23">
    <w:name w:val="WW_OutlineListStyle_23"/>
    <w:basedOn w:val="aa"/>
    <w:rsid w:val="0058307C"/>
    <w:pPr>
      <w:numPr>
        <w:numId w:val="19"/>
      </w:numPr>
    </w:pPr>
  </w:style>
  <w:style w:type="numbering" w:customStyle="1" w:styleId="WWOutlineListStyle17">
    <w:name w:val="WW_OutlineListStyle_17"/>
    <w:basedOn w:val="aa"/>
    <w:rsid w:val="0058307C"/>
    <w:pPr>
      <w:numPr>
        <w:numId w:val="20"/>
      </w:numPr>
    </w:pPr>
  </w:style>
  <w:style w:type="numbering" w:customStyle="1" w:styleId="WWOutlineListStyle3">
    <w:name w:val="WW_OutlineListStyle3"/>
    <w:basedOn w:val="aa"/>
    <w:rsid w:val="0058307C"/>
    <w:pPr>
      <w:numPr>
        <w:numId w:val="21"/>
      </w:numPr>
    </w:pPr>
  </w:style>
  <w:style w:type="table" w:customStyle="1" w:styleId="1140">
    <w:name w:val="表格格線114"/>
    <w:basedOn w:val="a9"/>
    <w:next w:val="afffffd"/>
    <w:uiPriority w:val="59"/>
    <w:rsid w:val="0058307C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0">
    <w:name w:val="表格格線29"/>
    <w:basedOn w:val="a9"/>
    <w:next w:val="afffffd"/>
    <w:uiPriority w:val="39"/>
    <w:rsid w:val="0058307C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">
    <w:name w:val="表格格線46"/>
    <w:basedOn w:val="a9"/>
    <w:next w:val="afffffd"/>
    <w:uiPriority w:val="59"/>
    <w:rsid w:val="0058307C"/>
    <w:rPr>
      <w:rFonts w:ascii="Calibri" w:eastAsia="Times New Rom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3">
    <w:name w:val="表格格線423"/>
    <w:basedOn w:val="a9"/>
    <w:next w:val="afffffd"/>
    <w:uiPriority w:val="39"/>
    <w:rsid w:val="0058307C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9-1">
    <w:name w:val="109桃專-節"/>
    <w:basedOn w:val="20"/>
    <w:link w:val="109-2"/>
    <w:rsid w:val="00D07A37"/>
    <w:pPr>
      <w:adjustRightInd w:val="0"/>
      <w:spacing w:beforeLines="50" w:before="180" w:afterLines="50" w:after="180" w:line="440" w:lineRule="exact"/>
      <w:ind w:firstLineChars="200" w:firstLine="200"/>
      <w:jc w:val="both"/>
    </w:pPr>
    <w:rPr>
      <w:rFonts w:cs="Times New Roman"/>
    </w:rPr>
  </w:style>
  <w:style w:type="character" w:customStyle="1" w:styleId="109-2">
    <w:name w:val="109桃專-節 字元"/>
    <w:basedOn w:val="a8"/>
    <w:link w:val="109-1"/>
    <w:rsid w:val="00D07A37"/>
    <w:rPr>
      <w:rFonts w:ascii="Times New Roman" w:eastAsia="標楷體" w:hAnsi="Times New Roman" w:cs="Times New Roman"/>
      <w:b/>
      <w:bCs/>
      <w:sz w:val="32"/>
      <w:szCs w:val="48"/>
    </w:rPr>
  </w:style>
  <w:style w:type="character" w:customStyle="1" w:styleId="affffffffff1">
    <w:name w:val="無間距 字元"/>
    <w:aliases w:val="表標題 字元,表格內容 字元,107增能表 字元"/>
    <w:basedOn w:val="a8"/>
    <w:link w:val="affffffffff0"/>
    <w:qFormat/>
    <w:rsid w:val="00C36115"/>
    <w:rPr>
      <w:rFonts w:ascii="Times New Roman" w:eastAsia="標楷體" w:hAnsi="Times New Roman"/>
      <w:b/>
      <w:sz w:val="28"/>
    </w:rPr>
  </w:style>
  <w:style w:type="paragraph" w:customStyle="1" w:styleId="109-3">
    <w:name w:val="109桃專-表內容"/>
    <w:basedOn w:val="a7"/>
    <w:link w:val="109-4"/>
    <w:rsid w:val="00D07A37"/>
    <w:pPr>
      <w:adjustRightInd/>
      <w:snapToGrid/>
      <w:spacing w:line="400" w:lineRule="exact"/>
    </w:pPr>
    <w:rPr>
      <w:rFonts w:cs="Times New Roman"/>
      <w:smallCaps/>
      <w:szCs w:val="20"/>
    </w:rPr>
  </w:style>
  <w:style w:type="character" w:customStyle="1" w:styleId="109-4">
    <w:name w:val="109桃專-表內容 字元"/>
    <w:link w:val="109-3"/>
    <w:qFormat/>
    <w:rsid w:val="00D07A37"/>
    <w:rPr>
      <w:rFonts w:ascii="Times New Roman" w:eastAsia="標楷體" w:hAnsi="Times New Roman" w:cs="Times New Roman"/>
      <w:smallCaps/>
      <w:sz w:val="28"/>
      <w:szCs w:val="20"/>
    </w:rPr>
  </w:style>
  <w:style w:type="paragraph" w:customStyle="1" w:styleId="-5">
    <w:name w:val="表-標號"/>
    <w:basedOn w:val="a7"/>
    <w:link w:val="-6"/>
    <w:rsid w:val="00D07A37"/>
    <w:pPr>
      <w:adjustRightInd/>
      <w:snapToGrid/>
      <w:spacing w:line="400" w:lineRule="exact"/>
      <w:ind w:left="425"/>
    </w:pPr>
    <w:rPr>
      <w:rFonts w:ascii="Arial" w:hAnsi="Arial" w:cs="Arial"/>
      <w:sz w:val="22"/>
      <w:szCs w:val="20"/>
    </w:rPr>
  </w:style>
  <w:style w:type="character" w:customStyle="1" w:styleId="-6">
    <w:name w:val="表-標號 字元"/>
    <w:basedOn w:val="a8"/>
    <w:link w:val="-5"/>
    <w:rsid w:val="00D07A37"/>
    <w:rPr>
      <w:rFonts w:ascii="Arial" w:eastAsia="標楷體" w:hAnsi="Arial" w:cs="Arial"/>
      <w:sz w:val="22"/>
      <w:szCs w:val="20"/>
    </w:rPr>
  </w:style>
  <w:style w:type="paragraph" w:customStyle="1" w:styleId="afffffffffffffd">
    <w:name w:val="(一)內文"/>
    <w:basedOn w:val="a7"/>
    <w:link w:val="afffffffffffffe"/>
    <w:rsid w:val="00D07A37"/>
    <w:pPr>
      <w:spacing w:beforeLines="50" w:before="50" w:afterLines="50" w:after="50" w:line="240" w:lineRule="auto"/>
      <w:ind w:leftChars="100" w:left="100"/>
    </w:pPr>
  </w:style>
  <w:style w:type="character" w:customStyle="1" w:styleId="afffffffffffffe">
    <w:name w:val="(一)內文 字元"/>
    <w:basedOn w:val="a8"/>
    <w:link w:val="afffffffffffffd"/>
    <w:rsid w:val="00D07A37"/>
    <w:rPr>
      <w:rFonts w:ascii="Times New Roman" w:eastAsia="標楷體" w:hAnsi="Times New Roman"/>
      <w:sz w:val="28"/>
    </w:rPr>
  </w:style>
  <w:style w:type="table" w:customStyle="1" w:styleId="141">
    <w:name w:val="表格格線141"/>
    <w:basedOn w:val="a9"/>
    <w:next w:val="afffffd"/>
    <w:uiPriority w:val="59"/>
    <w:rsid w:val="00D07A37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4">
    <w:name w:val="一、內文 字元"/>
    <w:basedOn w:val="a8"/>
    <w:link w:val="af3"/>
    <w:uiPriority w:val="99"/>
    <w:locked/>
    <w:rsid w:val="00D07A37"/>
    <w:rPr>
      <w:rFonts w:ascii="細明體" w:eastAsia="細明體" w:hAnsi="Calibri" w:cs="細明體"/>
      <w:spacing w:val="5"/>
      <w:kern w:val="0"/>
      <w:sz w:val="28"/>
      <w:szCs w:val="24"/>
    </w:rPr>
  </w:style>
  <w:style w:type="character" w:customStyle="1" w:styleId="-7">
    <w:name w:val="桃專-內文 字元"/>
    <w:basedOn w:val="a8"/>
    <w:link w:val="-8"/>
    <w:locked/>
    <w:rsid w:val="00D07A37"/>
    <w:rPr>
      <w:rFonts w:ascii="Times New Roman" w:eastAsia="標楷體" w:hAnsi="Times New Roman" w:cs="Times New Roman"/>
      <w:sz w:val="28"/>
    </w:rPr>
  </w:style>
  <w:style w:type="paragraph" w:customStyle="1" w:styleId="-8">
    <w:name w:val="桃專-內文"/>
    <w:basedOn w:val="a7"/>
    <w:link w:val="-7"/>
    <w:rsid w:val="00D07A37"/>
    <w:pPr>
      <w:adjustRightInd/>
      <w:snapToGrid/>
      <w:spacing w:before="240" w:line="440" w:lineRule="exact"/>
      <w:ind w:firstLine="560"/>
    </w:pPr>
    <w:rPr>
      <w:rFonts w:cs="Times New Roman"/>
    </w:rPr>
  </w:style>
  <w:style w:type="table" w:customStyle="1" w:styleId="5-61">
    <w:name w:val="格線表格 5 深色 - 輔色 61"/>
    <w:basedOn w:val="a9"/>
    <w:uiPriority w:val="50"/>
    <w:rsid w:val="00D07A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paragraph" w:customStyle="1" w:styleId="affffffffffffff">
    <w:name w:val="表格內"/>
    <w:basedOn w:val="a7"/>
    <w:link w:val="affffffffffffff0"/>
    <w:qFormat/>
    <w:rsid w:val="00D07A37"/>
    <w:pPr>
      <w:adjustRightInd/>
      <w:snapToGrid/>
      <w:spacing w:line="200" w:lineRule="atLeast"/>
    </w:pPr>
    <w:rPr>
      <w:rFonts w:cs="Times New Roman"/>
      <w:color w:val="000000" w:themeColor="text1"/>
      <w:sz w:val="20"/>
      <w:szCs w:val="24"/>
    </w:rPr>
  </w:style>
  <w:style w:type="character" w:customStyle="1" w:styleId="affffffffffffff0">
    <w:name w:val="表格內 字元"/>
    <w:basedOn w:val="a8"/>
    <w:link w:val="affffffffffffff"/>
    <w:qFormat/>
    <w:rsid w:val="00D07A37"/>
    <w:rPr>
      <w:rFonts w:ascii="Times New Roman" w:eastAsia="標楷體" w:hAnsi="Times New Roman" w:cs="Times New Roman"/>
      <w:color w:val="000000" w:themeColor="text1"/>
      <w:sz w:val="20"/>
      <w:szCs w:val="24"/>
    </w:rPr>
  </w:style>
  <w:style w:type="paragraph" w:customStyle="1" w:styleId="affffffffffffff1">
    <w:name w:val="桃專(一)標"/>
    <w:basedOn w:val="a7"/>
    <w:link w:val="affffffffffffff2"/>
    <w:rsid w:val="00D07A37"/>
    <w:pPr>
      <w:adjustRightInd/>
      <w:snapToGrid/>
      <w:spacing w:beforeLines="100" w:before="100" w:line="400" w:lineRule="exact"/>
      <w:ind w:leftChars="200" w:left="200"/>
      <w:outlineLvl w:val="3"/>
    </w:pPr>
  </w:style>
  <w:style w:type="character" w:customStyle="1" w:styleId="affffffffffffff2">
    <w:name w:val="桃專(一)標 字元"/>
    <w:basedOn w:val="a8"/>
    <w:link w:val="affffffffffffff1"/>
    <w:rsid w:val="00D07A37"/>
    <w:rPr>
      <w:rFonts w:ascii="Times New Roman" w:eastAsia="標楷體" w:hAnsi="Times New Roman"/>
      <w:sz w:val="28"/>
    </w:rPr>
  </w:style>
  <w:style w:type="table" w:customStyle="1" w:styleId="300">
    <w:name w:val="表格格線30"/>
    <w:basedOn w:val="a9"/>
    <w:next w:val="afffffd"/>
    <w:uiPriority w:val="39"/>
    <w:rsid w:val="00D07A37"/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30">
    <w:name w:val="表格格線33"/>
    <w:basedOn w:val="a9"/>
    <w:next w:val="afffffd"/>
    <w:uiPriority w:val="39"/>
    <w:rsid w:val="00D07A37"/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40">
    <w:name w:val="表格格線34"/>
    <w:basedOn w:val="a9"/>
    <w:next w:val="afffffd"/>
    <w:uiPriority w:val="39"/>
    <w:rsid w:val="00D07A37"/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50">
    <w:name w:val="表格格線35"/>
    <w:basedOn w:val="a9"/>
    <w:next w:val="afffffd"/>
    <w:uiPriority w:val="39"/>
    <w:rsid w:val="00D07A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ffffffff3">
    <w:name w:val="(一)標題"/>
    <w:basedOn w:val="a7"/>
    <w:next w:val="a7"/>
    <w:link w:val="affffffffffffff4"/>
    <w:rsid w:val="00D07A37"/>
    <w:pPr>
      <w:spacing w:beforeLines="50" w:before="50" w:afterLines="50" w:after="50" w:line="240" w:lineRule="auto"/>
      <w:ind w:leftChars="100" w:left="100"/>
      <w:outlineLvl w:val="3"/>
    </w:pPr>
    <w:rPr>
      <w:b/>
    </w:rPr>
  </w:style>
  <w:style w:type="character" w:customStyle="1" w:styleId="affffffffffffff4">
    <w:name w:val="(一)標題 字元"/>
    <w:basedOn w:val="a8"/>
    <w:link w:val="affffffffffffff3"/>
    <w:rsid w:val="00D07A37"/>
    <w:rPr>
      <w:rFonts w:ascii="Times New Roman" w:eastAsia="標楷體" w:hAnsi="Times New Roman"/>
      <w:b/>
      <w:sz w:val="28"/>
    </w:rPr>
  </w:style>
  <w:style w:type="paragraph" w:customStyle="1" w:styleId="-9">
    <w:name w:val="區亮-內文"/>
    <w:basedOn w:val="a7"/>
    <w:link w:val="-a"/>
    <w:uiPriority w:val="99"/>
    <w:rsid w:val="00D07A37"/>
    <w:pPr>
      <w:overflowPunct w:val="0"/>
      <w:adjustRightInd/>
      <w:snapToGrid/>
      <w:spacing w:line="400" w:lineRule="exact"/>
    </w:pPr>
    <w:rPr>
      <w:rFonts w:cs="Times New Roman"/>
      <w:szCs w:val="24"/>
    </w:rPr>
  </w:style>
  <w:style w:type="character" w:customStyle="1" w:styleId="-a">
    <w:name w:val="區亮-內文 字元"/>
    <w:basedOn w:val="a8"/>
    <w:link w:val="-9"/>
    <w:uiPriority w:val="99"/>
    <w:qFormat/>
    <w:rsid w:val="00D07A37"/>
    <w:rPr>
      <w:rFonts w:ascii="Times New Roman" w:eastAsia="標楷體" w:hAnsi="Times New Roman" w:cs="Times New Roman"/>
      <w:sz w:val="28"/>
      <w:szCs w:val="24"/>
    </w:rPr>
  </w:style>
  <w:style w:type="paragraph" w:customStyle="1" w:styleId="affffffffffffff5">
    <w:name w:val="區亮 壹貳參"/>
    <w:basedOn w:val="a7"/>
    <w:link w:val="affffffffffffff6"/>
    <w:rsid w:val="00D07A37"/>
    <w:pPr>
      <w:adjustRightInd/>
      <w:snapToGrid/>
      <w:spacing w:beforeLines="50" w:before="180" w:afterLines="50" w:after="180" w:line="400" w:lineRule="exact"/>
      <w:jc w:val="left"/>
    </w:pPr>
    <w:rPr>
      <w:rFonts w:cs="Times New Roman"/>
      <w:b/>
      <w:bCs/>
      <w:color w:val="000000" w:themeColor="text1"/>
      <w:szCs w:val="32"/>
    </w:rPr>
  </w:style>
  <w:style w:type="character" w:customStyle="1" w:styleId="affffffffffffff6">
    <w:name w:val="區亮 壹貳參 字元"/>
    <w:basedOn w:val="a8"/>
    <w:link w:val="affffffffffffff5"/>
    <w:rsid w:val="00D07A37"/>
    <w:rPr>
      <w:rFonts w:ascii="Times New Roman" w:eastAsia="標楷體" w:hAnsi="Times New Roman" w:cs="Times New Roman"/>
      <w:b/>
      <w:bCs/>
      <w:color w:val="000000" w:themeColor="text1"/>
      <w:sz w:val="28"/>
      <w:szCs w:val="32"/>
    </w:rPr>
  </w:style>
  <w:style w:type="paragraph" w:customStyle="1" w:styleId="affffffffffffff7">
    <w:name w:val="區亮 一二三"/>
    <w:basedOn w:val="a7"/>
    <w:link w:val="affffffffffffff8"/>
    <w:rsid w:val="00D07A37"/>
    <w:pPr>
      <w:adjustRightInd/>
      <w:snapToGrid/>
      <w:spacing w:beforeLines="50" w:before="180" w:afterLines="50" w:after="180" w:line="400" w:lineRule="exact"/>
    </w:pPr>
    <w:rPr>
      <w:rFonts w:cs="Times New Roman"/>
      <w:szCs w:val="24"/>
    </w:rPr>
  </w:style>
  <w:style w:type="character" w:customStyle="1" w:styleId="affffffffffffff8">
    <w:name w:val="區亮 一二三 字元"/>
    <w:basedOn w:val="a8"/>
    <w:link w:val="affffffffffffff7"/>
    <w:rsid w:val="00D07A37"/>
    <w:rPr>
      <w:rFonts w:ascii="Times New Roman" w:eastAsia="標楷體" w:hAnsi="Times New Roman" w:cs="Times New Roman"/>
      <w:sz w:val="28"/>
      <w:szCs w:val="24"/>
    </w:rPr>
  </w:style>
  <w:style w:type="paragraph" w:customStyle="1" w:styleId="109-5">
    <w:name w:val="109桃專-章"/>
    <w:basedOn w:val="affffffffffff6"/>
    <w:link w:val="109-6"/>
    <w:rsid w:val="00D07A37"/>
    <w:pPr>
      <w:adjustRightInd/>
      <w:snapToGrid/>
      <w:spacing w:before="240" w:after="60" w:line="440" w:lineRule="exact"/>
      <w:outlineLvl w:val="0"/>
    </w:pPr>
    <w:rPr>
      <w:rFonts w:cs="Times New Roman"/>
      <w:b/>
      <w:sz w:val="36"/>
      <w:szCs w:val="36"/>
    </w:rPr>
  </w:style>
  <w:style w:type="character" w:customStyle="1" w:styleId="109-6">
    <w:name w:val="109桃專-章 字元"/>
    <w:basedOn w:val="affffffffffff7"/>
    <w:link w:val="109-5"/>
    <w:rsid w:val="00D07A37"/>
    <w:rPr>
      <w:rFonts w:ascii="Times New Roman" w:eastAsia="標楷體" w:hAnsi="Times New Roman" w:cs="Times New Roman"/>
      <w:b/>
      <w:bCs/>
      <w:sz w:val="36"/>
      <w:szCs w:val="36"/>
    </w:rPr>
  </w:style>
  <w:style w:type="paragraph" w:customStyle="1" w:styleId="affffffffffffff9">
    <w:name w:val="桃專一、"/>
    <w:basedOn w:val="109-"/>
    <w:link w:val="affffffffffffffa"/>
    <w:rsid w:val="00D07A37"/>
    <w:pPr>
      <w:adjustRightInd/>
      <w:snapToGrid/>
      <w:spacing w:line="440" w:lineRule="exact"/>
      <w:ind w:leftChars="200" w:left="200"/>
      <w:outlineLvl w:val="9"/>
    </w:pPr>
  </w:style>
  <w:style w:type="character" w:customStyle="1" w:styleId="affffffffffffffa">
    <w:name w:val="桃專一、 字元"/>
    <w:basedOn w:val="109-0"/>
    <w:link w:val="affffffffffffff9"/>
    <w:rsid w:val="00D07A37"/>
    <w:rPr>
      <w:rFonts w:ascii="Times New Roman" w:eastAsia="標楷體" w:hAnsi="Times New Roman" w:cs="Times New Roman"/>
      <w:sz w:val="28"/>
    </w:rPr>
  </w:style>
  <w:style w:type="paragraph" w:customStyle="1" w:styleId="1fff0">
    <w:name w:val="桃專1、內文"/>
    <w:basedOn w:val="affffffffffffff9"/>
    <w:link w:val="1fff1"/>
    <w:rsid w:val="00D07A37"/>
    <w:pPr>
      <w:spacing w:before="0"/>
      <w:ind w:leftChars="300" w:left="300"/>
    </w:pPr>
  </w:style>
  <w:style w:type="character" w:customStyle="1" w:styleId="1fff1">
    <w:name w:val="桃專1、內文 字元"/>
    <w:basedOn w:val="affffffffffffffa"/>
    <w:link w:val="1fff0"/>
    <w:rsid w:val="00D07A37"/>
    <w:rPr>
      <w:rFonts w:ascii="Times New Roman" w:eastAsia="標楷體" w:hAnsi="Times New Roman" w:cs="Times New Roman"/>
      <w:sz w:val="28"/>
    </w:rPr>
  </w:style>
  <w:style w:type="paragraph" w:customStyle="1" w:styleId="1fff2">
    <w:name w:val="桃專1、標題"/>
    <w:basedOn w:val="affffffffffffff9"/>
    <w:link w:val="1fff3"/>
    <w:rsid w:val="00D07A37"/>
    <w:pPr>
      <w:spacing w:before="0" w:line="240" w:lineRule="auto"/>
      <w:ind w:leftChars="300" w:left="300"/>
    </w:pPr>
  </w:style>
  <w:style w:type="character" w:customStyle="1" w:styleId="1fff3">
    <w:name w:val="桃專1、標題 字元"/>
    <w:basedOn w:val="affffffffffffffa"/>
    <w:link w:val="1fff2"/>
    <w:rsid w:val="00D07A37"/>
    <w:rPr>
      <w:rFonts w:ascii="Times New Roman" w:eastAsia="標楷體" w:hAnsi="Times New Roman" w:cs="Times New Roman"/>
      <w:sz w:val="28"/>
    </w:rPr>
  </w:style>
  <w:style w:type="paragraph" w:customStyle="1" w:styleId="a2">
    <w:name w:val="條文三"/>
    <w:basedOn w:val="a7"/>
    <w:rsid w:val="00D07A37"/>
    <w:pPr>
      <w:numPr>
        <w:numId w:val="37"/>
      </w:numPr>
      <w:snapToGrid/>
      <w:spacing w:line="240" w:lineRule="auto"/>
      <w:ind w:right="57"/>
      <w:textAlignment w:val="baseline"/>
    </w:pPr>
    <w:rPr>
      <w:rFonts w:ascii="全真楷書" w:eastAsia="全真楷書" w:cs="Times New Roman"/>
      <w:szCs w:val="20"/>
    </w:rPr>
  </w:style>
  <w:style w:type="paragraph" w:customStyle="1" w:styleId="affffffffffffffb">
    <w:name w:val="字元 字元 字元"/>
    <w:basedOn w:val="a7"/>
    <w:autoRedefine/>
    <w:uiPriority w:val="99"/>
    <w:rsid w:val="00D07A37"/>
    <w:pPr>
      <w:adjustRightInd/>
      <w:spacing w:line="280" w:lineRule="exact"/>
      <w:ind w:left="504" w:hangingChars="200" w:hanging="504"/>
    </w:pPr>
    <w:rPr>
      <w:rFonts w:hAnsi="標楷體" w:cs="Times New Roman"/>
      <w:bCs/>
      <w:spacing w:val="6"/>
      <w:sz w:val="24"/>
      <w:szCs w:val="24"/>
    </w:rPr>
  </w:style>
  <w:style w:type="paragraph" w:customStyle="1" w:styleId="a">
    <w:name w:val="項次一"/>
    <w:basedOn w:val="a7"/>
    <w:uiPriority w:val="99"/>
    <w:rsid w:val="00D07A37"/>
    <w:pPr>
      <w:numPr>
        <w:numId w:val="38"/>
      </w:numPr>
      <w:spacing w:line="400" w:lineRule="exact"/>
      <w:ind w:firstLine="0"/>
    </w:pPr>
    <w:rPr>
      <w:rFonts w:ascii="標楷體" w:cs="Times New Roman"/>
      <w:szCs w:val="28"/>
    </w:rPr>
  </w:style>
  <w:style w:type="paragraph" w:customStyle="1" w:styleId="a0">
    <w:name w:val="項次二"/>
    <w:basedOn w:val="a7"/>
    <w:uiPriority w:val="99"/>
    <w:rsid w:val="00D07A37"/>
    <w:pPr>
      <w:numPr>
        <w:ilvl w:val="1"/>
        <w:numId w:val="38"/>
      </w:numPr>
      <w:spacing w:line="400" w:lineRule="exact"/>
      <w:ind w:rightChars="100" w:right="100" w:firstLine="0"/>
      <w:outlineLvl w:val="1"/>
    </w:pPr>
    <w:rPr>
      <w:rFonts w:ascii="標楷體" w:cs="Times New Roman"/>
      <w:bCs/>
      <w:kern w:val="0"/>
      <w:szCs w:val="20"/>
    </w:rPr>
  </w:style>
  <w:style w:type="paragraph" w:customStyle="1" w:styleId="msolistparagraph0">
    <w:name w:val="msolistparagraph"/>
    <w:basedOn w:val="a7"/>
    <w:uiPriority w:val="99"/>
    <w:rsid w:val="00D07A37"/>
    <w:pPr>
      <w:adjustRightInd/>
      <w:snapToGrid/>
      <w:spacing w:line="240" w:lineRule="auto"/>
      <w:ind w:leftChars="200" w:left="480"/>
      <w:jc w:val="left"/>
    </w:pPr>
    <w:rPr>
      <w:rFonts w:ascii="Calibri" w:eastAsia="新細明體" w:hAnsi="Calibri" w:cs="Times New Roman"/>
      <w:sz w:val="24"/>
    </w:rPr>
  </w:style>
  <w:style w:type="paragraph" w:customStyle="1" w:styleId="0">
    <w:name w:val="第0章"/>
    <w:basedOn w:val="afffffffffffc"/>
    <w:link w:val="00"/>
    <w:rsid w:val="00D07A37"/>
    <w:pPr>
      <w:tabs>
        <w:tab w:val="right" w:leader="dot" w:pos="9638"/>
      </w:tabs>
      <w:adjustRightInd/>
      <w:snapToGrid/>
      <w:spacing w:line="240" w:lineRule="auto"/>
      <w:ind w:leftChars="0" w:left="0" w:firstLineChars="0" w:firstLine="0"/>
      <w:jc w:val="center"/>
      <w:outlineLvl w:val="0"/>
    </w:pPr>
    <w:rPr>
      <w:rFonts w:eastAsia="微軟正黑體" w:cs="Times New Roman"/>
      <w:b/>
      <w:bCs/>
      <w:sz w:val="36"/>
      <w:szCs w:val="36"/>
    </w:rPr>
  </w:style>
  <w:style w:type="character" w:customStyle="1" w:styleId="00">
    <w:name w:val="第0章 字元"/>
    <w:basedOn w:val="a8"/>
    <w:link w:val="0"/>
    <w:rsid w:val="00D07A37"/>
    <w:rPr>
      <w:rFonts w:ascii="Times New Roman" w:eastAsia="微軟正黑體" w:hAnsi="Times New Roman" w:cs="Times New Roman"/>
      <w:b/>
      <w:bCs/>
      <w:sz w:val="36"/>
      <w:szCs w:val="36"/>
    </w:rPr>
  </w:style>
  <w:style w:type="paragraph" w:customStyle="1" w:styleId="01">
    <w:name w:val="第0節"/>
    <w:basedOn w:val="a7"/>
    <w:link w:val="03"/>
    <w:rsid w:val="00D07A37"/>
    <w:pPr>
      <w:adjustRightInd/>
      <w:snapToGrid/>
      <w:spacing w:line="240" w:lineRule="auto"/>
      <w:outlineLvl w:val="1"/>
    </w:pPr>
    <w:rPr>
      <w:rFonts w:ascii="標楷體" w:hAnsi="標楷體" w:cs="Times New Roman"/>
      <w:b/>
      <w:sz w:val="32"/>
      <w:szCs w:val="32"/>
    </w:rPr>
  </w:style>
  <w:style w:type="character" w:customStyle="1" w:styleId="03">
    <w:name w:val="第0節 字元"/>
    <w:basedOn w:val="a8"/>
    <w:link w:val="01"/>
    <w:rsid w:val="00D07A37"/>
    <w:rPr>
      <w:rFonts w:ascii="標楷體" w:eastAsia="標楷體" w:hAnsi="標楷體" w:cs="Times New Roman"/>
      <w:b/>
      <w:sz w:val="32"/>
      <w:szCs w:val="32"/>
    </w:rPr>
  </w:style>
  <w:style w:type="character" w:customStyle="1" w:styleId="affffffffffffffc">
    <w:name w:val="苗圖 字元"/>
    <w:basedOn w:val="a8"/>
    <w:link w:val="affffffffffffffd"/>
    <w:locked/>
    <w:rsid w:val="00D07A37"/>
    <w:rPr>
      <w:rFonts w:ascii="微軟正黑體" w:eastAsia="微軟正黑體" w:hAnsi="微軟正黑體"/>
      <w:sz w:val="28"/>
      <w:szCs w:val="28"/>
    </w:rPr>
  </w:style>
  <w:style w:type="paragraph" w:customStyle="1" w:styleId="affffffffffffffd">
    <w:name w:val="苗圖"/>
    <w:basedOn w:val="a7"/>
    <w:link w:val="affffffffffffffc"/>
    <w:rsid w:val="00D07A37"/>
    <w:pPr>
      <w:adjustRightInd/>
      <w:snapToGrid/>
      <w:jc w:val="center"/>
    </w:pPr>
    <w:rPr>
      <w:rFonts w:ascii="微軟正黑體" w:eastAsia="微軟正黑體" w:hAnsi="微軟正黑體"/>
      <w:szCs w:val="28"/>
    </w:rPr>
  </w:style>
  <w:style w:type="character" w:customStyle="1" w:styleId="affffffffffffffe">
    <w:name w:val="苗表 字元"/>
    <w:basedOn w:val="a8"/>
    <w:link w:val="afffffffffffffff"/>
    <w:locked/>
    <w:rsid w:val="00D07A37"/>
    <w:rPr>
      <w:rFonts w:ascii="微軟正黑體" w:eastAsia="微軟正黑體" w:hAnsi="微軟正黑體"/>
      <w:color w:val="000000"/>
      <w:sz w:val="28"/>
      <w:szCs w:val="28"/>
      <w:lang w:val="x-none"/>
    </w:rPr>
  </w:style>
  <w:style w:type="paragraph" w:customStyle="1" w:styleId="afffffffffffffff">
    <w:name w:val="苗表"/>
    <w:basedOn w:val="a7"/>
    <w:link w:val="affffffffffffffe"/>
    <w:rsid w:val="00D07A37"/>
    <w:pPr>
      <w:widowControl/>
    </w:pPr>
    <w:rPr>
      <w:rFonts w:ascii="微軟正黑體" w:eastAsia="微軟正黑體" w:hAnsi="微軟正黑體"/>
      <w:color w:val="000000"/>
      <w:szCs w:val="28"/>
      <w:lang w:val="x-none"/>
    </w:rPr>
  </w:style>
  <w:style w:type="character" w:customStyle="1" w:styleId="1061">
    <w:name w:val="106目錄用_表 字元"/>
    <w:basedOn w:val="a8"/>
    <w:link w:val="1062"/>
    <w:locked/>
    <w:rsid w:val="00D07A37"/>
    <w:rPr>
      <w:rFonts w:eastAsia="微軟正黑體"/>
      <w:color w:val="000000"/>
      <w:szCs w:val="28"/>
    </w:rPr>
  </w:style>
  <w:style w:type="paragraph" w:customStyle="1" w:styleId="1062">
    <w:name w:val="106目錄用_表"/>
    <w:basedOn w:val="a7"/>
    <w:link w:val="1061"/>
    <w:rsid w:val="00D07A37"/>
    <w:pPr>
      <w:widowControl/>
      <w:spacing w:beforeLines="50" w:line="360" w:lineRule="exact"/>
    </w:pPr>
    <w:rPr>
      <w:rFonts w:asciiTheme="minorHAnsi" w:eastAsia="微軟正黑體" w:hAnsiTheme="minorHAnsi"/>
      <w:color w:val="000000"/>
      <w:sz w:val="24"/>
      <w:szCs w:val="28"/>
    </w:rPr>
  </w:style>
  <w:style w:type="character" w:customStyle="1" w:styleId="afffffffffffffff0">
    <w:name w:val="一、標題 字元"/>
    <w:basedOn w:val="a8"/>
    <w:link w:val="afffffffffffffff1"/>
    <w:locked/>
    <w:rsid w:val="00D07A37"/>
    <w:rPr>
      <w:rFonts w:ascii="微軟正黑體" w:eastAsia="微軟正黑體" w:hAnsi="微軟正黑體"/>
      <w:b/>
      <w:sz w:val="28"/>
    </w:rPr>
  </w:style>
  <w:style w:type="paragraph" w:customStyle="1" w:styleId="afffffffffffffff1">
    <w:name w:val="一、標題"/>
    <w:basedOn w:val="a7"/>
    <w:link w:val="afffffffffffffff0"/>
    <w:rsid w:val="00D07A37"/>
    <w:pPr>
      <w:widowControl/>
      <w:tabs>
        <w:tab w:val="center" w:pos="4153"/>
      </w:tabs>
      <w:adjustRightInd/>
      <w:snapToGrid/>
      <w:spacing w:beforeLines="20" w:line="400" w:lineRule="exact"/>
      <w:ind w:leftChars="59" w:left="142"/>
      <w:jc w:val="left"/>
    </w:pPr>
    <w:rPr>
      <w:rFonts w:ascii="微軟正黑體" w:eastAsia="微軟正黑體" w:hAnsi="微軟正黑體"/>
      <w:b/>
    </w:rPr>
  </w:style>
  <w:style w:type="character" w:customStyle="1" w:styleId="11a">
    <w:name w:val="標題 1 字元1"/>
    <w:aliases w:val="節標題 字元1,主標題 字元1,標題 1章 字元1"/>
    <w:basedOn w:val="a8"/>
    <w:rsid w:val="00D07A3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1fff4">
    <w:name w:val="標題 字元1"/>
    <w:aliases w:val="圖標題 字元1,標題3 字元1"/>
    <w:basedOn w:val="a8"/>
    <w:uiPriority w:val="10"/>
    <w:rsid w:val="00D07A37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-b">
    <w:name w:val="桃專-壹 字元"/>
    <w:basedOn w:val="affffffffffff7"/>
    <w:link w:val="-c"/>
    <w:locked/>
    <w:rsid w:val="00D07A37"/>
    <w:rPr>
      <w:rFonts w:ascii="Times New Roman" w:eastAsia="標楷體" w:hAnsi="Times New Roman" w:cs="Times New Roman"/>
      <w:bCs w:val="0"/>
      <w:sz w:val="36"/>
      <w:szCs w:val="36"/>
    </w:rPr>
  </w:style>
  <w:style w:type="paragraph" w:customStyle="1" w:styleId="-c">
    <w:name w:val="桃專-壹"/>
    <w:basedOn w:val="affffffffffff6"/>
    <w:link w:val="-b"/>
    <w:rsid w:val="00D07A37"/>
    <w:pPr>
      <w:adjustRightInd/>
      <w:snapToGrid/>
      <w:spacing w:before="240" w:after="60" w:line="440" w:lineRule="exact"/>
      <w:outlineLvl w:val="0"/>
    </w:pPr>
    <w:rPr>
      <w:rFonts w:cs="Times New Roman"/>
      <w:bCs w:val="0"/>
      <w:sz w:val="36"/>
      <w:szCs w:val="36"/>
    </w:rPr>
  </w:style>
  <w:style w:type="character" w:customStyle="1" w:styleId="-d">
    <w:name w:val="桃專-一 字元"/>
    <w:basedOn w:val="a8"/>
    <w:link w:val="-e"/>
    <w:locked/>
    <w:rsid w:val="00D07A37"/>
    <w:rPr>
      <w:rFonts w:ascii="Times New Roman" w:eastAsia="標楷體" w:hAnsi="Times New Roman" w:cs="Times New Roman"/>
      <w:b/>
      <w:bCs/>
      <w:sz w:val="32"/>
      <w:szCs w:val="48"/>
    </w:rPr>
  </w:style>
  <w:style w:type="paragraph" w:customStyle="1" w:styleId="-e">
    <w:name w:val="桃專-一"/>
    <w:basedOn w:val="20"/>
    <w:link w:val="-d"/>
    <w:rsid w:val="00D07A37"/>
    <w:pPr>
      <w:snapToGrid/>
      <w:spacing w:beforeLines="50" w:afterLines="50" w:line="440" w:lineRule="exact"/>
      <w:ind w:firstLineChars="200" w:firstLine="200"/>
      <w:jc w:val="both"/>
    </w:pPr>
    <w:rPr>
      <w:rFonts w:cs="Times New Roman"/>
    </w:rPr>
  </w:style>
  <w:style w:type="character" w:customStyle="1" w:styleId="1fff5">
    <w:name w:val="桃專(一)+1標 字元"/>
    <w:basedOn w:val="a8"/>
    <w:link w:val="1fff6"/>
    <w:locked/>
    <w:rsid w:val="00D07A37"/>
    <w:rPr>
      <w:rFonts w:ascii="Times New Roman" w:eastAsia="標楷體" w:hAnsi="Times New Roman" w:cs="Times New Roman"/>
      <w:sz w:val="28"/>
    </w:rPr>
  </w:style>
  <w:style w:type="paragraph" w:customStyle="1" w:styleId="1fff6">
    <w:name w:val="桃專(一)+1標"/>
    <w:basedOn w:val="a7"/>
    <w:link w:val="1fff5"/>
    <w:rsid w:val="00D07A37"/>
    <w:pPr>
      <w:adjustRightInd/>
      <w:snapToGrid/>
      <w:spacing w:beforeLines="100" w:line="400" w:lineRule="exact"/>
      <w:ind w:leftChars="200" w:left="200"/>
      <w:outlineLvl w:val="3"/>
    </w:pPr>
    <w:rPr>
      <w:rFonts w:cs="Times New Roman"/>
    </w:rPr>
  </w:style>
  <w:style w:type="paragraph" w:customStyle="1" w:styleId="xl94">
    <w:name w:val="xl94"/>
    <w:basedOn w:val="a7"/>
    <w:uiPriority w:val="99"/>
    <w:rsid w:val="00D07A37"/>
    <w:pPr>
      <w:widowControl/>
      <w:pBdr>
        <w:top w:val="single" w:sz="8" w:space="0" w:color="auto"/>
        <w:left w:val="single" w:sz="4" w:space="0" w:color="auto"/>
        <w:bottom w:val="single" w:sz="4" w:space="0" w:color="auto"/>
      </w:pBdr>
      <w:shd w:val="clear" w:color="auto" w:fill="D9D9D9"/>
      <w:adjustRightInd/>
      <w:snapToGrid/>
      <w:spacing w:before="100" w:beforeAutospacing="1" w:after="100" w:afterAutospacing="1" w:line="240" w:lineRule="auto"/>
      <w:jc w:val="center"/>
    </w:pPr>
    <w:rPr>
      <w:rFonts w:ascii="微軟正黑體" w:eastAsia="微軟正黑體" w:hAnsi="微軟正黑體" w:cs="新細明體"/>
      <w:color w:val="000000"/>
      <w:kern w:val="0"/>
      <w:sz w:val="20"/>
      <w:szCs w:val="20"/>
    </w:rPr>
  </w:style>
  <w:style w:type="paragraph" w:customStyle="1" w:styleId="xl95">
    <w:name w:val="xl95"/>
    <w:basedOn w:val="a7"/>
    <w:uiPriority w:val="99"/>
    <w:rsid w:val="00D07A37"/>
    <w:pPr>
      <w:widowControl/>
      <w:pBdr>
        <w:top w:val="single" w:sz="8" w:space="0" w:color="auto"/>
        <w:bottom w:val="single" w:sz="4" w:space="0" w:color="auto"/>
      </w:pBdr>
      <w:shd w:val="clear" w:color="auto" w:fill="D9D9D9"/>
      <w:adjustRightInd/>
      <w:snapToGrid/>
      <w:spacing w:before="100" w:beforeAutospacing="1" w:after="100" w:afterAutospacing="1" w:line="240" w:lineRule="auto"/>
      <w:jc w:val="center"/>
    </w:pPr>
    <w:rPr>
      <w:rFonts w:ascii="微軟正黑體" w:eastAsia="微軟正黑體" w:hAnsi="微軟正黑體" w:cs="新細明體"/>
      <w:color w:val="000000"/>
      <w:kern w:val="0"/>
      <w:sz w:val="20"/>
      <w:szCs w:val="20"/>
    </w:rPr>
  </w:style>
  <w:style w:type="paragraph" w:customStyle="1" w:styleId="xl96">
    <w:name w:val="xl96"/>
    <w:basedOn w:val="a7"/>
    <w:uiPriority w:val="99"/>
    <w:rsid w:val="00D07A37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shd w:val="clear" w:color="auto" w:fill="D9D9D9"/>
      <w:adjustRightInd/>
      <w:snapToGrid/>
      <w:spacing w:before="100" w:beforeAutospacing="1" w:after="100" w:afterAutospacing="1" w:line="240" w:lineRule="auto"/>
      <w:jc w:val="center"/>
    </w:pPr>
    <w:rPr>
      <w:rFonts w:ascii="微軟正黑體" w:eastAsia="微軟正黑體" w:hAnsi="微軟正黑體" w:cs="新細明體"/>
      <w:color w:val="000000"/>
      <w:kern w:val="0"/>
      <w:sz w:val="20"/>
      <w:szCs w:val="20"/>
    </w:rPr>
  </w:style>
  <w:style w:type="paragraph" w:customStyle="1" w:styleId="xl97">
    <w:name w:val="xl97"/>
    <w:basedOn w:val="a7"/>
    <w:uiPriority w:val="99"/>
    <w:rsid w:val="00D07A37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hd w:val="clear" w:color="auto" w:fill="D9D9D9"/>
      <w:adjustRightInd/>
      <w:snapToGrid/>
      <w:spacing w:before="100" w:beforeAutospacing="1" w:after="100" w:afterAutospacing="1" w:line="240" w:lineRule="auto"/>
      <w:jc w:val="center"/>
    </w:pPr>
    <w:rPr>
      <w:rFonts w:ascii="微軟正黑體" w:eastAsia="微軟正黑體" w:hAnsi="微軟正黑體" w:cs="新細明體"/>
      <w:color w:val="000000"/>
      <w:kern w:val="0"/>
      <w:sz w:val="20"/>
      <w:szCs w:val="20"/>
    </w:rPr>
  </w:style>
  <w:style w:type="paragraph" w:customStyle="1" w:styleId="xl98">
    <w:name w:val="xl98"/>
    <w:basedOn w:val="a7"/>
    <w:uiPriority w:val="99"/>
    <w:rsid w:val="00D07A37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hd w:val="clear" w:color="auto" w:fill="D9D9D9"/>
      <w:adjustRightInd/>
      <w:snapToGrid/>
      <w:spacing w:before="100" w:beforeAutospacing="1" w:after="100" w:afterAutospacing="1" w:line="240" w:lineRule="auto"/>
      <w:jc w:val="center"/>
    </w:pPr>
    <w:rPr>
      <w:rFonts w:ascii="微軟正黑體" w:eastAsia="微軟正黑體" w:hAnsi="微軟正黑體" w:cs="新細明體"/>
      <w:color w:val="000000"/>
      <w:kern w:val="0"/>
      <w:sz w:val="20"/>
      <w:szCs w:val="20"/>
    </w:rPr>
  </w:style>
  <w:style w:type="paragraph" w:customStyle="1" w:styleId="xl99">
    <w:name w:val="xl99"/>
    <w:basedOn w:val="a7"/>
    <w:uiPriority w:val="99"/>
    <w:rsid w:val="00D07A37"/>
    <w:pPr>
      <w:widowControl/>
      <w:pBdr>
        <w:top w:val="single" w:sz="8" w:space="0" w:color="auto"/>
        <w:left w:val="single" w:sz="4" w:space="0" w:color="auto"/>
        <w:right w:val="single" w:sz="8" w:space="0" w:color="auto"/>
      </w:pBdr>
      <w:shd w:val="clear" w:color="auto" w:fill="D9D9D9"/>
      <w:adjustRightInd/>
      <w:snapToGrid/>
      <w:spacing w:before="100" w:beforeAutospacing="1" w:after="100" w:afterAutospacing="1" w:line="240" w:lineRule="auto"/>
      <w:jc w:val="center"/>
    </w:pPr>
    <w:rPr>
      <w:rFonts w:ascii="微軟正黑體" w:eastAsia="微軟正黑體" w:hAnsi="微軟正黑體" w:cs="新細明體"/>
      <w:color w:val="000000"/>
      <w:kern w:val="0"/>
      <w:sz w:val="20"/>
      <w:szCs w:val="20"/>
    </w:rPr>
  </w:style>
  <w:style w:type="paragraph" w:customStyle="1" w:styleId="xl100">
    <w:name w:val="xl100"/>
    <w:basedOn w:val="a7"/>
    <w:uiPriority w:val="99"/>
    <w:rsid w:val="00D07A37"/>
    <w:pPr>
      <w:widowControl/>
      <w:pBdr>
        <w:left w:val="single" w:sz="4" w:space="0" w:color="auto"/>
        <w:bottom w:val="single" w:sz="8" w:space="0" w:color="auto"/>
        <w:right w:val="single" w:sz="8" w:space="0" w:color="auto"/>
      </w:pBdr>
      <w:shd w:val="clear" w:color="auto" w:fill="D9D9D9"/>
      <w:adjustRightInd/>
      <w:snapToGrid/>
      <w:spacing w:before="100" w:beforeAutospacing="1" w:after="100" w:afterAutospacing="1" w:line="240" w:lineRule="auto"/>
      <w:jc w:val="center"/>
    </w:pPr>
    <w:rPr>
      <w:rFonts w:ascii="微軟正黑體" w:eastAsia="微軟正黑體" w:hAnsi="微軟正黑體" w:cs="新細明體"/>
      <w:color w:val="000000"/>
      <w:kern w:val="0"/>
      <w:sz w:val="20"/>
      <w:szCs w:val="20"/>
    </w:rPr>
  </w:style>
  <w:style w:type="paragraph" w:customStyle="1" w:styleId="xl101">
    <w:name w:val="xl101"/>
    <w:basedOn w:val="a7"/>
    <w:uiPriority w:val="99"/>
    <w:rsid w:val="00D07A37"/>
    <w:pPr>
      <w:widowControl/>
      <w:pBdr>
        <w:top w:val="single" w:sz="8" w:space="0" w:color="auto"/>
        <w:left w:val="single" w:sz="8" w:space="0" w:color="auto"/>
        <w:right w:val="single" w:sz="4" w:space="0" w:color="auto"/>
      </w:pBdr>
      <w:shd w:val="clear" w:color="auto" w:fill="D9D9D9"/>
      <w:adjustRightInd/>
      <w:snapToGrid/>
      <w:spacing w:before="100" w:beforeAutospacing="1" w:after="100" w:afterAutospacing="1" w:line="240" w:lineRule="auto"/>
      <w:jc w:val="center"/>
    </w:pPr>
    <w:rPr>
      <w:rFonts w:ascii="微軟正黑體" w:eastAsia="微軟正黑體" w:hAnsi="微軟正黑體" w:cs="新細明體"/>
      <w:kern w:val="0"/>
      <w:sz w:val="20"/>
      <w:szCs w:val="20"/>
    </w:rPr>
  </w:style>
  <w:style w:type="paragraph" w:customStyle="1" w:styleId="xl102">
    <w:name w:val="xl102"/>
    <w:basedOn w:val="a7"/>
    <w:uiPriority w:val="99"/>
    <w:rsid w:val="00D07A37"/>
    <w:pPr>
      <w:widowControl/>
      <w:pBdr>
        <w:left w:val="single" w:sz="8" w:space="0" w:color="auto"/>
        <w:bottom w:val="single" w:sz="8" w:space="0" w:color="auto"/>
        <w:right w:val="single" w:sz="4" w:space="0" w:color="auto"/>
      </w:pBdr>
      <w:shd w:val="clear" w:color="auto" w:fill="D9D9D9"/>
      <w:adjustRightInd/>
      <w:snapToGrid/>
      <w:spacing w:before="100" w:beforeAutospacing="1" w:after="100" w:afterAutospacing="1" w:line="240" w:lineRule="auto"/>
      <w:jc w:val="center"/>
    </w:pPr>
    <w:rPr>
      <w:rFonts w:ascii="微軟正黑體" w:eastAsia="微軟正黑體" w:hAnsi="微軟正黑體" w:cs="新細明體"/>
      <w:kern w:val="0"/>
      <w:sz w:val="20"/>
      <w:szCs w:val="20"/>
    </w:rPr>
  </w:style>
  <w:style w:type="character" w:customStyle="1" w:styleId="afffffffffffffff2">
    <w:name w:val="新竹第一章 字元"/>
    <w:link w:val="afffffffffffffff3"/>
    <w:locked/>
    <w:rsid w:val="00D07A37"/>
    <w:rPr>
      <w:rFonts w:ascii="標楷體" w:eastAsia="標楷體" w:hAnsi="標楷體" w:cs="Times New Roman"/>
      <w:b/>
      <w:bCs/>
      <w:sz w:val="36"/>
      <w:szCs w:val="32"/>
    </w:rPr>
  </w:style>
  <w:style w:type="paragraph" w:customStyle="1" w:styleId="afffffffffffffff3">
    <w:name w:val="新竹第一章"/>
    <w:basedOn w:val="a7"/>
    <w:link w:val="afffffffffffffff2"/>
    <w:rsid w:val="00D07A37"/>
    <w:pPr>
      <w:adjustRightInd/>
      <w:snapToGrid/>
      <w:spacing w:line="240" w:lineRule="auto"/>
      <w:jc w:val="center"/>
    </w:pPr>
    <w:rPr>
      <w:rFonts w:ascii="標楷體" w:hAnsi="標楷體" w:cs="Times New Roman"/>
      <w:b/>
      <w:bCs/>
      <w:sz w:val="36"/>
      <w:szCs w:val="32"/>
    </w:rPr>
  </w:style>
  <w:style w:type="character" w:customStyle="1" w:styleId="1fff7">
    <w:name w:val="桃專(1) 字元"/>
    <w:basedOn w:val="a8"/>
    <w:link w:val="1fff8"/>
    <w:locked/>
    <w:rsid w:val="00D07A37"/>
    <w:rPr>
      <w:rFonts w:ascii="Times New Roman" w:eastAsia="標楷體" w:hAnsi="Times New Roman" w:cs="Times New Roman"/>
      <w:color w:val="000000" w:themeColor="text1"/>
      <w:sz w:val="28"/>
      <w:szCs w:val="24"/>
    </w:rPr>
  </w:style>
  <w:style w:type="paragraph" w:customStyle="1" w:styleId="1fff8">
    <w:name w:val="桃專(1)"/>
    <w:basedOn w:val="a7"/>
    <w:link w:val="1fff7"/>
    <w:rsid w:val="00D07A37"/>
    <w:pPr>
      <w:adjustRightInd/>
      <w:snapToGrid/>
      <w:spacing w:before="120" w:line="440" w:lineRule="exact"/>
      <w:ind w:leftChars="200" w:left="868" w:hangingChars="110" w:hanging="308"/>
    </w:pPr>
    <w:rPr>
      <w:rFonts w:cs="Times New Roman"/>
      <w:color w:val="000000" w:themeColor="text1"/>
      <w:szCs w:val="24"/>
    </w:rPr>
  </w:style>
  <w:style w:type="character" w:customStyle="1" w:styleId="afffffffffffffff4">
    <w:name w:val="標題節 字元"/>
    <w:link w:val="afffffffffffffff5"/>
    <w:locked/>
    <w:rsid w:val="00D07A37"/>
    <w:rPr>
      <w:rFonts w:ascii="微軟正黑體" w:eastAsia="微軟正黑體" w:hAnsi="微軟正黑體"/>
      <w:b/>
      <w:sz w:val="28"/>
    </w:rPr>
  </w:style>
  <w:style w:type="paragraph" w:customStyle="1" w:styleId="afffffffffffffff5">
    <w:name w:val="標題節"/>
    <w:basedOn w:val="affffffffe"/>
    <w:link w:val="afffffffffffffff4"/>
    <w:rsid w:val="00D07A37"/>
    <w:pPr>
      <w:adjustRightInd/>
      <w:snapToGrid/>
      <w:spacing w:beforeLines="30" w:line="360" w:lineRule="exact"/>
      <w:ind w:left="0"/>
      <w:jc w:val="left"/>
    </w:pPr>
    <w:rPr>
      <w:rFonts w:ascii="微軟正黑體" w:eastAsia="微軟正黑體" w:hAnsi="微軟正黑體"/>
      <w:b/>
    </w:rPr>
  </w:style>
  <w:style w:type="character" w:customStyle="1" w:styleId="xbe">
    <w:name w:val="_xbe"/>
    <w:basedOn w:val="a8"/>
    <w:rsid w:val="00D07A37"/>
  </w:style>
  <w:style w:type="character" w:customStyle="1" w:styleId="11b">
    <w:name w:val="未解析的提及11"/>
    <w:basedOn w:val="a8"/>
    <w:uiPriority w:val="99"/>
    <w:semiHidden/>
    <w:unhideWhenUsed/>
    <w:rsid w:val="00D07A37"/>
    <w:rPr>
      <w:color w:val="605E5C"/>
      <w:shd w:val="clear" w:color="auto" w:fill="E1DFDD"/>
    </w:rPr>
  </w:style>
  <w:style w:type="paragraph" w:customStyle="1" w:styleId="afffffffffffffff6">
    <w:name w:val="表內文"/>
    <w:basedOn w:val="a7"/>
    <w:rsid w:val="00D07A37"/>
    <w:pPr>
      <w:widowControl/>
      <w:adjustRightInd/>
      <w:snapToGrid/>
      <w:spacing w:line="240" w:lineRule="auto"/>
      <w:jc w:val="left"/>
    </w:pPr>
    <w:rPr>
      <w:rFonts w:ascii="標楷體" w:hAnsi="標楷體"/>
      <w:kern w:val="0"/>
      <w:sz w:val="24"/>
    </w:rPr>
  </w:style>
  <w:style w:type="paragraph" w:customStyle="1" w:styleId="afffffffffffffff7">
    <w:name w:val="發文字號"/>
    <w:basedOn w:val="a7"/>
    <w:rsid w:val="00D07A37"/>
    <w:pPr>
      <w:adjustRightInd/>
      <w:spacing w:line="280" w:lineRule="exact"/>
      <w:jc w:val="left"/>
    </w:pPr>
    <w:rPr>
      <w:rFonts w:cs="Times New Roman"/>
      <w:sz w:val="24"/>
      <w:szCs w:val="20"/>
    </w:rPr>
  </w:style>
  <w:style w:type="paragraph" w:customStyle="1" w:styleId="a1">
    <w:name w:val="標一"/>
    <w:basedOn w:val="affffffffe"/>
    <w:link w:val="afffffffffffffff8"/>
    <w:rsid w:val="00D07A37"/>
    <w:pPr>
      <w:numPr>
        <w:numId w:val="36"/>
      </w:numPr>
      <w:spacing w:line="400" w:lineRule="exact"/>
      <w:ind w:left="0" w:firstLineChars="0" w:firstLine="0"/>
    </w:pPr>
    <w:rPr>
      <w:rFonts w:cs="Times New Roman"/>
    </w:rPr>
  </w:style>
  <w:style w:type="character" w:customStyle="1" w:styleId="afffffffffffffff8">
    <w:name w:val="標一 字元"/>
    <w:basedOn w:val="afffffffff"/>
    <w:link w:val="a1"/>
    <w:rsid w:val="00D07A37"/>
    <w:rPr>
      <w:rFonts w:ascii="Times New Roman" w:eastAsia="標楷體" w:hAnsi="Times New Roman" w:cs="Times New Roman"/>
      <w:sz w:val="28"/>
    </w:rPr>
  </w:style>
  <w:style w:type="paragraph" w:customStyle="1" w:styleId="afffffffffffffff9">
    <w:name w:val="圖標"/>
    <w:basedOn w:val="affffffffff0"/>
    <w:link w:val="afffffffffffffffa"/>
    <w:qFormat/>
    <w:rsid w:val="004B6F1A"/>
    <w:pPr>
      <w:spacing w:beforeLines="0" w:before="0"/>
      <w:jc w:val="center"/>
    </w:pPr>
    <w:rPr>
      <w:rFonts w:cs="Times New Roman"/>
    </w:rPr>
  </w:style>
  <w:style w:type="character" w:customStyle="1" w:styleId="afffffffffffffffa">
    <w:name w:val="圖標 字元"/>
    <w:basedOn w:val="affffffffff1"/>
    <w:link w:val="afffffffffffffff9"/>
    <w:qFormat/>
    <w:rsid w:val="004B6F1A"/>
    <w:rPr>
      <w:rFonts w:ascii="Times New Roman" w:eastAsia="標楷體" w:hAnsi="Times New Roman" w:cs="Times New Roman"/>
      <w:b/>
      <w:sz w:val="28"/>
    </w:rPr>
  </w:style>
  <w:style w:type="table" w:customStyle="1" w:styleId="2100">
    <w:name w:val="表格格線210"/>
    <w:basedOn w:val="a9"/>
    <w:next w:val="afffffd"/>
    <w:uiPriority w:val="39"/>
    <w:qFormat/>
    <w:rsid w:val="001A40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ORD">
    <w:name w:val="表格WORD"/>
    <w:basedOn w:val="a7"/>
    <w:link w:val="WORD0"/>
    <w:autoRedefine/>
    <w:rsid w:val="005649CE"/>
    <w:pPr>
      <w:spacing w:line="240" w:lineRule="auto"/>
      <w:ind w:firstLineChars="0" w:firstLine="0"/>
      <w:jc w:val="center"/>
    </w:pPr>
    <w:rPr>
      <w:rFonts w:cs="Times New Roman"/>
      <w:b/>
      <w:bCs/>
      <w:szCs w:val="28"/>
    </w:rPr>
  </w:style>
  <w:style w:type="character" w:customStyle="1" w:styleId="WORD0">
    <w:name w:val="表格WORD 字元"/>
    <w:basedOn w:val="a8"/>
    <w:link w:val="WORD"/>
    <w:rsid w:val="005649CE"/>
    <w:rPr>
      <w:rFonts w:ascii="Times New Roman" w:eastAsia="標楷體" w:hAnsi="Times New Roman" w:cs="Times New Roman"/>
      <w:b/>
      <w:bCs/>
      <w:sz w:val="28"/>
      <w:szCs w:val="28"/>
    </w:rPr>
  </w:style>
  <w:style w:type="character" w:styleId="afffffffffffffffb">
    <w:name w:val="endnote reference"/>
    <w:basedOn w:val="a8"/>
    <w:uiPriority w:val="99"/>
    <w:semiHidden/>
    <w:unhideWhenUsed/>
    <w:rsid w:val="00086858"/>
    <w:rPr>
      <w:vertAlign w:val="superscript"/>
    </w:rPr>
  </w:style>
  <w:style w:type="paragraph" w:customStyle="1" w:styleId="afffffffffffffffc">
    <w:name w:val="資料來源"/>
    <w:basedOn w:val="a7"/>
    <w:link w:val="afffffffffffffffd"/>
    <w:rsid w:val="000C1672"/>
    <w:pPr>
      <w:spacing w:line="400" w:lineRule="exact"/>
      <w:ind w:firstLineChars="0" w:firstLine="0"/>
      <w:jc w:val="center"/>
    </w:pPr>
    <w:rPr>
      <w:rFonts w:cs="Times New Roman"/>
      <w:bCs/>
      <w:sz w:val="24"/>
    </w:rPr>
  </w:style>
  <w:style w:type="character" w:customStyle="1" w:styleId="afffffffffffffffd">
    <w:name w:val="資料來源 字元"/>
    <w:basedOn w:val="a8"/>
    <w:link w:val="afffffffffffffffc"/>
    <w:rsid w:val="000C1672"/>
    <w:rPr>
      <w:rFonts w:ascii="Times New Roman" w:eastAsia="標楷體" w:hAnsi="Times New Roman" w:cs="Times New Roman"/>
      <w:bCs/>
    </w:rPr>
  </w:style>
  <w:style w:type="numbering" w:customStyle="1" w:styleId="WWOutlineListStyle1431">
    <w:name w:val="WW_OutlineListStyle_1431"/>
    <w:basedOn w:val="aa"/>
    <w:rsid w:val="00A35D42"/>
    <w:pPr>
      <w:numPr>
        <w:numId w:val="40"/>
      </w:numPr>
    </w:pPr>
  </w:style>
  <w:style w:type="character" w:customStyle="1" w:styleId="fn">
    <w:name w:val="fn"/>
    <w:rsid w:val="00E0492B"/>
  </w:style>
  <w:style w:type="paragraph" w:customStyle="1" w:styleId="afffffffffffffffe">
    <w:name w:val="表標生態"/>
    <w:basedOn w:val="affffffffffff6"/>
    <w:link w:val="affffffffffffffff"/>
    <w:rsid w:val="009D5A94"/>
    <w:pPr>
      <w:keepNext/>
      <w:widowControl/>
      <w:adjustRightInd/>
      <w:snapToGrid/>
      <w:spacing w:beforeLines="50" w:before="190" w:line="400" w:lineRule="exact"/>
      <w:jc w:val="left"/>
    </w:pPr>
    <w:rPr>
      <w:rFonts w:cs="Times New Roman"/>
      <w:bCs w:val="0"/>
      <w:szCs w:val="28"/>
      <w:lang w:bidi="en-US"/>
    </w:rPr>
  </w:style>
  <w:style w:type="character" w:customStyle="1" w:styleId="affffffffffffffff">
    <w:name w:val="表標生態 字元"/>
    <w:basedOn w:val="a8"/>
    <w:link w:val="afffffffffffffffe"/>
    <w:rsid w:val="009D5A94"/>
    <w:rPr>
      <w:rFonts w:ascii="Times New Roman" w:eastAsia="標楷體" w:hAnsi="Times New Roman" w:cs="Times New Roman"/>
      <w:sz w:val="28"/>
      <w:szCs w:val="28"/>
      <w:lang w:bidi="en-US"/>
    </w:rPr>
  </w:style>
  <w:style w:type="numbering" w:customStyle="1" w:styleId="47">
    <w:name w:val="無清單4"/>
    <w:next w:val="aa"/>
    <w:uiPriority w:val="99"/>
    <w:semiHidden/>
    <w:unhideWhenUsed/>
    <w:rsid w:val="00571371"/>
  </w:style>
  <w:style w:type="paragraph" w:styleId="z-">
    <w:name w:val="HTML Top of Form"/>
    <w:basedOn w:val="a7"/>
    <w:next w:val="a7"/>
    <w:link w:val="z-0"/>
    <w:hidden/>
    <w:rsid w:val="00571371"/>
    <w:pPr>
      <w:widowControl/>
      <w:pBdr>
        <w:bottom w:val="single" w:sz="6" w:space="1" w:color="auto"/>
      </w:pBdr>
      <w:adjustRightInd/>
      <w:snapToGrid/>
      <w:spacing w:line="440" w:lineRule="exact"/>
      <w:jc w:val="center"/>
    </w:pPr>
    <w:rPr>
      <w:rFonts w:ascii="Arial" w:eastAsia="新細明體" w:hAnsi="Arial" w:cs="Times New Roman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basedOn w:val="a8"/>
    <w:link w:val="z-"/>
    <w:rsid w:val="00571371"/>
    <w:rPr>
      <w:rFonts w:ascii="Arial" w:eastAsia="新細明體" w:hAnsi="Arial" w:cs="Times New Roman"/>
      <w:vanish/>
      <w:kern w:val="0"/>
      <w:sz w:val="16"/>
      <w:szCs w:val="16"/>
      <w:lang w:val="x-none" w:eastAsia="x-none"/>
    </w:rPr>
  </w:style>
  <w:style w:type="paragraph" w:styleId="z-1">
    <w:name w:val="HTML Bottom of Form"/>
    <w:basedOn w:val="a7"/>
    <w:next w:val="a7"/>
    <w:link w:val="z-2"/>
    <w:hidden/>
    <w:rsid w:val="00571371"/>
    <w:pPr>
      <w:widowControl/>
      <w:pBdr>
        <w:top w:val="single" w:sz="6" w:space="1" w:color="auto"/>
      </w:pBdr>
      <w:adjustRightInd/>
      <w:snapToGrid/>
      <w:spacing w:line="440" w:lineRule="exact"/>
      <w:jc w:val="center"/>
    </w:pPr>
    <w:rPr>
      <w:rFonts w:ascii="Arial" w:eastAsia="新細明體" w:hAnsi="Arial" w:cs="Times New Roman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basedOn w:val="a8"/>
    <w:link w:val="z-1"/>
    <w:rsid w:val="00571371"/>
    <w:rPr>
      <w:rFonts w:ascii="Arial" w:eastAsia="新細明體" w:hAnsi="Arial" w:cs="Times New Roman"/>
      <w:vanish/>
      <w:kern w:val="0"/>
      <w:sz w:val="16"/>
      <w:szCs w:val="16"/>
      <w:lang w:val="x-none" w:eastAsia="x-none"/>
    </w:rPr>
  </w:style>
  <w:style w:type="paragraph" w:customStyle="1" w:styleId="affffffffffffffff0">
    <w:name w:val="一"/>
    <w:basedOn w:val="a7"/>
    <w:link w:val="affffffffffffffff1"/>
    <w:rsid w:val="00571371"/>
    <w:pPr>
      <w:tabs>
        <w:tab w:val="num" w:pos="885"/>
      </w:tabs>
      <w:adjustRightInd/>
      <w:spacing w:beforeLines="50" w:line="440" w:lineRule="exact"/>
      <w:ind w:left="885" w:hanging="885"/>
    </w:pPr>
    <w:rPr>
      <w:rFonts w:hAnsi="標楷體" w:cs="Times New Roman"/>
      <w:sz w:val="32"/>
      <w:szCs w:val="32"/>
    </w:rPr>
  </w:style>
  <w:style w:type="table" w:customStyle="1" w:styleId="2f2">
    <w:name w:val="表格文字2"/>
    <w:basedOn w:val="a9"/>
    <w:next w:val="afffffd"/>
    <w:uiPriority w:val="39"/>
    <w:rsid w:val="00571371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表格文字3"/>
    <w:basedOn w:val="a9"/>
    <w:next w:val="afffffd"/>
    <w:uiPriority w:val="59"/>
    <w:rsid w:val="00571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">
    <w:name w:val="表格文字21"/>
    <w:basedOn w:val="a9"/>
    <w:next w:val="afffffd"/>
    <w:uiPriority w:val="39"/>
    <w:rsid w:val="00571371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">
    <w:name w:val="表格格線121"/>
    <w:basedOn w:val="a9"/>
    <w:next w:val="afffffd"/>
    <w:uiPriority w:val="59"/>
    <w:rsid w:val="00571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表格格線52"/>
    <w:basedOn w:val="a9"/>
    <w:next w:val="afffffd"/>
    <w:uiPriority w:val="39"/>
    <w:rsid w:val="00571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表格格線142"/>
    <w:basedOn w:val="a9"/>
    <w:next w:val="afffffd"/>
    <w:uiPriority w:val="39"/>
    <w:rsid w:val="00571371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表格格線61"/>
    <w:basedOn w:val="a9"/>
    <w:next w:val="afffffd"/>
    <w:uiPriority w:val="39"/>
    <w:rsid w:val="00571371"/>
    <w:rPr>
      <w:szCs w:val="20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autoRedefine/>
    <w:rsid w:val="00571371"/>
    <w:pPr>
      <w:numPr>
        <w:numId w:val="39"/>
      </w:numPr>
      <w:tabs>
        <w:tab w:val="right" w:pos="8215"/>
      </w:tabs>
      <w:snapToGrid w:val="0"/>
      <w:spacing w:line="360" w:lineRule="auto"/>
    </w:pPr>
    <w:rPr>
      <w:rFonts w:ascii="標楷體" w:eastAsia="標楷體" w:hAnsi="標楷體" w:cs="Times New Roman"/>
      <w:sz w:val="28"/>
      <w:szCs w:val="28"/>
    </w:rPr>
  </w:style>
  <w:style w:type="paragraph" w:customStyle="1" w:styleId="affffffffffffffff2">
    <w:name w:val="節內文"/>
    <w:basedOn w:val="a7"/>
    <w:rsid w:val="00571371"/>
    <w:pPr>
      <w:adjustRightInd/>
      <w:snapToGrid/>
      <w:spacing w:line="360" w:lineRule="auto"/>
      <w:ind w:firstLine="560"/>
    </w:pPr>
  </w:style>
  <w:style w:type="paragraph" w:customStyle="1" w:styleId="Standard">
    <w:name w:val="Standard"/>
    <w:rsid w:val="00571371"/>
    <w:pPr>
      <w:widowControl w:val="0"/>
      <w:suppressAutoHyphens/>
      <w:autoSpaceDN w:val="0"/>
      <w:textAlignment w:val="baseline"/>
    </w:pPr>
    <w:rPr>
      <w:rFonts w:ascii="Calibri" w:eastAsia="新細明體" w:hAnsi="Calibri" w:cs="F"/>
      <w:kern w:val="3"/>
    </w:rPr>
  </w:style>
  <w:style w:type="paragraph" w:customStyle="1" w:styleId="3b">
    <w:name w:val="表標題3"/>
    <w:basedOn w:val="affffffffffff6"/>
    <w:link w:val="3c"/>
    <w:rsid w:val="00571371"/>
    <w:pPr>
      <w:keepNext/>
      <w:widowControl/>
      <w:adjustRightInd/>
      <w:snapToGrid/>
      <w:spacing w:beforeLines="50" w:before="190" w:line="400" w:lineRule="exact"/>
      <w:jc w:val="left"/>
    </w:pPr>
    <w:rPr>
      <w:rFonts w:cs="Times New Roman"/>
      <w:bCs w:val="0"/>
      <w:szCs w:val="28"/>
      <w:lang w:bidi="en-US"/>
    </w:rPr>
  </w:style>
  <w:style w:type="character" w:customStyle="1" w:styleId="3c">
    <w:name w:val="表標題3 字元"/>
    <w:basedOn w:val="affffffffffff7"/>
    <w:link w:val="3b"/>
    <w:rsid w:val="00571371"/>
    <w:rPr>
      <w:rFonts w:ascii="Times New Roman" w:eastAsia="標楷體" w:hAnsi="Times New Roman" w:cs="Times New Roman"/>
      <w:bCs w:val="0"/>
      <w:sz w:val="28"/>
      <w:szCs w:val="28"/>
      <w:lang w:bidi="en-US"/>
    </w:rPr>
  </w:style>
  <w:style w:type="table" w:customStyle="1" w:styleId="4-321">
    <w:name w:val="格線表格 4 - 輔色 321"/>
    <w:basedOn w:val="a9"/>
    <w:next w:val="4-32"/>
    <w:uiPriority w:val="49"/>
    <w:rsid w:val="0057137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3-321">
    <w:name w:val="清單表格 3 - 輔色 321"/>
    <w:basedOn w:val="a9"/>
    <w:next w:val="3-32"/>
    <w:uiPriority w:val="48"/>
    <w:rsid w:val="00571371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251">
    <w:name w:val="表格格線251"/>
    <w:basedOn w:val="a9"/>
    <w:next w:val="afffffd"/>
    <w:uiPriority w:val="59"/>
    <w:qFormat/>
    <w:rsid w:val="00571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tab-span">
    <w:name w:val="apple-tab-span"/>
    <w:basedOn w:val="a8"/>
    <w:rsid w:val="00571371"/>
  </w:style>
  <w:style w:type="paragraph" w:customStyle="1" w:styleId="text">
    <w:name w:val="text"/>
    <w:basedOn w:val="a7"/>
    <w:rsid w:val="00571371"/>
    <w:pPr>
      <w:widowControl/>
      <w:adjustRightInd/>
      <w:snapToGrid/>
      <w:spacing w:before="100" w:beforeAutospacing="1" w:after="100" w:afterAutospacing="1" w:line="240" w:lineRule="auto"/>
      <w:ind w:firstLineChars="0" w:firstLine="0"/>
      <w:jc w:val="left"/>
    </w:pPr>
    <w:rPr>
      <w:rFonts w:ascii="新細明體" w:eastAsia="新細明體" w:hAnsi="新細明體" w:cs="新細明體"/>
      <w:kern w:val="0"/>
      <w:sz w:val="24"/>
      <w:szCs w:val="24"/>
    </w:rPr>
  </w:style>
  <w:style w:type="paragraph" w:styleId="affffffffffffffff3">
    <w:name w:val="List"/>
    <w:basedOn w:val="a7"/>
    <w:uiPriority w:val="99"/>
    <w:unhideWhenUsed/>
    <w:rsid w:val="00571371"/>
    <w:pPr>
      <w:adjustRightInd/>
      <w:snapToGrid/>
      <w:spacing w:line="440" w:lineRule="exact"/>
      <w:ind w:leftChars="200" w:left="100" w:hangingChars="200" w:hanging="200"/>
      <w:contextualSpacing/>
    </w:pPr>
  </w:style>
  <w:style w:type="paragraph" w:styleId="2f3">
    <w:name w:val="List 2"/>
    <w:basedOn w:val="a7"/>
    <w:uiPriority w:val="99"/>
    <w:unhideWhenUsed/>
    <w:rsid w:val="00571371"/>
    <w:pPr>
      <w:adjustRightInd/>
      <w:snapToGrid/>
      <w:spacing w:line="440" w:lineRule="exact"/>
      <w:ind w:leftChars="400" w:left="100" w:hangingChars="200" w:hanging="200"/>
      <w:contextualSpacing/>
    </w:pPr>
  </w:style>
  <w:style w:type="paragraph" w:styleId="3d">
    <w:name w:val="List 3"/>
    <w:basedOn w:val="a7"/>
    <w:uiPriority w:val="99"/>
    <w:unhideWhenUsed/>
    <w:rsid w:val="00571371"/>
    <w:pPr>
      <w:adjustRightInd/>
      <w:snapToGrid/>
      <w:spacing w:line="440" w:lineRule="exact"/>
      <w:ind w:leftChars="600" w:left="100" w:hangingChars="200" w:hanging="200"/>
      <w:contextualSpacing/>
    </w:pPr>
  </w:style>
  <w:style w:type="paragraph" w:styleId="48">
    <w:name w:val="List 4"/>
    <w:basedOn w:val="a7"/>
    <w:uiPriority w:val="99"/>
    <w:unhideWhenUsed/>
    <w:rsid w:val="00571371"/>
    <w:pPr>
      <w:adjustRightInd/>
      <w:snapToGrid/>
      <w:spacing w:line="440" w:lineRule="exact"/>
      <w:ind w:leftChars="800" w:left="100" w:hangingChars="200" w:hanging="200"/>
      <w:contextualSpacing/>
    </w:pPr>
  </w:style>
  <w:style w:type="paragraph" w:styleId="53">
    <w:name w:val="List 5"/>
    <w:basedOn w:val="a7"/>
    <w:uiPriority w:val="99"/>
    <w:unhideWhenUsed/>
    <w:rsid w:val="00571371"/>
    <w:pPr>
      <w:adjustRightInd/>
      <w:snapToGrid/>
      <w:spacing w:line="440" w:lineRule="exact"/>
      <w:ind w:leftChars="1000" w:left="100" w:hangingChars="200" w:hanging="200"/>
      <w:contextualSpacing/>
    </w:pPr>
  </w:style>
  <w:style w:type="paragraph" w:styleId="affffffffffffffff4">
    <w:name w:val="List Continue"/>
    <w:basedOn w:val="a7"/>
    <w:uiPriority w:val="99"/>
    <w:unhideWhenUsed/>
    <w:rsid w:val="00571371"/>
    <w:pPr>
      <w:adjustRightInd/>
      <w:snapToGrid/>
      <w:spacing w:after="120" w:line="440" w:lineRule="exact"/>
      <w:ind w:leftChars="200" w:left="480" w:firstLineChars="0" w:firstLine="0"/>
      <w:contextualSpacing/>
    </w:pPr>
  </w:style>
  <w:style w:type="paragraph" w:styleId="affffffffffffffff5">
    <w:name w:val="Body Text First Indent"/>
    <w:basedOn w:val="afff9"/>
    <w:link w:val="affffffffffffffff6"/>
    <w:uiPriority w:val="99"/>
    <w:unhideWhenUsed/>
    <w:rsid w:val="00571371"/>
    <w:pPr>
      <w:adjustRightInd/>
      <w:snapToGrid/>
      <w:spacing w:line="440" w:lineRule="exact"/>
      <w:ind w:firstLineChars="100" w:firstLine="210"/>
      <w:textAlignment w:val="auto"/>
    </w:pPr>
    <w:rPr>
      <w:rFonts w:eastAsia="標楷體" w:cstheme="minorBidi"/>
      <w:kern w:val="2"/>
      <w:sz w:val="28"/>
      <w:szCs w:val="22"/>
      <w:lang w:val="en-US" w:eastAsia="zh-TW"/>
    </w:rPr>
  </w:style>
  <w:style w:type="character" w:customStyle="1" w:styleId="affffffffffffffff6">
    <w:name w:val="本文第一層縮排 字元"/>
    <w:basedOn w:val="afffa"/>
    <w:link w:val="affffffffffffffff5"/>
    <w:uiPriority w:val="99"/>
    <w:rsid w:val="00571371"/>
    <w:rPr>
      <w:rFonts w:ascii="Times New Roman" w:eastAsia="標楷體" w:hAnsi="Times New Roman" w:cs="Times New Roman"/>
      <w:kern w:val="0"/>
      <w:sz w:val="28"/>
      <w:szCs w:val="24"/>
      <w:lang w:val="x-none" w:eastAsia="x-none"/>
    </w:rPr>
  </w:style>
  <w:style w:type="paragraph" w:styleId="2f4">
    <w:name w:val="Body Text First Indent 2"/>
    <w:basedOn w:val="afffe"/>
    <w:link w:val="2f5"/>
    <w:uiPriority w:val="99"/>
    <w:unhideWhenUsed/>
    <w:rsid w:val="00571371"/>
    <w:pPr>
      <w:adjustRightInd/>
      <w:snapToGrid/>
      <w:spacing w:line="440" w:lineRule="exact"/>
      <w:ind w:leftChars="200" w:left="200" w:firstLineChars="100" w:firstLine="210"/>
      <w:jc w:val="both"/>
    </w:pPr>
    <w:rPr>
      <w:rFonts w:eastAsia="標楷體" w:cstheme="minorBidi"/>
      <w:kern w:val="2"/>
      <w:sz w:val="28"/>
      <w:szCs w:val="22"/>
      <w:lang w:val="en-US" w:eastAsia="zh-TW"/>
    </w:rPr>
  </w:style>
  <w:style w:type="character" w:customStyle="1" w:styleId="2f5">
    <w:name w:val="本文第一層縮排 2 字元"/>
    <w:basedOn w:val="affff"/>
    <w:link w:val="2f4"/>
    <w:uiPriority w:val="99"/>
    <w:rsid w:val="00571371"/>
    <w:rPr>
      <w:rFonts w:ascii="Times New Roman" w:eastAsia="標楷體" w:hAnsi="Times New Roman" w:cs="Times New Roman"/>
      <w:kern w:val="0"/>
      <w:sz w:val="28"/>
      <w:szCs w:val="24"/>
      <w:lang w:val="x-none" w:eastAsia="x-none"/>
    </w:rPr>
  </w:style>
  <w:style w:type="character" w:customStyle="1" w:styleId="2f6">
    <w:name w:val="未解析的提及2"/>
    <w:basedOn w:val="a8"/>
    <w:uiPriority w:val="99"/>
    <w:unhideWhenUsed/>
    <w:rsid w:val="00571371"/>
    <w:rPr>
      <w:color w:val="605E5C"/>
      <w:shd w:val="clear" w:color="auto" w:fill="E1DFDD"/>
    </w:rPr>
  </w:style>
  <w:style w:type="character" w:customStyle="1" w:styleId="x1lliihq">
    <w:name w:val="x1lliihq"/>
    <w:basedOn w:val="a8"/>
    <w:rsid w:val="00571371"/>
  </w:style>
  <w:style w:type="character" w:customStyle="1" w:styleId="3e">
    <w:name w:val="未解析的提及3"/>
    <w:basedOn w:val="a8"/>
    <w:uiPriority w:val="99"/>
    <w:semiHidden/>
    <w:unhideWhenUsed/>
    <w:rsid w:val="00571371"/>
    <w:rPr>
      <w:color w:val="605E5C"/>
      <w:shd w:val="clear" w:color="auto" w:fill="E1DFDD"/>
    </w:rPr>
  </w:style>
  <w:style w:type="character" w:customStyle="1" w:styleId="yt-core-attributed-string--link-inherit-color">
    <w:name w:val="yt-core-attributed-string--link-inherit-color"/>
    <w:basedOn w:val="a8"/>
    <w:rsid w:val="00571371"/>
  </w:style>
  <w:style w:type="paragraph" w:customStyle="1" w:styleId="affffffffffffffff7">
    <w:name w:val="計畫名稱"/>
    <w:basedOn w:val="a7"/>
    <w:uiPriority w:val="1"/>
    <w:rsid w:val="00571371"/>
    <w:pPr>
      <w:spacing w:line="300" w:lineRule="atLeast"/>
      <w:ind w:firstLineChars="0" w:firstLine="0"/>
      <w:jc w:val="center"/>
      <w:outlineLvl w:val="0"/>
    </w:pPr>
    <w:rPr>
      <w:rFonts w:cs="Arial"/>
      <w:b/>
      <w:bCs/>
      <w:spacing w:val="12"/>
      <w:kern w:val="0"/>
      <w:sz w:val="38"/>
      <w:szCs w:val="32"/>
    </w:rPr>
  </w:style>
  <w:style w:type="numbering" w:customStyle="1" w:styleId="54">
    <w:name w:val="無清單5"/>
    <w:next w:val="aa"/>
    <w:uiPriority w:val="99"/>
    <w:semiHidden/>
    <w:unhideWhenUsed/>
    <w:rsid w:val="00571371"/>
  </w:style>
  <w:style w:type="table" w:customStyle="1" w:styleId="1221">
    <w:name w:val="表格格線122"/>
    <w:basedOn w:val="a9"/>
    <w:next w:val="afffffd"/>
    <w:uiPriority w:val="59"/>
    <w:rsid w:val="00571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">
    <w:name w:val="表格格線53"/>
    <w:basedOn w:val="a9"/>
    <w:next w:val="afffffd"/>
    <w:uiPriority w:val="39"/>
    <w:rsid w:val="00571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">
    <w:name w:val="表格格線143"/>
    <w:basedOn w:val="a9"/>
    <w:next w:val="afffffd"/>
    <w:uiPriority w:val="39"/>
    <w:rsid w:val="00571371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表格格線62"/>
    <w:basedOn w:val="a9"/>
    <w:next w:val="afffffd"/>
    <w:uiPriority w:val="39"/>
    <w:rsid w:val="00571371"/>
    <w:rPr>
      <w:szCs w:val="20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">
    <w:name w:val="表格格線252"/>
    <w:basedOn w:val="a9"/>
    <w:next w:val="afffffd"/>
    <w:uiPriority w:val="59"/>
    <w:qFormat/>
    <w:rsid w:val="00571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">
    <w:name w:val="無清單6"/>
    <w:next w:val="aa"/>
    <w:uiPriority w:val="99"/>
    <w:semiHidden/>
    <w:unhideWhenUsed/>
    <w:rsid w:val="00720B34"/>
  </w:style>
  <w:style w:type="table" w:customStyle="1" w:styleId="1231">
    <w:name w:val="表格格線123"/>
    <w:basedOn w:val="a9"/>
    <w:next w:val="afffffd"/>
    <w:uiPriority w:val="59"/>
    <w:rsid w:val="00720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0">
    <w:name w:val="表格格線54"/>
    <w:basedOn w:val="a9"/>
    <w:next w:val="afffffd"/>
    <w:uiPriority w:val="39"/>
    <w:rsid w:val="00720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">
    <w:name w:val="表格格線144"/>
    <w:basedOn w:val="a9"/>
    <w:next w:val="afffffd"/>
    <w:uiPriority w:val="39"/>
    <w:rsid w:val="00720B34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0">
    <w:name w:val="表格格線63"/>
    <w:basedOn w:val="a9"/>
    <w:next w:val="afffffd"/>
    <w:uiPriority w:val="39"/>
    <w:rsid w:val="00720B34"/>
    <w:rPr>
      <w:szCs w:val="20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3">
    <w:name w:val="表格格線253"/>
    <w:basedOn w:val="a9"/>
    <w:next w:val="afffffd"/>
    <w:uiPriority w:val="59"/>
    <w:qFormat/>
    <w:rsid w:val="00720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4">
    <w:name w:val="無清單7"/>
    <w:next w:val="aa"/>
    <w:uiPriority w:val="99"/>
    <w:semiHidden/>
    <w:unhideWhenUsed/>
    <w:rsid w:val="00720B34"/>
  </w:style>
  <w:style w:type="table" w:customStyle="1" w:styleId="1240">
    <w:name w:val="表格格線124"/>
    <w:basedOn w:val="a9"/>
    <w:next w:val="afffffd"/>
    <w:uiPriority w:val="59"/>
    <w:rsid w:val="00720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表格格線55"/>
    <w:basedOn w:val="a9"/>
    <w:next w:val="afffffd"/>
    <w:uiPriority w:val="39"/>
    <w:rsid w:val="00720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">
    <w:name w:val="表格格線145"/>
    <w:basedOn w:val="a9"/>
    <w:next w:val="afffffd"/>
    <w:uiPriority w:val="39"/>
    <w:rsid w:val="00720B34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表格格線64"/>
    <w:basedOn w:val="a9"/>
    <w:next w:val="afffffd"/>
    <w:uiPriority w:val="39"/>
    <w:rsid w:val="00720B34"/>
    <w:rPr>
      <w:szCs w:val="20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4">
    <w:name w:val="表格格線254"/>
    <w:basedOn w:val="a9"/>
    <w:next w:val="afffffd"/>
    <w:uiPriority w:val="59"/>
    <w:qFormat/>
    <w:rsid w:val="00720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0">
    <w:name w:val="表格格線212"/>
    <w:basedOn w:val="a9"/>
    <w:next w:val="afffffd"/>
    <w:uiPriority w:val="39"/>
    <w:qFormat/>
    <w:rsid w:val="002F7C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表格格線36"/>
    <w:basedOn w:val="a9"/>
    <w:next w:val="afffffd"/>
    <w:uiPriority w:val="39"/>
    <w:qFormat/>
    <w:rsid w:val="00EA24A4"/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fffffffffffffff8">
    <w:name w:val="一、(章)"/>
    <w:link w:val="affffffffffffffff9"/>
    <w:rsid w:val="004112A1"/>
    <w:pPr>
      <w:adjustRightInd w:val="0"/>
      <w:snapToGrid w:val="0"/>
      <w:spacing w:line="360" w:lineRule="auto"/>
      <w:ind w:leftChars="50" w:left="50"/>
      <w:jc w:val="center"/>
      <w:outlineLvl w:val="2"/>
    </w:pPr>
    <w:rPr>
      <w:rFonts w:ascii="Calibri" w:eastAsia="標楷體" w:hAnsi="Calibri" w:cs="Times New Roman"/>
      <w:b/>
      <w:sz w:val="28"/>
    </w:rPr>
  </w:style>
  <w:style w:type="character" w:customStyle="1" w:styleId="affffffffffffffff9">
    <w:name w:val="一、(章) 字元"/>
    <w:link w:val="affffffffffffffff8"/>
    <w:rsid w:val="004112A1"/>
    <w:rPr>
      <w:rFonts w:ascii="Calibri" w:eastAsia="標楷體" w:hAnsi="Calibri" w:cs="Times New Roman"/>
      <w:b/>
      <w:sz w:val="28"/>
    </w:rPr>
  </w:style>
  <w:style w:type="paragraph" w:customStyle="1" w:styleId="1fff9">
    <w:name w:val="1. 提案"/>
    <w:link w:val="1fffa"/>
    <w:rsid w:val="004112A1"/>
    <w:rPr>
      <w:rFonts w:ascii="Arial" w:eastAsia="標楷體" w:hAnsi="標楷體" w:cs="Arial"/>
      <w:color w:val="000000"/>
      <w:kern w:val="0"/>
      <w:sz w:val="28"/>
      <w:szCs w:val="28"/>
    </w:rPr>
  </w:style>
  <w:style w:type="character" w:customStyle="1" w:styleId="1fffa">
    <w:name w:val="1. 提案 字元"/>
    <w:basedOn w:val="a8"/>
    <w:link w:val="1fff9"/>
    <w:rsid w:val="004112A1"/>
    <w:rPr>
      <w:rFonts w:ascii="Arial" w:eastAsia="標楷體" w:hAnsi="標楷體" w:cs="Arial"/>
      <w:color w:val="000000"/>
      <w:kern w:val="0"/>
      <w:sz w:val="28"/>
      <w:szCs w:val="28"/>
    </w:rPr>
  </w:style>
  <w:style w:type="paragraph" w:customStyle="1" w:styleId="irikap">
    <w:name w:val="irikap"/>
    <w:basedOn w:val="a7"/>
    <w:rsid w:val="004112A1"/>
    <w:pPr>
      <w:widowControl/>
      <w:adjustRightInd/>
      <w:snapToGrid/>
      <w:spacing w:before="100" w:beforeAutospacing="1" w:after="100" w:afterAutospacing="1" w:line="440" w:lineRule="exact"/>
    </w:pPr>
    <w:rPr>
      <w:rFonts w:ascii="新細明體" w:eastAsia="新細明體" w:hAnsi="新細明體" w:cs="新細明體"/>
      <w:kern w:val="0"/>
      <w:szCs w:val="24"/>
    </w:rPr>
  </w:style>
  <w:style w:type="character" w:customStyle="1" w:styleId="ac">
    <w:name w:val="(一) 字元"/>
    <w:link w:val="ab"/>
    <w:rsid w:val="004112A1"/>
    <w:rPr>
      <w:rFonts w:ascii="Times New Roman" w:eastAsia="標楷體" w:hAnsi="標楷體" w:cs="Times New Roman"/>
      <w:sz w:val="28"/>
      <w:szCs w:val="28"/>
    </w:rPr>
  </w:style>
  <w:style w:type="paragraph" w:customStyle="1" w:styleId="1fffb">
    <w:name w:val="註解方塊文字1"/>
    <w:basedOn w:val="a7"/>
    <w:next w:val="affffffffff9"/>
    <w:uiPriority w:val="99"/>
    <w:semiHidden/>
    <w:unhideWhenUsed/>
    <w:rsid w:val="004112A1"/>
    <w:pPr>
      <w:adjustRightInd/>
      <w:snapToGrid/>
      <w:spacing w:line="440" w:lineRule="exact"/>
    </w:pPr>
    <w:rPr>
      <w:rFonts w:ascii="Calibri Light" w:eastAsia="新細明體" w:hAnsi="Calibri Light" w:cs="Times New Roman"/>
      <w:kern w:val="0"/>
      <w:sz w:val="18"/>
      <w:szCs w:val="18"/>
    </w:rPr>
  </w:style>
  <w:style w:type="table" w:customStyle="1" w:styleId="1150">
    <w:name w:val="表格格線115"/>
    <w:basedOn w:val="a9"/>
    <w:next w:val="afffffd"/>
    <w:uiPriority w:val="39"/>
    <w:rsid w:val="004112A1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7"/>
    <w:rsid w:val="004112A1"/>
    <w:pPr>
      <w:autoSpaceDE w:val="0"/>
      <w:autoSpaceDN w:val="0"/>
      <w:adjustRightInd/>
      <w:snapToGrid/>
      <w:spacing w:line="440" w:lineRule="exact"/>
      <w:ind w:left="225"/>
    </w:pPr>
    <w:rPr>
      <w:rFonts w:ascii="標楷體" w:hAnsi="標楷體" w:cs="標楷體"/>
      <w:kern w:val="0"/>
      <w:sz w:val="22"/>
    </w:rPr>
  </w:style>
  <w:style w:type="character" w:customStyle="1" w:styleId="affffffffffffffffa">
    <w:name w:val="內文(表格不縮) 字元"/>
    <w:link w:val="affffffffffffffffb"/>
    <w:locked/>
    <w:rsid w:val="00E22D68"/>
    <w:rPr>
      <w:rFonts w:ascii="Times New Roman" w:eastAsia="標楷體" w:hAnsi="Times New Roman"/>
      <w:szCs w:val="24"/>
    </w:rPr>
  </w:style>
  <w:style w:type="paragraph" w:customStyle="1" w:styleId="affffffffffffffffb">
    <w:name w:val="內文(表格不縮)"/>
    <w:basedOn w:val="a7"/>
    <w:link w:val="affffffffffffffffa"/>
    <w:rsid w:val="00E22D68"/>
    <w:pPr>
      <w:widowControl/>
      <w:spacing w:beforeLines="10" w:afterLines="10" w:line="240" w:lineRule="auto"/>
      <w:ind w:firstLineChars="0" w:firstLine="0"/>
      <w:jc w:val="center"/>
    </w:pPr>
    <w:rPr>
      <w:sz w:val="24"/>
      <w:szCs w:val="24"/>
    </w:rPr>
  </w:style>
  <w:style w:type="table" w:customStyle="1" w:styleId="TableNormal3">
    <w:name w:val="Table Normal3"/>
    <w:unhideWhenUsed/>
    <w:qFormat/>
    <w:rsid w:val="00726BC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EC03AF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7D5CD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FB5D7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06164E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0">
    <w:name w:val="表格格線37"/>
    <w:basedOn w:val="a9"/>
    <w:next w:val="afffffd"/>
    <w:uiPriority w:val="39"/>
    <w:rsid w:val="0060646F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3">
    <w:name w:val="無清單8"/>
    <w:next w:val="aa"/>
    <w:uiPriority w:val="99"/>
    <w:semiHidden/>
    <w:unhideWhenUsed/>
    <w:rsid w:val="00EA460E"/>
  </w:style>
  <w:style w:type="character" w:customStyle="1" w:styleId="04">
    <w:name w:val="04表標 字元"/>
    <w:basedOn w:val="a8"/>
    <w:link w:val="040"/>
    <w:locked/>
    <w:rsid w:val="00EA460E"/>
    <w:rPr>
      <w:rFonts w:ascii="標楷體" w:eastAsia="標楷體" w:hAnsi="標楷體"/>
      <w:sz w:val="26"/>
      <w:szCs w:val="28"/>
    </w:rPr>
  </w:style>
  <w:style w:type="paragraph" w:customStyle="1" w:styleId="040">
    <w:name w:val="04表標"/>
    <w:basedOn w:val="affffffffffff4"/>
    <w:link w:val="04"/>
    <w:rsid w:val="00EA460E"/>
    <w:pPr>
      <w:adjustRightInd/>
      <w:snapToGrid/>
      <w:ind w:firstLineChars="0" w:firstLine="0"/>
    </w:pPr>
    <w:rPr>
      <w:rFonts w:ascii="標楷體" w:eastAsia="標楷體" w:hAnsi="標楷體"/>
      <w:sz w:val="26"/>
      <w:szCs w:val="28"/>
    </w:rPr>
  </w:style>
  <w:style w:type="character" w:customStyle="1" w:styleId="56">
    <w:name w:val="5一標內文字 字元"/>
    <w:basedOn w:val="a8"/>
    <w:link w:val="57"/>
    <w:locked/>
    <w:rsid w:val="00EA460E"/>
    <w:rPr>
      <w:rFonts w:ascii="Times New Roman" w:eastAsia="標楷體" w:hAnsi="Times New Roman" w:cs="Times New Roman"/>
      <w:bCs/>
      <w:sz w:val="26"/>
      <w:szCs w:val="26"/>
    </w:rPr>
  </w:style>
  <w:style w:type="paragraph" w:customStyle="1" w:styleId="57">
    <w:name w:val="5一標內文字"/>
    <w:basedOn w:val="a7"/>
    <w:link w:val="56"/>
    <w:rsid w:val="00EA460E"/>
    <w:pPr>
      <w:adjustRightInd/>
      <w:snapToGrid/>
      <w:spacing w:beforeLines="50" w:afterLines="50" w:line="240" w:lineRule="auto"/>
      <w:ind w:leftChars="236" w:left="566" w:firstLine="520"/>
    </w:pPr>
    <w:rPr>
      <w:rFonts w:cs="Times New Roman"/>
      <w:bCs/>
      <w:sz w:val="26"/>
      <w:szCs w:val="26"/>
    </w:rPr>
  </w:style>
  <w:style w:type="paragraph" w:customStyle="1" w:styleId="--1--0303">
    <w:name w:val="樣式 標--1--內文 + 套用前:  0.3 列 套用後:  0.3 列"/>
    <w:basedOn w:val="a7"/>
    <w:rsid w:val="00EA460E"/>
    <w:pPr>
      <w:tabs>
        <w:tab w:val="left" w:pos="2240"/>
      </w:tabs>
      <w:spacing w:beforeLines="30" w:afterLines="30" w:line="360" w:lineRule="exact"/>
      <w:ind w:left="828" w:firstLineChars="0" w:firstLine="590"/>
    </w:pPr>
    <w:rPr>
      <w:rFonts w:ascii="全真細圓體" w:eastAsia="華康細黑體" w:cs="新細明體"/>
      <w:spacing w:val="10"/>
      <w:kern w:val="0"/>
      <w:sz w:val="24"/>
      <w:szCs w:val="20"/>
    </w:rPr>
  </w:style>
  <w:style w:type="paragraph" w:customStyle="1" w:styleId="affffffffffffffffc">
    <w:name w:val="阿舜內文"/>
    <w:next w:val="a7"/>
    <w:rsid w:val="00EA460E"/>
    <w:pPr>
      <w:snapToGrid w:val="0"/>
      <w:spacing w:line="360" w:lineRule="auto"/>
    </w:pPr>
    <w:rPr>
      <w:rFonts w:ascii="Times New Roman" w:eastAsia="微軟正黑體" w:hAnsi="Times New Roman" w:cs="Times New Roman"/>
      <w:szCs w:val="24"/>
    </w:rPr>
  </w:style>
  <w:style w:type="table" w:customStyle="1" w:styleId="380">
    <w:name w:val="表格格線38"/>
    <w:basedOn w:val="a9"/>
    <w:next w:val="afffffd"/>
    <w:rsid w:val="00EA460E"/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0">
    <w:name w:val="表格格線213"/>
    <w:basedOn w:val="a9"/>
    <w:uiPriority w:val="59"/>
    <w:rsid w:val="00EA460E"/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">
    <w:name w:val="3"/>
    <w:basedOn w:val="a9"/>
    <w:rsid w:val="00EA460E"/>
    <w:pPr>
      <w:widowControl w:val="0"/>
    </w:pPr>
    <w:rPr>
      <w:rFonts w:ascii="Calibri" w:eastAsia="Times New Roman" w:hAnsi="Calibri" w:cs="Calibri"/>
      <w:kern w:val="0"/>
      <w:sz w:val="22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390">
    <w:name w:val="表格格線39"/>
    <w:basedOn w:val="a9"/>
    <w:next w:val="afffffd"/>
    <w:uiPriority w:val="39"/>
    <w:rsid w:val="00607698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表格格線40"/>
    <w:basedOn w:val="a9"/>
    <w:next w:val="afffffd"/>
    <w:uiPriority w:val="39"/>
    <w:rsid w:val="004C6971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0">
    <w:name w:val="表格格線47"/>
    <w:basedOn w:val="a9"/>
    <w:next w:val="afffffd"/>
    <w:uiPriority w:val="39"/>
    <w:rsid w:val="005A0F22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">
    <w:name w:val="Table Normal8"/>
    <w:uiPriority w:val="2"/>
    <w:semiHidden/>
    <w:unhideWhenUsed/>
    <w:qFormat/>
    <w:rsid w:val="0065064F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93">
    <w:name w:val="無清單9"/>
    <w:next w:val="aa"/>
    <w:uiPriority w:val="99"/>
    <w:semiHidden/>
    <w:unhideWhenUsed/>
    <w:rsid w:val="00C41F32"/>
  </w:style>
  <w:style w:type="numbering" w:customStyle="1" w:styleId="WWOutlineListStyle1432">
    <w:name w:val="WW_OutlineListStyle_1432"/>
    <w:basedOn w:val="aa"/>
    <w:rsid w:val="00C41F32"/>
  </w:style>
  <w:style w:type="character" w:customStyle="1" w:styleId="grame">
    <w:name w:val="grame"/>
    <w:basedOn w:val="a8"/>
    <w:rsid w:val="00C41F32"/>
  </w:style>
  <w:style w:type="paragraph" w:customStyle="1" w:styleId="1-12">
    <w:name w:val="1-1 樣式"/>
    <w:basedOn w:val="a7"/>
    <w:qFormat/>
    <w:rsid w:val="00C41F32"/>
    <w:pPr>
      <w:spacing w:line="500" w:lineRule="exact"/>
      <w:ind w:firstLineChars="0" w:firstLine="0"/>
      <w:jc w:val="left"/>
      <w:outlineLvl w:val="1"/>
    </w:pPr>
    <w:rPr>
      <w:rFonts w:cs="Times New Roman"/>
      <w:b/>
      <w:color w:val="000000"/>
      <w:sz w:val="32"/>
      <w:szCs w:val="32"/>
    </w:rPr>
  </w:style>
  <w:style w:type="paragraph" w:customStyle="1" w:styleId="1-13">
    <w:name w:val="1-1 下段落"/>
    <w:basedOn w:val="a7"/>
    <w:rsid w:val="00C41F32"/>
    <w:pPr>
      <w:autoSpaceDE w:val="0"/>
      <w:autoSpaceDN w:val="0"/>
    </w:pPr>
    <w:rPr>
      <w:rFonts w:ascii="標楷體" w:hAnsi="標楷體" w:cs="Times New Roman"/>
      <w:color w:val="0D0D0D"/>
      <w:szCs w:val="32"/>
    </w:rPr>
  </w:style>
  <w:style w:type="paragraph" w:customStyle="1" w:styleId="affffffffffffffffd">
    <w:name w:val="一、樣式"/>
    <w:basedOn w:val="a7"/>
    <w:qFormat/>
    <w:rsid w:val="00C41F32"/>
    <w:pPr>
      <w:tabs>
        <w:tab w:val="left" w:pos="378"/>
      </w:tabs>
      <w:ind w:leftChars="50" w:left="50" w:firstLineChars="0" w:firstLine="0"/>
    </w:pPr>
    <w:rPr>
      <w:rFonts w:ascii="標楷體" w:hAnsi="標楷體" w:cs="Times New Roman"/>
      <w:b/>
      <w:color w:val="000000"/>
      <w:szCs w:val="28"/>
    </w:rPr>
  </w:style>
  <w:style w:type="paragraph" w:customStyle="1" w:styleId="affffffffffffffffe">
    <w:name w:val="願景標題"/>
    <w:basedOn w:val="a7"/>
    <w:rsid w:val="00C41F32"/>
    <w:pPr>
      <w:adjustRightInd/>
      <w:snapToGrid/>
      <w:spacing w:beforeLines="65" w:before="234" w:afterLines="65" w:after="234" w:line="500" w:lineRule="exact"/>
      <w:ind w:firstLineChars="0" w:firstLine="0"/>
      <w:jc w:val="center"/>
    </w:pPr>
    <w:rPr>
      <w:rFonts w:ascii="標楷體" w:hAnsi="標楷體" w:cs="Times New Roman"/>
      <w:b/>
      <w:color w:val="0D0D0D"/>
      <w:sz w:val="32"/>
      <w:szCs w:val="32"/>
    </w:rPr>
  </w:style>
  <w:style w:type="paragraph" w:customStyle="1" w:styleId="afffffffffffffffff">
    <w:name w:val="(一)樣式"/>
    <w:basedOn w:val="a7"/>
    <w:rsid w:val="00C41F32"/>
    <w:pPr>
      <w:tabs>
        <w:tab w:val="left" w:pos="378"/>
      </w:tabs>
      <w:adjustRightInd/>
      <w:ind w:leftChars="100" w:left="100" w:firstLineChars="0" w:firstLine="0"/>
    </w:pPr>
    <w:rPr>
      <w:rFonts w:cs="Times New Roman"/>
      <w:b/>
      <w:color w:val="000000"/>
      <w:szCs w:val="28"/>
    </w:rPr>
  </w:style>
  <w:style w:type="paragraph" w:customStyle="1" w:styleId="1fffc">
    <w:name w:val="1.樣式"/>
    <w:basedOn w:val="afffffffffffffffff"/>
    <w:rsid w:val="00C41F32"/>
    <w:pPr>
      <w:ind w:leftChars="150" w:left="150"/>
    </w:pPr>
  </w:style>
  <w:style w:type="paragraph" w:customStyle="1" w:styleId="afffffffffffffffff0">
    <w:name w:val="(一)下段落"/>
    <w:basedOn w:val="a7"/>
    <w:rsid w:val="00C41F32"/>
    <w:pPr>
      <w:autoSpaceDE w:val="0"/>
      <w:autoSpaceDN w:val="0"/>
      <w:ind w:left="522"/>
    </w:pPr>
    <w:rPr>
      <w:rFonts w:ascii="標楷體" w:hAnsi="標楷體" w:cs="標楷體"/>
      <w:bCs/>
      <w:color w:val="0D0D0D"/>
      <w:kern w:val="0"/>
      <w:szCs w:val="28"/>
    </w:rPr>
  </w:style>
  <w:style w:type="numbering" w:customStyle="1" w:styleId="11c">
    <w:name w:val="無清單11"/>
    <w:next w:val="aa"/>
    <w:uiPriority w:val="99"/>
    <w:semiHidden/>
    <w:unhideWhenUsed/>
    <w:rsid w:val="00C41F32"/>
  </w:style>
  <w:style w:type="numbering" w:customStyle="1" w:styleId="WWOutlineListStyle14311">
    <w:name w:val="WW_OutlineListStyle_14311"/>
    <w:basedOn w:val="aa"/>
    <w:rsid w:val="00C41F32"/>
  </w:style>
  <w:style w:type="numbering" w:customStyle="1" w:styleId="215">
    <w:name w:val="無清單21"/>
    <w:next w:val="aa"/>
    <w:uiPriority w:val="99"/>
    <w:semiHidden/>
    <w:unhideWhenUsed/>
    <w:rsid w:val="00C41F32"/>
  </w:style>
  <w:style w:type="table" w:customStyle="1" w:styleId="2140">
    <w:name w:val="表格格線214"/>
    <w:basedOn w:val="a9"/>
    <w:next w:val="afffffd"/>
    <w:uiPriority w:val="39"/>
    <w:qFormat/>
    <w:rsid w:val="00C41F32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WWOutlineListStyle14321">
    <w:name w:val="WW_OutlineListStyle_14321"/>
    <w:basedOn w:val="aa"/>
    <w:rsid w:val="00C41F32"/>
  </w:style>
  <w:style w:type="table" w:customStyle="1" w:styleId="1018">
    <w:name w:val="表格格線101"/>
    <w:basedOn w:val="a9"/>
    <w:next w:val="afffffd"/>
    <w:uiPriority w:val="39"/>
    <w:rsid w:val="00C41F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表格格線411"/>
    <w:basedOn w:val="a9"/>
    <w:next w:val="afffffd"/>
    <w:uiPriority w:val="39"/>
    <w:rsid w:val="00C41F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fffffffffff1">
    <w:name w:val="說明辦法首行"/>
    <w:basedOn w:val="a7"/>
    <w:rsid w:val="00C41F32"/>
    <w:pPr>
      <w:adjustRightInd/>
      <w:spacing w:line="500" w:lineRule="exact"/>
      <w:ind w:left="964" w:firstLineChars="0" w:hanging="964"/>
      <w:jc w:val="left"/>
    </w:pPr>
    <w:rPr>
      <w:rFonts w:cs="Times New Roman"/>
      <w:sz w:val="32"/>
      <w:szCs w:val="20"/>
    </w:rPr>
  </w:style>
  <w:style w:type="table" w:customStyle="1" w:styleId="480">
    <w:name w:val="表格格線48"/>
    <w:basedOn w:val="a9"/>
    <w:next w:val="afffffd"/>
    <w:uiPriority w:val="39"/>
    <w:rsid w:val="00C41F32"/>
    <w:pPr>
      <w:widowControl w:val="0"/>
    </w:pPr>
    <w:rPr>
      <w:rFonts w:ascii="Aptos" w:hAnsi="Aptos" w:cs="Aptos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1">
    <w:name w:val="標題 31"/>
    <w:basedOn w:val="a7"/>
    <w:next w:val="a7"/>
    <w:uiPriority w:val="9"/>
    <w:unhideWhenUsed/>
    <w:rsid w:val="00C41F32"/>
    <w:pPr>
      <w:keepNext/>
      <w:keepLines/>
      <w:adjustRightInd/>
      <w:snapToGrid/>
      <w:spacing w:before="160" w:after="40" w:line="278" w:lineRule="auto"/>
      <w:ind w:firstLineChars="0" w:firstLine="0"/>
      <w:jc w:val="left"/>
      <w:outlineLvl w:val="2"/>
    </w:pPr>
    <w:rPr>
      <w:rFonts w:ascii="Calibri" w:eastAsia="新細明體" w:hAnsi="Calibri" w:cs="Times New Roman"/>
      <w:color w:val="2E74B5"/>
      <w:sz w:val="32"/>
      <w:szCs w:val="32"/>
    </w:rPr>
  </w:style>
  <w:style w:type="paragraph" w:customStyle="1" w:styleId="412">
    <w:name w:val="標題 41"/>
    <w:basedOn w:val="a7"/>
    <w:next w:val="a7"/>
    <w:uiPriority w:val="9"/>
    <w:unhideWhenUsed/>
    <w:rsid w:val="00C41F32"/>
    <w:pPr>
      <w:keepNext/>
      <w:keepLines/>
      <w:adjustRightInd/>
      <w:snapToGrid/>
      <w:spacing w:before="160" w:after="40" w:line="278" w:lineRule="auto"/>
      <w:ind w:firstLineChars="0" w:firstLine="0"/>
      <w:jc w:val="left"/>
      <w:outlineLvl w:val="3"/>
    </w:pPr>
    <w:rPr>
      <w:rFonts w:ascii="Calibri" w:eastAsia="新細明體" w:hAnsi="Calibri" w:cs="Times New Roman"/>
      <w:color w:val="2E74B5"/>
      <w:szCs w:val="28"/>
    </w:rPr>
  </w:style>
  <w:style w:type="paragraph" w:customStyle="1" w:styleId="xl24">
    <w:name w:val="xl24"/>
    <w:basedOn w:val="a7"/>
    <w:rsid w:val="00C41F32"/>
    <w:pPr>
      <w:widowControl/>
      <w:pBdr>
        <w:bottom w:val="double" w:sz="6" w:space="0" w:color="auto"/>
      </w:pBdr>
      <w:adjustRightInd/>
      <w:snapToGrid/>
      <w:spacing w:before="100" w:after="100" w:line="240" w:lineRule="auto"/>
      <w:ind w:firstLineChars="0" w:firstLine="0"/>
      <w:jc w:val="center"/>
    </w:pPr>
    <w:rPr>
      <w:rFonts w:eastAsia="新細明體" w:cs="Times New Roman"/>
      <w:kern w:val="0"/>
      <w:sz w:val="24"/>
      <w:szCs w:val="20"/>
    </w:rPr>
  </w:style>
  <w:style w:type="character" w:customStyle="1" w:styleId="1fffd">
    <w:name w:val="已查閱的超連結1"/>
    <w:basedOn w:val="a8"/>
    <w:uiPriority w:val="99"/>
    <w:unhideWhenUsed/>
    <w:rsid w:val="00C41F32"/>
    <w:rPr>
      <w:color w:val="954F72"/>
      <w:u w:val="single"/>
    </w:rPr>
  </w:style>
  <w:style w:type="character" w:customStyle="1" w:styleId="312">
    <w:name w:val="標題 3 字元1"/>
    <w:basedOn w:val="a8"/>
    <w:uiPriority w:val="9"/>
    <w:semiHidden/>
    <w:rsid w:val="00C41F32"/>
    <w:rPr>
      <w:rFonts w:ascii="Calibri Light" w:eastAsia="新細明體" w:hAnsi="Calibri Light" w:cs="Times New Roman"/>
      <w:b/>
      <w:bCs/>
      <w:sz w:val="36"/>
      <w:szCs w:val="36"/>
    </w:rPr>
  </w:style>
  <w:style w:type="character" w:customStyle="1" w:styleId="413">
    <w:name w:val="標題 4 字元1"/>
    <w:basedOn w:val="a8"/>
    <w:uiPriority w:val="9"/>
    <w:semiHidden/>
    <w:rsid w:val="00C41F32"/>
    <w:rPr>
      <w:rFonts w:ascii="Calibri Light" w:eastAsia="新細明體" w:hAnsi="Calibri Light" w:cs="Times New Roman"/>
      <w:sz w:val="36"/>
      <w:szCs w:val="36"/>
    </w:rPr>
  </w:style>
  <w:style w:type="table" w:customStyle="1" w:styleId="560">
    <w:name w:val="表格格線56"/>
    <w:basedOn w:val="a9"/>
    <w:next w:val="afffffd"/>
    <w:uiPriority w:val="39"/>
    <w:rsid w:val="00C41F32"/>
    <w:pPr>
      <w:widowControl w:val="0"/>
    </w:pPr>
    <w:rPr>
      <w:rFonts w:ascii="Aptos" w:hAnsi="Aptos" w:cs="Aptos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ardword">
    <w:name w:val="hardword"/>
    <w:basedOn w:val="a8"/>
    <w:rsid w:val="00C41F32"/>
  </w:style>
  <w:style w:type="numbering" w:customStyle="1" w:styleId="WWOutlineListStyle143211">
    <w:name w:val="WW_OutlineListStyle_143211"/>
    <w:basedOn w:val="aa"/>
    <w:rsid w:val="00C41F32"/>
  </w:style>
  <w:style w:type="table" w:customStyle="1" w:styleId="1fffe">
    <w:name w:val="週報表格格線1"/>
    <w:basedOn w:val="a9"/>
    <w:next w:val="afffffd"/>
    <w:uiPriority w:val="59"/>
    <w:qFormat/>
    <w:rsid w:val="00C41F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OutlineListStyle14322">
    <w:name w:val="WW_OutlineListStyle_14322"/>
    <w:basedOn w:val="aa"/>
    <w:rsid w:val="00C41F32"/>
  </w:style>
  <w:style w:type="table" w:customStyle="1" w:styleId="TableNormal9">
    <w:name w:val="Table Normal9"/>
    <w:rsid w:val="00C41F32"/>
    <w:pPr>
      <w:widowControl w:val="0"/>
      <w:ind w:left="200"/>
    </w:pPr>
    <w:rPr>
      <w:rFonts w:ascii="Aptos" w:hAnsi="Aptos" w:cs="Aptos"/>
      <w:kern w:val="0"/>
      <w:sz w:val="28"/>
      <w:szCs w:val="2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fffffffffffff2">
    <w:name w:val="內容"/>
    <w:basedOn w:val="a7"/>
    <w:link w:val="afffffffffffffffff3"/>
    <w:rsid w:val="00C41F32"/>
    <w:pPr>
      <w:adjustRightInd/>
      <w:snapToGrid/>
      <w:spacing w:line="440" w:lineRule="exact"/>
    </w:pPr>
    <w:rPr>
      <w:rFonts w:cs="Times New Roman"/>
      <w:kern w:val="0"/>
      <w:szCs w:val="28"/>
    </w:rPr>
  </w:style>
  <w:style w:type="character" w:customStyle="1" w:styleId="affffffffffffffff1">
    <w:name w:val="一 字元"/>
    <w:basedOn w:val="a8"/>
    <w:link w:val="affffffffffffffff0"/>
    <w:rsid w:val="00C41F32"/>
    <w:rPr>
      <w:rFonts w:ascii="Times New Roman" w:eastAsia="標楷體" w:hAnsi="標楷體" w:cs="Times New Roman"/>
      <w:sz w:val="32"/>
      <w:szCs w:val="32"/>
    </w:rPr>
  </w:style>
  <w:style w:type="character" w:customStyle="1" w:styleId="afffffffffffffffff3">
    <w:name w:val="內容 字元"/>
    <w:basedOn w:val="a8"/>
    <w:link w:val="afffffffffffffffff2"/>
    <w:rsid w:val="00C41F32"/>
    <w:rPr>
      <w:rFonts w:ascii="Times New Roman" w:eastAsia="標楷體" w:hAnsi="Times New Roman" w:cs="Times New Roman"/>
      <w:kern w:val="0"/>
      <w:sz w:val="28"/>
      <w:szCs w:val="28"/>
    </w:rPr>
  </w:style>
  <w:style w:type="character" w:customStyle="1" w:styleId="1ff6">
    <w:name w:val="樣式1 字元"/>
    <w:basedOn w:val="afffffffff"/>
    <w:link w:val="1ff5"/>
    <w:rsid w:val="00C41F32"/>
    <w:rPr>
      <w:rFonts w:ascii="Times New Roman" w:eastAsia="新細明體" w:hAnsi="Times New Roman" w:cs="Times New Roman"/>
      <w:sz w:val="28"/>
      <w:szCs w:val="24"/>
    </w:rPr>
  </w:style>
  <w:style w:type="paragraph" w:customStyle="1" w:styleId="afffffffffffffffff4">
    <w:name w:val="考核表"/>
    <w:basedOn w:val="a7"/>
    <w:link w:val="afffffffffffffffff5"/>
    <w:rsid w:val="00C41F32"/>
    <w:pPr>
      <w:pBdr>
        <w:top w:val="nil"/>
        <w:left w:val="nil"/>
        <w:bottom w:val="nil"/>
        <w:right w:val="nil"/>
        <w:between w:val="nil"/>
      </w:pBdr>
      <w:adjustRightInd/>
      <w:snapToGrid/>
      <w:spacing w:beforeLines="50" w:before="120" w:line="240" w:lineRule="auto"/>
      <w:ind w:left="480" w:hangingChars="200" w:hanging="480"/>
      <w:jc w:val="left"/>
    </w:pPr>
    <w:rPr>
      <w:rFonts w:ascii="標楷體" w:hAnsi="標楷體" w:cs="Aptos"/>
      <w:b/>
      <w:color w:val="000000"/>
      <w:kern w:val="0"/>
      <w:sz w:val="24"/>
      <w:szCs w:val="24"/>
    </w:rPr>
  </w:style>
  <w:style w:type="character" w:customStyle="1" w:styleId="afffffffffffffffff5">
    <w:name w:val="考核表 字元"/>
    <w:basedOn w:val="a8"/>
    <w:link w:val="afffffffffffffffff4"/>
    <w:rsid w:val="00C41F32"/>
    <w:rPr>
      <w:rFonts w:ascii="標楷體" w:eastAsia="標楷體" w:hAnsi="標楷體" w:cs="Aptos"/>
      <w:b/>
      <w:color w:val="000000"/>
      <w:kern w:val="0"/>
      <w:szCs w:val="24"/>
    </w:rPr>
  </w:style>
  <w:style w:type="paragraph" w:customStyle="1" w:styleId="afffffffffffffffff6">
    <w:name w:val="節 標題"/>
    <w:basedOn w:val="a7"/>
    <w:link w:val="afffffffffffffffff7"/>
    <w:rsid w:val="002876E9"/>
    <w:pPr>
      <w:keepNext/>
      <w:widowControl/>
      <w:adjustRightInd/>
      <w:ind w:firstLineChars="0" w:firstLine="0"/>
      <w:jc w:val="left"/>
      <w:outlineLvl w:val="1"/>
    </w:pPr>
    <w:rPr>
      <w:rFonts w:cs="Times New Roman"/>
      <w:b/>
      <w:bCs/>
      <w:sz w:val="32"/>
      <w:szCs w:val="48"/>
    </w:rPr>
  </w:style>
  <w:style w:type="character" w:customStyle="1" w:styleId="afffffffffffffffff7">
    <w:name w:val="節 標題 字元"/>
    <w:basedOn w:val="a8"/>
    <w:link w:val="afffffffffffffffff6"/>
    <w:rsid w:val="002876E9"/>
    <w:rPr>
      <w:rFonts w:ascii="Times New Roman" w:eastAsia="標楷體" w:hAnsi="Times New Roman" w:cs="Times New Roman"/>
      <w:b/>
      <w:bCs/>
      <w:sz w:val="32"/>
      <w:szCs w:val="48"/>
    </w:rPr>
  </w:style>
  <w:style w:type="paragraph" w:customStyle="1" w:styleId="afffffffffffffffff8">
    <w:name w:val="一、 標題"/>
    <w:basedOn w:val="a7"/>
    <w:link w:val="afffffffffffffffff9"/>
    <w:qFormat/>
    <w:rsid w:val="002876E9"/>
    <w:pPr>
      <w:widowControl/>
      <w:ind w:leftChars="50" w:left="140" w:firstLineChars="0" w:firstLine="0"/>
      <w:jc w:val="left"/>
      <w:outlineLvl w:val="2"/>
    </w:pPr>
    <w:rPr>
      <w:rFonts w:cs="Times New Roman"/>
      <w:b/>
    </w:rPr>
  </w:style>
  <w:style w:type="character" w:customStyle="1" w:styleId="afffffffffffffffff9">
    <w:name w:val="一、 標題 字元"/>
    <w:basedOn w:val="a8"/>
    <w:link w:val="afffffffffffffffff8"/>
    <w:rsid w:val="002876E9"/>
    <w:rPr>
      <w:rFonts w:ascii="Times New Roman" w:eastAsia="標楷體" w:hAnsi="Times New Roman" w:cs="Times New Roman"/>
      <w:b/>
      <w:sz w:val="28"/>
    </w:rPr>
  </w:style>
  <w:style w:type="paragraph" w:customStyle="1" w:styleId="afffffffffffffffffa">
    <w:name w:val="一、 內文"/>
    <w:basedOn w:val="a7"/>
    <w:link w:val="afffffffffffffffffb"/>
    <w:qFormat/>
    <w:rsid w:val="002876E9"/>
    <w:pPr>
      <w:ind w:leftChars="50" w:left="140" w:firstLine="560"/>
    </w:pPr>
    <w:rPr>
      <w:rFonts w:cs="Times New Roman"/>
    </w:rPr>
  </w:style>
  <w:style w:type="character" w:customStyle="1" w:styleId="afffffffffffffffffb">
    <w:name w:val="一、 內文 字元"/>
    <w:basedOn w:val="a8"/>
    <w:link w:val="afffffffffffffffffa"/>
    <w:rsid w:val="002876E9"/>
    <w:rPr>
      <w:rFonts w:ascii="Times New Roman" w:eastAsia="標楷體" w:hAnsi="Times New Roman" w:cs="Times New Roman"/>
      <w:sz w:val="28"/>
    </w:rPr>
  </w:style>
  <w:style w:type="paragraph" w:customStyle="1" w:styleId="afffffffffffffffffc">
    <w:name w:val="(一) 標題"/>
    <w:basedOn w:val="a7"/>
    <w:link w:val="afffffffffffffffffd"/>
    <w:qFormat/>
    <w:rsid w:val="002876E9"/>
    <w:pPr>
      <w:widowControl/>
      <w:ind w:leftChars="100" w:left="280" w:firstLineChars="0" w:firstLine="0"/>
      <w:outlineLvl w:val="3"/>
    </w:pPr>
    <w:rPr>
      <w:b/>
      <w:bCs/>
      <w:szCs w:val="28"/>
    </w:rPr>
  </w:style>
  <w:style w:type="character" w:customStyle="1" w:styleId="afffffffffffffffffd">
    <w:name w:val="(一) 標題 字元"/>
    <w:basedOn w:val="a8"/>
    <w:link w:val="afffffffffffffffffc"/>
    <w:rsid w:val="002876E9"/>
    <w:rPr>
      <w:rFonts w:ascii="Times New Roman" w:eastAsia="標楷體" w:hAnsi="Times New Roman"/>
      <w:b/>
      <w:bCs/>
      <w:sz w:val="28"/>
      <w:szCs w:val="28"/>
    </w:rPr>
  </w:style>
  <w:style w:type="paragraph" w:customStyle="1" w:styleId="1ffff">
    <w:name w:val="1.標題內文"/>
    <w:basedOn w:val="a7"/>
    <w:link w:val="1ffff0"/>
    <w:rsid w:val="002876E9"/>
    <w:pPr>
      <w:widowControl/>
      <w:shd w:val="clear" w:color="auto" w:fill="FFFFFF"/>
      <w:ind w:leftChars="150" w:left="630" w:hangingChars="75" w:hanging="210"/>
    </w:pPr>
    <w:rPr>
      <w:rFonts w:cs="Times New Roman"/>
      <w:kern w:val="0"/>
      <w:szCs w:val="28"/>
    </w:rPr>
  </w:style>
  <w:style w:type="character" w:customStyle="1" w:styleId="1ffff0">
    <w:name w:val="1.標題內文 字元"/>
    <w:basedOn w:val="a8"/>
    <w:link w:val="1ffff"/>
    <w:rsid w:val="002876E9"/>
    <w:rPr>
      <w:rFonts w:ascii="Times New Roman" w:eastAsia="標楷體" w:hAnsi="Times New Roman" w:cs="Times New Roman"/>
      <w:kern w:val="0"/>
      <w:sz w:val="28"/>
      <w:szCs w:val="28"/>
      <w:shd w:val="clear" w:color="auto" w:fill="FFFFFF"/>
    </w:rPr>
  </w:style>
  <w:style w:type="paragraph" w:customStyle="1" w:styleId="1ffff1">
    <w:name w:val="修訂1"/>
    <w:hidden/>
    <w:uiPriority w:val="99"/>
    <w:semiHidden/>
    <w:qFormat/>
    <w:rsid w:val="00191E63"/>
    <w:pPr>
      <w:spacing w:after="160" w:line="278" w:lineRule="auto"/>
    </w:pPr>
  </w:style>
  <w:style w:type="paragraph" w:customStyle="1" w:styleId="1ffff2">
    <w:name w:val="引文1"/>
    <w:basedOn w:val="a7"/>
    <w:next w:val="a7"/>
    <w:uiPriority w:val="29"/>
    <w:rsid w:val="00191E63"/>
    <w:pPr>
      <w:adjustRightInd/>
      <w:snapToGrid/>
      <w:spacing w:before="160" w:after="160" w:line="278" w:lineRule="auto"/>
      <w:ind w:left="200" w:hangingChars="200" w:hanging="200"/>
      <w:jc w:val="center"/>
    </w:pPr>
    <w:rPr>
      <w:rFonts w:ascii="Aptos" w:hAnsi="Aptos" w:cs="Aptos"/>
      <w:i/>
      <w:iCs/>
      <w:color w:val="404040" w:themeColor="text1" w:themeTint="BF"/>
      <w:kern w:val="0"/>
      <w:szCs w:val="28"/>
    </w:rPr>
  </w:style>
  <w:style w:type="paragraph" w:customStyle="1" w:styleId="1ffff3">
    <w:name w:val="鮮明引文1"/>
    <w:basedOn w:val="a7"/>
    <w:next w:val="a7"/>
    <w:uiPriority w:val="30"/>
    <w:rsid w:val="00191E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adjustRightInd/>
      <w:snapToGrid/>
      <w:spacing w:before="360" w:after="360" w:line="278" w:lineRule="auto"/>
      <w:ind w:left="864" w:right="864" w:hangingChars="200" w:hanging="200"/>
      <w:jc w:val="center"/>
    </w:pPr>
    <w:rPr>
      <w:rFonts w:ascii="Aptos" w:hAnsi="Aptos" w:cs="Aptos"/>
      <w:i/>
      <w:iCs/>
      <w:color w:val="2F5496" w:themeColor="accent1" w:themeShade="BF"/>
      <w:kern w:val="0"/>
      <w:szCs w:val="28"/>
    </w:rPr>
  </w:style>
  <w:style w:type="table" w:customStyle="1" w:styleId="1ffff4">
    <w:name w:val="表格細1"/>
    <w:basedOn w:val="a9"/>
    <w:uiPriority w:val="39"/>
    <w:qFormat/>
    <w:rsid w:val="00191E63"/>
    <w:pPr>
      <w:spacing w:after="160" w:line="278" w:lineRule="auto"/>
    </w:pPr>
    <w:rPr>
      <w:rFonts w:ascii="Times New Roman" w:eastAsia="SimSu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內文1 字元"/>
    <w:basedOn w:val="a8"/>
    <w:link w:val="14"/>
    <w:rsid w:val="00191E63"/>
    <w:rPr>
      <w:rFonts w:ascii="細明體" w:eastAsia="細明體" w:hAnsi="Times New Roman" w:cs="細明體"/>
      <w:kern w:val="0"/>
      <w:szCs w:val="24"/>
    </w:rPr>
  </w:style>
  <w:style w:type="table" w:customStyle="1" w:styleId="2f7">
    <w:name w:val="表格細2"/>
    <w:basedOn w:val="a9"/>
    <w:next w:val="afffffd"/>
    <w:qFormat/>
    <w:rsid w:val="00191E63"/>
    <w:pPr>
      <w:spacing w:after="160" w:line="278" w:lineRule="auto"/>
    </w:pPr>
    <w:rPr>
      <w:rFonts w:ascii="Times New Roman" w:eastAsia="SimSu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0">
    <w:name w:val="表格細3"/>
    <w:basedOn w:val="a9"/>
    <w:next w:val="afffffd"/>
    <w:qFormat/>
    <w:rsid w:val="00191E63"/>
    <w:pPr>
      <w:spacing w:after="160" w:line="278" w:lineRule="auto"/>
    </w:pPr>
    <w:rPr>
      <w:rFonts w:ascii="Times New Roman" w:eastAsia="SimSu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表格格線71"/>
    <w:basedOn w:val="a9"/>
    <w:uiPriority w:val="39"/>
    <w:qFormat/>
    <w:rsid w:val="00191E63"/>
    <w:pPr>
      <w:spacing w:after="160" w:line="278" w:lineRule="auto"/>
    </w:pPr>
    <w:rPr>
      <w:rFonts w:ascii="Times New Roman" w:eastAsia="SimSu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lative">
    <w:name w:val="relative"/>
    <w:basedOn w:val="a8"/>
    <w:rsid w:val="00696F37"/>
  </w:style>
  <w:style w:type="paragraph" w:customStyle="1" w:styleId="afffffffffffffffffe">
    <w:name w:val="薑麻節"/>
    <w:basedOn w:val="a7"/>
    <w:rsid w:val="00696F37"/>
    <w:pPr>
      <w:adjustRightInd/>
      <w:snapToGrid/>
      <w:spacing w:line="240" w:lineRule="auto"/>
      <w:ind w:firstLineChars="0" w:firstLine="0"/>
      <w:jc w:val="left"/>
    </w:pPr>
    <w:rPr>
      <w:rFonts w:hAnsi="標楷體" w:cs="Times New Roman"/>
      <w:b/>
      <w:bCs/>
      <w:sz w:val="32"/>
      <w:szCs w:val="32"/>
    </w:rPr>
  </w:style>
  <w:style w:type="character" w:customStyle="1" w:styleId="hzn33d">
    <w:name w:val="hzn33d"/>
    <w:rsid w:val="00696F37"/>
  </w:style>
  <w:style w:type="character" w:customStyle="1" w:styleId="uv3um">
    <w:name w:val="uv3um"/>
    <w:rsid w:val="00696F37"/>
  </w:style>
  <w:style w:type="character" w:customStyle="1" w:styleId="t286pc">
    <w:name w:val="t286pc"/>
    <w:rsid w:val="00696F37"/>
  </w:style>
  <w:style w:type="character" w:customStyle="1" w:styleId="vkekvd">
    <w:name w:val="vkekvd"/>
    <w:rsid w:val="00696F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5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engtaoyen@gmail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7491;&#36947;\111&#24180;&#33495;&#26647;&#32291;&#31038;&#21312;&#36786;&#26449;&#20877;&#29983;&#23560;&#26696;&#31649;&#29702;&#21450;&#36628;&#23566;&#35336;&#30059;&#33287;&#22521;&#26681;&#35336;&#30059;\02.&#26381;&#21209;&#24314;&#35696;&#26360;\&#31684;&#26412;&#27284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5AE6A-95EB-432D-849E-8C0A502CA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範本檔</Template>
  <TotalTime>1</TotalTime>
  <Pages>15</Pages>
  <Words>890</Words>
  <Characters>5079</Characters>
  <Application>Microsoft Office Word</Application>
  <DocSecurity>0</DocSecurity>
  <Lines>42</Lines>
  <Paragraphs>11</Paragraphs>
  <ScaleCrop>false</ScaleCrop>
  <Company/>
  <LinksUpToDate>false</LinksUpToDate>
  <CharactersWithSpaces>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曾千豪</dc:creator>
  <cp:keywords/>
  <dc:description/>
  <cp:lastModifiedBy>ChengTao Yen</cp:lastModifiedBy>
  <cp:revision>2</cp:revision>
  <cp:lastPrinted>2026-07-28T10:13:00Z</cp:lastPrinted>
  <dcterms:created xsi:type="dcterms:W3CDTF">2026-09-27T13:30:00Z</dcterms:created>
  <dcterms:modified xsi:type="dcterms:W3CDTF">2026-09-27T13:30:00Z</dcterms:modified>
</cp:coreProperties>
</file>